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268624" type="#_x0000_t75" stroked="false">
            <v:imagedata r:id="rId5" o:title=""/>
          </v:shape>
        </w:pict>
      </w:r>
      <w:r>
        <w:rPr/>
        <w:pict>
          <v:group style="position:absolute;margin-left:0pt;margin-top:0pt;width:612pt;height:200.25pt;mso-position-horizontal-relative:page;mso-position-vertical-relative:page;z-index:-268552" coordorigin="0,0" coordsize="12240,4005">
            <v:group style="position:absolute;left:0;top:0;width:12240;height:4005" coordorigin="0,0" coordsize="12240,4005">
              <v:shape style="position:absolute;left:0;top:0;width:12240;height:4005" coordorigin="0,0" coordsize="12240,4005" path="m0,4004l12240,4004,12240,0,0,0,0,4004xe" filled="true" fillcolor="#231f2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963;top:2494;width:4558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z w:val="50"/>
                        </w:rPr>
                        <w:t>Labor</w:t>
                      </w:r>
                      <w:r>
                        <w:rPr>
                          <w:rFonts w:ascii="Segoe UI"/>
                          <w:color w:val="FFFFFF"/>
                          <w:spacing w:val="-21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z w:val="50"/>
                        </w:rPr>
                        <w:t>Market</w:t>
                      </w:r>
                      <w:r>
                        <w:rPr>
                          <w:rFonts w:ascii="Segoe UI"/>
                          <w:color w:val="FFFFFF"/>
                          <w:spacing w:val="-20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pacing w:val="-3"/>
                          <w:sz w:val="50"/>
                        </w:rPr>
                        <w:t>Report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379;top:3285;width:1392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w w:val="95"/>
                          <w:sz w:val="50"/>
                        </w:rPr>
                        <w:t>March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-.918506pt;width:612pt;height:792.95pt;mso-position-horizontal-relative:page;mso-position-vertical-relative:page;z-index:-268528" coordorigin="0,-18" coordsize="12240,15859">
            <v:group style="position:absolute;left:0;top:12582;width:12240;height:3258" coordorigin="0,12582" coordsize="12240,3258">
              <v:shape style="position:absolute;left:0;top:12582;width:12240;height:3258" coordorigin="0,12582" coordsize="12240,3258" path="m0,15840l12240,15840,12240,12582,0,12582,0,15840xe" filled="true" fillcolor="#231f20" stroked="false">
                <v:path arrowok="t"/>
                <v:fill type="solid"/>
              </v:shape>
              <v:shape style="position:absolute;left:3952;top:1156;width:7531;height:2871" type="#_x0000_t75" stroked="false">
                <v:imagedata r:id="rId6" o:title=""/>
              </v:shape>
            </v:group>
            <v:group style="position:absolute;left:0;top:4004;width:12240;height:8578" coordorigin="0,4004" coordsize="12240,8578">
              <v:shape style="position:absolute;left:0;top:4004;width:12240;height:8578" coordorigin="0,4004" coordsize="12240,8578" path="m0,12582l12240,12582,12240,4004,0,4004,0,12582xe" filled="true" fillcolor="#ffffff" stroked="false">
                <v:path arrowok="t"/>
                <v:fill type="solid"/>
              </v:shape>
            </v:group>
            <v:group style="position:absolute;left:1885;top:0;width:498;height:209" coordorigin="1885,0" coordsize="498,209">
              <v:shape style="position:absolute;left:1885;top:0;width:498;height:209" coordorigin="1885,0" coordsize="498,209" path="m1885,0l1969,73,2061,130,2161,173,2269,199,2325,206,2382,208e" filled="false" stroked="true" strokeweight="1.837pt" strokecolor="#d2232a">
                <v:path arrowok="t"/>
              </v:shape>
            </v:group>
            <v:group style="position:absolute;left:1763;top:0;width:620;height:301" coordorigin="1763,0" coordsize="620,301">
              <v:shape style="position:absolute;left:1763;top:0;width:620;height:301" coordorigin="1763,0" coordsize="620,301" path="m1763,0l1822,68,1867,109,1915,147,1965,181,2019,212,2074,238,2132,260,2192,277,2254,290,2318,298,2382,300e" filled="false" stroked="true" strokeweight="1.837pt" strokecolor="#d2232a">
                <v:path arrowok="t"/>
              </v:shape>
            </v:group>
            <v:group style="position:absolute;left:1650;top:0;width:733;height:392" coordorigin="1650,0" coordsize="733,392">
              <v:shape style="position:absolute;left:1650;top:0;width:733;height:392" coordorigin="1650,0" coordsize="733,392" path="m1650,0l1712,83,1758,133,1808,179,1861,221,1917,259,1977,293,2039,322,2103,347,2170,366,2239,380,2310,389,2382,392e" filled="false" stroked="true" strokeweight="1.837pt" strokecolor="#d2232a">
                <v:path arrowok="t"/>
              </v:shape>
            </v:group>
            <v:group style="position:absolute;left:2470;top:406;width:2686;height:2" coordorigin="2470,406" coordsize="2686,2">
              <v:shape style="position:absolute;left:2470;top:406;width:2686;height:2" coordorigin="2470,406" coordsize="2686,0" path="m5156,406l2470,406e" filled="false" stroked="true" strokeweight="1.837pt" strokecolor="#d2232a">
                <v:path arrowok="t"/>
              </v:shape>
            </v:group>
            <v:group style="position:absolute;left:2470;top:315;width:2686;height:2" coordorigin="2470,315" coordsize="2686,2">
              <v:shape style="position:absolute;left:2470;top:315;width:2686;height:2" coordorigin="2470,315" coordsize="2686,0" path="m5156,315l2470,315e" filled="false" stroked="true" strokeweight="1.837pt" strokecolor="#d2232a">
                <v:path arrowok="t"/>
              </v:shape>
            </v:group>
            <v:group style="position:absolute;left:2470;top:223;width:2686;height:2" coordorigin="2470,223" coordsize="2686,2">
              <v:shape style="position:absolute;left:2470;top:223;width:2686;height:2" coordorigin="2470,223" coordsize="2686,0" path="m5156,223l2470,223e" filled="false" stroked="true" strokeweight="1.837pt" strokecolor="#d2232a">
                <v:path arrowok="t"/>
              </v:shape>
            </v:group>
            <v:group style="position:absolute;left:5240;top:402;width:701;height:701" coordorigin="5240,402" coordsize="701,701">
              <v:shape style="position:absolute;left:5240;top:402;width:701;height:701" coordorigin="5240,402" coordsize="701,701" path="m5240,402l5353,412,5461,438,5562,481,5653,538,5735,608,5805,689,5862,781,5905,882,5931,989,5938,1045,5940,1103e" filled="false" stroked="true" strokeweight="1.837pt" strokecolor="#d2232a">
                <v:path arrowok="t"/>
              </v:shape>
            </v:group>
            <v:group style="position:absolute;left:5240;top:311;width:793;height:793" coordorigin="5240,311" coordsize="793,793">
              <v:shape style="position:absolute;left:5240;top:311;width:793;height:793" coordorigin="5240,311" coordsize="793,793" path="m5240,311l5305,313,5368,321,5430,334,5490,351,5548,373,5604,399,5657,429,5708,464,5755,502,5800,543,5841,588,5879,635,5913,686,5944,739,5970,795,5992,853,6009,913,6022,974,6030,1038,6032,1103e" filled="false" stroked="true" strokeweight="1.837pt" strokecolor="#d2232a">
                <v:path arrowok="t"/>
              </v:shape>
            </v:group>
            <v:group style="position:absolute;left:5240;top:219;width:884;height:884" coordorigin="5240,219" coordsize="884,884">
              <v:shape style="position:absolute;left:5240;top:219;width:884;height:884" coordorigin="5240,219" coordsize="884,884" path="m5240,219l5312,222,5383,231,5452,245,5519,264,5584,289,5646,318,5705,352,5762,390,5815,432,5865,478,5911,528,5953,581,5991,638,6025,697,6054,759,6078,824,6098,891,6112,960,6121,1030,6124,1103e" filled="false" stroked="true" strokeweight="1.837pt" strokecolor="#d2232a">
                <v:path arrowok="t"/>
              </v:shape>
            </v:group>
            <v:group style="position:absolute;left:8506;top:13439;width:2333;height:811" coordorigin="8506,13439" coordsize="2333,811">
              <v:shape style="position:absolute;left:8506;top:13439;width:2333;height:811" coordorigin="8506,13439" coordsize="2333,811" path="m10839,14249l8506,14249,8506,13439,10839,13439,10839,14249xe" filled="false" stroked="true" strokeweight="1.819pt" strokecolor="#d33a27">
                <v:path arrowok="t"/>
              </v:shape>
            </v:group>
            <v:group style="position:absolute;left:1415;top:12911;width:707;height:1025" coordorigin="1415,12911" coordsize="707,1025">
              <v:shape style="position:absolute;left:1415;top:12911;width:707;height:1025" coordorigin="1415,12911" coordsize="707,1025" path="m1955,13646l2074,13416,2097,13360,2109,13301,2111,13281,2110,13257,2103,13190,2087,13131,2052,13063,1998,13002,1948,12964,1895,12936,1818,12915,1777,12911,1754,12912,1689,12920,1631,12937,1563,12975,1515,13017,1474,13070,1444,13123,1421,13197,1415,13255,1416,13277,1424,13339,1449,13413,1492,13480,1550,13535,1711,13329,1696,13312,1687,13294,1684,13275,1687,13254,1696,13237,1715,13219,1732,13209,1749,13206,1777,13209,1798,13217,1812,13230,1820,13249,1819,13274,1816,13293,1810,13309,1797,13334,1476,13936,2122,13936,2122,13646,1955,13646xe" filled="false" stroked="true" strokeweight="11.5pt" strokecolor="#d2232a">
                <v:path arrowok="t"/>
              </v:shape>
            </v:group>
            <v:group style="position:absolute;left:2399;top:12911;width:713;height:1050" coordorigin="2399,12911" coordsize="713,1050">
              <v:shape style="position:absolute;left:2399;top:12911;width:713;height:1050" coordorigin="2399,12911" coordsize="713,1050" path="m2495,13849l2538,13891,2606,13932,2664,13951,2729,13960,2751,13961,2775,13960,2840,13952,2899,13934,2967,13895,3023,13839,3064,13774,3092,13701,3105,13640,3111,13574,3112,13326,3112,13302,3106,13234,3093,13172,3066,13099,3027,13035,2980,12989,2930,12954,2857,12924,2797,12913,2775,12911,2750,12912,2681,12919,2620,12935,2552,12970,2496,13021,2454,13083,2423,13154,2409,13214,2401,13279,2399,13545,2400,13569,2405,13637,2418,13699,2445,13772,2484,13836,2495,13849xe" filled="false" stroked="true" strokeweight="11.5pt" strokecolor="#d2232a">
                <v:path arrowok="t"/>
              </v:shape>
            </v:group>
            <v:group style="position:absolute;left:2684;top:13175;width:143;height:519" coordorigin="2684,13175" coordsize="143,519">
              <v:shape style="position:absolute;left:2684;top:13175;width:143;height:519" coordorigin="2684,13175" coordsize="143,519" path="m2755,13175l2810,13200,2827,13604,2825,13633,2819,13656,2808,13674,2793,13686,2774,13694,2746,13692,2688,13641,2684,13267,2686,13238,2718,13184,2755,13175xe" filled="false" stroked="true" strokeweight="11.5pt" strokecolor="#d2232a">
                <v:path arrowok="t"/>
              </v:shape>
            </v:group>
            <v:group style="position:absolute;left:1501;top:14304;width:284;height:1000" coordorigin="1501,14304" coordsize="284,1000">
              <v:shape style="position:absolute;left:1501;top:14304;width:284;height:1000" coordorigin="1501,14304" coordsize="284,1000" path="m1501,15304l1784,15304,1784,14304,1501,14304,1501,15304xe" filled="false" stroked="true" strokeweight="11.5pt" strokecolor="#d2232a">
                <v:path arrowok="t"/>
              </v:shape>
            </v:group>
            <v:group style="position:absolute;left:2248;top:14280;width:764;height:1054" coordorigin="2248,14280" coordsize="764,1054">
              <v:shape style="position:absolute;left:2248;top:14280;width:764;height:1054" coordorigin="2248,14280" coordsize="764,1054" path="m2958,14869l2982,14796,3000,14733,3010,14668,3011,14654,3010,14633,3002,14573,2976,14497,2944,14445,2902,14396,2852,14353,2799,14320,2726,14291,2647,14280,2623,14280,2557,14287,2498,14302,2427,14336,2365,14384,2323,14434,2290,14485,2261,14559,2250,14619,2248,14661,2248,14684,2256,14748,2273,14806,2310,14873,2360,14926,2421,14973,2475,15005,2537,15035,2659,14750,2647,14752,2638,14753,2574,14734,2538,14680,2541,14619,2594,14562,2613,14556,2639,14557,2709,14594,2730,14648,2728,14668,2724,14687,2527,15240,2790,15333,2958,14869xe" filled="false" stroked="true" strokeweight="11.5pt" strokecolor="#d2232a">
                <v:path arrowok="t"/>
              </v:shape>
              <v:shape style="position:absolute;left:0;top:6279;width:12240;height:4032" type="#_x0000_t75" stroked="false">
                <v:imagedata r:id="rId7" o:title=""/>
              </v:shape>
              <v:shape style="position:absolute;left:153;top:4153;width:3872;height:1982" type="#_x0000_t75" stroked="false">
                <v:imagedata r:id="rId8" o:title=""/>
              </v:shape>
              <v:shape style="position:absolute;left:8215;top:4153;width:3872;height:1982" type="#_x0000_t75" stroked="false">
                <v:imagedata r:id="rId9" o:title=""/>
              </v:shape>
              <v:shape style="position:absolute;left:4184;top:4153;width:3872;height:1982" type="#_x0000_t75" stroked="false">
                <v:imagedata r:id="rId10" o:title=""/>
              </v:shape>
              <v:shape style="position:absolute;left:153;top:10468;width:3872;height:1982" type="#_x0000_t75" stroked="false">
                <v:imagedata r:id="rId11" o:title=""/>
              </v:shape>
              <v:shape style="position:absolute;left:8215;top:10468;width:3872;height:1982" type="#_x0000_t75" stroked="false">
                <v:imagedata r:id="rId12" o:title=""/>
              </v:shape>
              <v:shape style="position:absolute;left:4184;top:10468;width:3872;height:1982" type="#_x0000_t75" stroked="false">
                <v:imagedata r:id="rId1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09.5pt;height:93pt;mso-position-horizontal-relative:char;mso-position-vertical-relative:line" coordorigin="0,0" coordsize="2190,1860">
            <v:group style="position:absolute;left:10;top:10;width:2170;height:1840" coordorigin="10,10" coordsize="2170,1840">
              <v:shape style="position:absolute;left:10;top:10;width:2170;height:1840" coordorigin="10,10" coordsize="2170,1840" path="m1516,1565l254,1565,264,1830,286,1840,663,1849,896,1840,1530,1840,1538,1619,1516,1565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530,1840l896,1840,877,1848,1529,1847,1530,184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0,10l44,287,68,458,87,653,82,872,78,1111,72,1309,73,1571,254,1565,1516,1565,1495,1515,1638,1262,1699,1138,1823,886,1971,677,2104,420,1842,420,1871,287,1999,106,2003,93,1961,11,349,11,10,1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2180,272l1842,420,2104,420,2180,272xe" filled="true" fillcolor="#ffffff" stroked="false">
                <v:path arrowok="t"/>
                <v:fill type="solid"/>
              </v:shape>
            </v:group>
            <v:group style="position:absolute;left:10;top:10;width:2170;height:1840" coordorigin="10,10" coordsize="2170,1840">
              <v:shape style="position:absolute;left:10;top:10;width:2170;height:1840" coordorigin="10,10" coordsize="2170,1840" path="m10,10l349,11,515,11,739,11,1961,11,2003,93,1999,106,1871,287,1842,420,2180,272,1971,677,1823,886,1699,1138,1638,1262,1495,1515,1538,1619,1529,1847,1328,1847,1148,1848,877,1848,896,1840,663,1849,286,1840,264,1830,254,1565,73,1571,72,1309,78,1111,82,872,87,653,68,458,44,287,10,10xe" filled="false" stroked="true" strokeweight="1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1373" w:lineRule="exact" w:before="0"/>
        <w:ind w:left="0" w:right="1391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Baskerville Old Face"/>
          <w:color w:val="FFFFFF"/>
          <w:spacing w:val="-491"/>
          <w:position w:val="21"/>
          <w:sz w:val="130"/>
        </w:rPr>
        <w:t>a</w:t>
      </w:r>
      <w:r>
        <w:rPr>
          <w:rFonts w:ascii="Calibri"/>
          <w:color w:val="FFFFFF"/>
          <w:sz w:val="26"/>
        </w:rPr>
        <w:t>Ark</w:t>
      </w:r>
      <w:r>
        <w:rPr>
          <w:rFonts w:ascii="Calibri"/>
          <w:color w:val="FFFFFF"/>
          <w:spacing w:val="-10"/>
          <w:sz w:val="26"/>
        </w:rPr>
        <w:t>a</w:t>
      </w:r>
      <w:r>
        <w:rPr>
          <w:rFonts w:ascii="Baskerville Old Face"/>
          <w:color w:val="FFFFFF"/>
          <w:spacing w:val="-675"/>
          <w:position w:val="21"/>
          <w:sz w:val="130"/>
        </w:rPr>
        <w:t>d</w:t>
      </w:r>
      <w:r>
        <w:rPr>
          <w:rFonts w:ascii="Calibri"/>
          <w:color w:val="FFFFFF"/>
          <w:sz w:val="26"/>
        </w:rPr>
        <w:t>nsas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pacing w:val="-29"/>
          <w:sz w:val="26"/>
        </w:rPr>
        <w:t>D</w:t>
      </w:r>
      <w:r>
        <w:rPr>
          <w:rFonts w:ascii="Baskerville Old Face"/>
          <w:color w:val="FFFFFF"/>
          <w:spacing w:val="-770"/>
          <w:position w:val="21"/>
          <w:sz w:val="130"/>
        </w:rPr>
        <w:t>w</w:t>
      </w:r>
      <w:r>
        <w:rPr>
          <w:rFonts w:ascii="Calibri"/>
          <w:color w:val="FFFFFF"/>
          <w:sz w:val="26"/>
        </w:rPr>
        <w:t>epart</w:t>
      </w:r>
      <w:r>
        <w:rPr>
          <w:rFonts w:ascii="Calibri"/>
          <w:color w:val="FFFFFF"/>
          <w:spacing w:val="-7"/>
          <w:sz w:val="26"/>
        </w:rPr>
        <w:t>m</w:t>
      </w:r>
      <w:r>
        <w:rPr>
          <w:rFonts w:ascii="Baskerville Old Face"/>
          <w:color w:val="FFFFFF"/>
          <w:spacing w:val="-456"/>
          <w:position w:val="21"/>
          <w:sz w:val="130"/>
        </w:rPr>
        <w:t>s</w:t>
      </w:r>
      <w:r>
        <w:rPr>
          <w:rFonts w:ascii="Calibri"/>
          <w:color w:val="FFFFFF"/>
          <w:sz w:val="26"/>
        </w:rPr>
        <w:t>ent</w:t>
      </w:r>
      <w:r>
        <w:rPr>
          <w:rFonts w:ascii="Calibri"/>
          <w:sz w:val="26"/>
        </w:rPr>
      </w:r>
    </w:p>
    <w:p>
      <w:pPr>
        <w:spacing w:line="251" w:lineRule="exact" w:before="0"/>
        <w:ind w:left="0" w:right="1363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FFFFFF"/>
          <w:sz w:val="26"/>
        </w:rPr>
        <w:t>of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z w:val="26"/>
        </w:rPr>
        <w:t>Workforce</w:t>
      </w:r>
      <w:r>
        <w:rPr>
          <w:rFonts w:ascii="Calibri"/>
          <w:color w:val="FFFFFF"/>
          <w:spacing w:val="16"/>
          <w:sz w:val="26"/>
        </w:rPr>
        <w:t> </w:t>
      </w:r>
      <w:r>
        <w:rPr>
          <w:rFonts w:ascii="Calibri"/>
          <w:color w:val="FFFFFF"/>
          <w:sz w:val="26"/>
        </w:rPr>
        <w:t>Services</w:t>
      </w:r>
      <w:r>
        <w:rPr>
          <w:rFonts w:ascii="Calibri"/>
          <w:sz w:val="26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 w:before="0"/>
        <w:ind w:left="7056" w:right="0"/>
        <w:jc w:val="center"/>
        <w:rPr>
          <w:b w:val="0"/>
          <w:bCs w:val="0"/>
        </w:rPr>
      </w:pPr>
      <w:hyperlink r:id="rId14">
        <w:r>
          <w:rPr>
            <w:color w:val="D2232A"/>
            <w:spacing w:val="27"/>
          </w:rPr>
          <w:t>ww</w:t>
        </w:r>
        <w:r>
          <w:rPr>
            <w:color w:val="D2232A"/>
            <w:spacing w:val="16"/>
          </w:rPr>
          <w:t>w</w:t>
        </w:r>
        <w:r>
          <w:rPr>
            <w:color w:val="D2232A"/>
            <w:spacing w:val="28"/>
          </w:rPr>
          <w:t>.disco</w:t>
        </w:r>
        <w:r>
          <w:rPr>
            <w:color w:val="D2232A"/>
            <w:spacing w:val="25"/>
          </w:rPr>
          <w:t>v</w:t>
        </w:r>
        <w:r>
          <w:rPr>
            <w:color w:val="D2232A"/>
            <w:spacing w:val="28"/>
          </w:rPr>
          <w:t>e</w:t>
        </w:r>
        <w:r>
          <w:rPr>
            <w:color w:val="D2232A"/>
            <w:spacing w:val="5"/>
          </w:rPr>
          <w:t>r</w:t>
        </w:r>
        <w:r>
          <w:rPr>
            <w:color w:val="D2232A"/>
            <w:spacing w:val="28"/>
          </w:rPr>
          <w:t>.arkansas.go</w:t>
        </w:r>
        <w:r>
          <w:rPr>
            <w:color w:val="D2232A"/>
          </w:rPr>
          <w:t>v</w:t>
        </w:r>
        <w:r>
          <w:rPr>
            <w:color w:val="D2232A"/>
            <w:spacing w:val="-50"/>
          </w:rPr>
          <w:t> </w:t>
        </w:r>
        <w:r>
          <w:rPr>
            <w:b w:val="0"/>
          </w:rPr>
        </w:r>
      </w:hyperlink>
    </w:p>
    <w:p>
      <w:pPr>
        <w:spacing w:after="0" w:line="240" w:lineRule="auto"/>
        <w:jc w:val="center"/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after="0" w:line="240" w:lineRule="auto"/>
        <w:rPr>
          <w:rFonts w:ascii="Segoe UI" w:hAnsi="Segoe UI" w:cs="Segoe UI" w:eastAsia="Segoe UI"/>
          <w:sz w:val="13"/>
          <w:szCs w:val="13"/>
        </w:rPr>
        <w:sectPr>
          <w:headerReference w:type="default" r:id="rId15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/>
        <w:ind w:left="4750" w:right="0"/>
        <w:jc w:val="center"/>
        <w:rPr>
          <w:b w:val="0"/>
          <w:bCs w:val="0"/>
        </w:rPr>
      </w:pPr>
      <w:r>
        <w:rPr>
          <w:color w:val="D2232A"/>
          <w:spacing w:val="17"/>
        </w:rPr>
        <w:t>Table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Con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ent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22"/>
          <w:szCs w:val="22"/>
        </w:rPr>
      </w:pPr>
    </w:p>
    <w:p>
      <w:pPr>
        <w:spacing w:line="200" w:lineRule="atLeast"/>
        <w:ind w:left="92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drawing>
          <wp:inline distT="0" distB="0" distL="0" distR="0">
            <wp:extent cx="3867687" cy="2790825"/>
            <wp:effectExtent l="0" t="0" r="0" b="0"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36"/>
          <w:szCs w:val="36"/>
        </w:rPr>
      </w:pPr>
    </w:p>
    <w:p>
      <w:pPr>
        <w:spacing w:before="0"/>
        <w:ind w:left="4730" w:right="0" w:firstLine="0"/>
        <w:jc w:val="center"/>
        <w:rPr>
          <w:rFonts w:ascii="Segoe UI" w:hAnsi="Segoe UI" w:cs="Segoe UI" w:eastAsia="Segoe UI"/>
          <w:sz w:val="28"/>
          <w:szCs w:val="28"/>
        </w:rPr>
      </w:pPr>
      <w:r>
        <w:rPr>
          <w:rFonts w:ascii="Segoe UI"/>
          <w:b/>
          <w:color w:val="D2232A"/>
          <w:spacing w:val="2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echnica</w:t>
      </w:r>
      <w:r>
        <w:rPr>
          <w:rFonts w:ascii="Segoe UI"/>
          <w:b/>
          <w:color w:val="D2232A"/>
          <w:sz w:val="28"/>
        </w:rPr>
        <w:t>l</w:t>
      </w:r>
      <w:r>
        <w:rPr>
          <w:rFonts w:ascii="Segoe UI"/>
          <w:b/>
          <w:color w:val="D2232A"/>
          <w:spacing w:val="50"/>
          <w:sz w:val="28"/>
        </w:rPr>
        <w:t> </w:t>
      </w:r>
      <w:r>
        <w:rPr>
          <w:rFonts w:ascii="Segoe UI"/>
          <w:b/>
          <w:color w:val="D2232A"/>
          <w:spacing w:val="28"/>
          <w:sz w:val="28"/>
        </w:rPr>
        <w:t>No</w:t>
      </w:r>
      <w:r>
        <w:rPr>
          <w:rFonts w:ascii="Segoe UI"/>
          <w:b/>
          <w:color w:val="D2232A"/>
          <w:spacing w:val="26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</w:t>
      </w:r>
      <w:r>
        <w:rPr>
          <w:rFonts w:ascii="Segoe UI"/>
          <w:b/>
          <w:color w:val="D2232A"/>
          <w:sz w:val="28"/>
        </w:rPr>
        <w:t>s</w:t>
      </w:r>
      <w:r>
        <w:rPr>
          <w:rFonts w:ascii="Segoe UI"/>
          <w:b/>
          <w:color w:val="D2232A"/>
          <w:spacing w:val="-50"/>
          <w:sz w:val="28"/>
        </w:rPr>
        <w:t> </w:t>
      </w:r>
      <w:r>
        <w:rPr>
          <w:rFonts w:ascii="Segoe UI"/>
          <w:sz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940" w:val="right" w:leader="dot"/>
            </w:tabs>
            <w:spacing w:line="240" w:lineRule="auto" w:before="803"/>
            <w:ind w:right="0"/>
            <w:jc w:val="left"/>
          </w:pPr>
          <w:r>
            <w:rPr/>
            <w:br w:type="column"/>
          </w:r>
          <w:r>
            <w:rPr>
              <w:color w:val="231F20"/>
            </w:rPr>
            <w:t>Monthly Spotlight.</w:t>
            <w:tab/>
            <w:t>2</w:t>
          </w:r>
          <w:r>
            <w:rPr/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Labor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  <w:spacing w:val="-1"/>
            </w:rPr>
            <w:t>Force Summary.</w:t>
            <w:tab/>
            <w:t>3</w:t>
          </w:r>
          <w:r>
            <w:rPr>
              <w:rFonts w:ascii="Segoe UI"/>
            </w:rPr>
          </w:r>
        </w:p>
        <w:p>
          <w:pPr>
            <w:pStyle w:val="TOC1"/>
            <w:tabs>
              <w:tab w:pos="3931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Nonfarm</w:t>
          </w:r>
          <w:r>
            <w:rPr>
              <w:rFonts w:ascii="Segoe UI"/>
              <w:color w:val="231F20"/>
              <w:spacing w:val="-1"/>
            </w:rPr>
            <w:t> Payroll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Jobs.</w:t>
            <w:tab/>
            <w:t>4</w:t>
          </w:r>
          <w:r>
            <w:rPr>
              <w:rFonts w:ascii="Segoe UI"/>
            </w:rPr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Arkansas Production </w:t>
          </w:r>
          <w:r>
            <w:rPr>
              <w:color w:val="231F20"/>
              <w:spacing w:val="-1"/>
            </w:rPr>
            <w:t>Workers.</w:t>
            <w:tab/>
          </w:r>
          <w:r>
            <w:rPr>
              <w:color w:val="231F20"/>
            </w:rPr>
            <w:t>6</w:t>
          </w:r>
          <w:r>
            <w:rPr/>
          </w:r>
        </w:p>
        <w:p>
          <w:pPr>
            <w:pStyle w:val="TOC1"/>
            <w:tabs>
              <w:tab w:pos="3928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hyperlink w:history="true" w:anchor="_TOC_250002">
            <w:r>
              <w:rPr>
                <w:rFonts w:ascii="Segoe UI"/>
                <w:color w:val="231F20"/>
              </w:rPr>
              <w:t>Metropolitan</w:t>
            </w:r>
            <w:r>
              <w:rPr>
                <w:rFonts w:ascii="Segoe UI"/>
                <w:color w:val="231F20"/>
                <w:spacing w:val="-3"/>
              </w:rPr>
              <w:t> </w:t>
            </w:r>
            <w:r>
              <w:rPr>
                <w:rFonts w:ascii="Segoe UI"/>
                <w:color w:val="231F20"/>
                <w:spacing w:val="-1"/>
              </w:rPr>
              <w:t>Statistical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Areas.</w:t>
              <w:tab/>
              <w:t>7</w:t>
            </w:r>
            <w:r>
              <w:rPr>
                <w:rFonts w:ascii="Segoe UI"/>
              </w:rPr>
            </w:r>
          </w:hyperlink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Micropolitan </w:t>
          </w:r>
          <w:r>
            <w:rPr>
              <w:color w:val="231F20"/>
              <w:spacing w:val="-1"/>
            </w:rPr>
            <w:t>Statistical</w:t>
          </w:r>
          <w:r>
            <w:rPr>
              <w:color w:val="231F20"/>
            </w:rPr>
            <w:t> Areas/Cities.</w:t>
            <w:tab/>
            <w:t>14</w:t>
          </w:r>
          <w:r>
            <w:rPr/>
          </w:r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1"/>
              </w:rPr>
              <w:t>Statistics.</w:t>
              <w:tab/>
            </w:r>
            <w:r>
              <w:rPr>
                <w:color w:val="231F20"/>
              </w:rPr>
              <w:t>15</w:t>
            </w:r>
            <w:r>
              <w:rPr/>
            </w:r>
          </w:hyperlink>
        </w:p>
        <w:p>
          <w:pPr>
            <w:pStyle w:val="TOC1"/>
            <w:tabs>
              <w:tab w:pos="3923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231F20"/>
              </w:rPr>
              <w:t>Local </w:t>
            </w:r>
            <w:r>
              <w:rPr>
                <w:color w:val="231F20"/>
                <w:spacing w:val="-1"/>
              </w:rPr>
              <w:t>Workforce</w:t>
            </w:r>
            <w:r>
              <w:rPr>
                <w:color w:val="231F20"/>
              </w:rPr>
              <w:t> Development Areas.</w:t>
              <w:tab/>
              <w:t>18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  <w:cols w:num="2" w:equalWidth="0">
            <w:col w:w="7528" w:space="40"/>
            <w:col w:w="4672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 w:hAnsi="Segoe UI" w:cs="Segoe UI" w:eastAsia="Segoe UI"/>
          <w:spacing w:val="3"/>
          <w:sz w:val="18"/>
          <w:szCs w:val="18"/>
        </w:rPr>
        <w:t>The</w:t>
      </w:r>
      <w:r>
        <w:rPr>
          <w:rFonts w:ascii="Segoe UI" w:hAnsi="Segoe UI" w:cs="Segoe UI" w:eastAsia="Segoe UI"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Arkansas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Labor</w:t>
      </w:r>
      <w:r>
        <w:rPr>
          <w:rFonts w:ascii="Segoe UI" w:hAnsi="Segoe UI" w:cs="Segoe UI" w:eastAsia="Segoe UI"/>
          <w:i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Market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spacing w:val="2"/>
          <w:sz w:val="18"/>
          <w:szCs w:val="18"/>
        </w:rPr>
        <w:t>is</w:t>
      </w:r>
      <w:r>
        <w:rPr>
          <w:rFonts w:ascii="Segoe UI" w:hAnsi="Segoe UI" w:cs="Segoe UI" w:eastAsia="Segoe UI"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spacing w:val="5"/>
          <w:sz w:val="18"/>
          <w:szCs w:val="18"/>
        </w:rPr>
        <w:t>prepared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monthly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in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conjunction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with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the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U.S.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Depart-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ment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Labor,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Bureau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Statistics</w:t>
      </w:r>
      <w:r>
        <w:rPr>
          <w:rFonts w:ascii="Segoe UI" w:hAnsi="Segoe UI" w:cs="Segoe UI" w:eastAsia="Segoe UI"/>
          <w:spacing w:val="2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(BLS).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The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current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month’s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estimates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are</w:t>
      </w:r>
      <w:r>
        <w:rPr>
          <w:rFonts w:ascii="Segoe UI" w:hAnsi="Segoe UI" w:cs="Segoe UI" w:eastAsia="Segoe UI"/>
          <w:spacing w:val="24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preliminary,</w:t>
      </w:r>
      <w:r>
        <w:rPr>
          <w:rFonts w:ascii="Segoe UI" w:hAnsi="Segoe UI" w:cs="Segoe UI" w:eastAsia="Segoe UI"/>
          <w:spacing w:val="-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while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previous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month’s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data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is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subject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to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revision.</w:t>
      </w:r>
      <w:r>
        <w:rPr>
          <w:rFonts w:ascii="Segoe UI" w:hAnsi="Segoe UI" w:cs="Segoe UI" w:eastAsia="Segoe UI"/>
          <w:sz w:val="18"/>
          <w:szCs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2"/>
          <w:sz w:val="18"/>
        </w:rPr>
        <w:t>Estimates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1"/>
          <w:sz w:val="18"/>
        </w:rPr>
        <w:t>of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nonfarm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payroll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2"/>
          <w:sz w:val="18"/>
        </w:rPr>
        <w:t>jobs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show</w:t>
      </w:r>
      <w:r>
        <w:rPr>
          <w:rFonts w:ascii="Segoe UI"/>
          <w:spacing w:val="34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jobs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reflect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employment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place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work.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2"/>
          <w:sz w:val="18"/>
        </w:rPr>
        <w:t>earnings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estimates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based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and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worker-hour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collected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production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9"/>
          <w:sz w:val="18"/>
        </w:rPr>
        <w:t> </w:t>
      </w:r>
      <w:r>
        <w:rPr>
          <w:rFonts w:ascii="Segoe UI"/>
          <w:spacing w:val="-1"/>
          <w:sz w:val="18"/>
        </w:rPr>
        <w:t>manufacturing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industries.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Industries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classified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according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9"/>
          <w:sz w:val="18"/>
        </w:rPr>
        <w:t> </w:t>
      </w:r>
      <w:r>
        <w:rPr>
          <w:rFonts w:ascii="Segoe UI"/>
          <w:spacing w:val="5"/>
          <w:sz w:val="18"/>
        </w:rPr>
        <w:t>North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American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Industry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7"/>
          <w:sz w:val="18"/>
        </w:rPr>
        <w:t>Classification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pacing w:val="-1"/>
          <w:sz w:val="18"/>
        </w:rPr>
        <w:t>System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(NAICS).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estimates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a first quarter 2018 benchmark.</w:t>
      </w:r>
    </w:p>
    <w:p>
      <w:pPr>
        <w:spacing w:line="370" w:lineRule="auto" w:before="140"/>
        <w:ind w:left="1001" w:right="184" w:firstLine="166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pacing w:val="-10"/>
          <w:sz w:val="18"/>
        </w:rPr>
        <w:t>Explanation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6"/>
          <w:sz w:val="18"/>
        </w:rPr>
        <w:t>of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12"/>
          <w:sz w:val="18"/>
        </w:rPr>
        <w:t>Terms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7"/>
          <w:sz w:val="18"/>
        </w:rPr>
        <w:t>and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9"/>
          <w:sz w:val="18"/>
        </w:rPr>
        <w:t>Concepts</w:t>
      </w:r>
      <w:r>
        <w:rPr>
          <w:rFonts w:ascii="Segoe UI"/>
          <w:b/>
          <w:spacing w:val="18"/>
          <w:sz w:val="18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Monthly</w:t>
      </w:r>
      <w:r>
        <w:rPr>
          <w:rFonts w:ascii="Segoe UI"/>
          <w:b/>
          <w:spacing w:val="-9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Business</w:t>
      </w:r>
      <w:r>
        <w:rPr>
          <w:rFonts w:ascii="Segoe UI"/>
          <w:b/>
          <w:spacing w:val="-7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Surv</w:t>
      </w:r>
      <w:r>
        <w:rPr>
          <w:rFonts w:ascii="Segoe UI"/>
          <w:b/>
          <w:spacing w:val="-7"/>
          <w:sz w:val="18"/>
          <w:u w:val="single" w:color="000000"/>
        </w:rPr>
        <w:t>ey</w:t>
      </w:r>
      <w:r>
        <w:rPr>
          <w:rFonts w:ascii="Segoe UI"/>
          <w:b/>
          <w:spacing w:val="-8"/>
          <w:sz w:val="18"/>
          <w:u w:val="single" w:color="000000"/>
        </w:rPr>
        <w:t> </w:t>
      </w:r>
      <w:r>
        <w:rPr>
          <w:rFonts w:ascii="Segoe UI"/>
          <w:b/>
          <w:spacing w:val="-5"/>
          <w:sz w:val="18"/>
          <w:u w:val="single" w:color="000000"/>
        </w:rPr>
        <w:t>of</w:t>
      </w:r>
      <w:r>
        <w:rPr>
          <w:rFonts w:ascii="Segoe UI"/>
          <w:b/>
          <w:spacing w:val="-16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Employ</w:t>
      </w:r>
      <w:r>
        <w:rPr>
          <w:rFonts w:ascii="Segoe UI"/>
          <w:b/>
          <w:spacing w:val="-9"/>
          <w:sz w:val="18"/>
          <w:u w:val="single" w:color="000000"/>
        </w:rPr>
        <w:t>ers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190" w:lineRule="auto" w:before="40"/>
        <w:ind w:left="820" w:right="2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monthly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sample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survey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designed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3"/>
          <w:sz w:val="18"/>
        </w:rPr>
        <w:t>to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z w:val="18"/>
        </w:rPr>
        <w:t>provide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information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nonfarm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jobs.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compiled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each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month</w:t>
      </w:r>
      <w:r>
        <w:rPr>
          <w:rFonts w:ascii="Segoe UI"/>
          <w:spacing w:val="26"/>
          <w:w w:val="99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mail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surveys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telephone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interviews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conducted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Bureau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pacing w:val="-1"/>
          <w:sz w:val="18"/>
        </w:rPr>
        <w:t>Statistics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cooperation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with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Department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pacing w:val="-2"/>
          <w:sz w:val="18"/>
        </w:rPr>
        <w:t>Work-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z w:val="18"/>
        </w:rPr>
        <w:t>force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pacing w:val="-1"/>
          <w:sz w:val="18"/>
        </w:rPr>
        <w:t>Services.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pacing w:val="-1"/>
          <w:sz w:val="18"/>
        </w:rPr>
        <w:t>es-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pacing w:val="-2"/>
          <w:sz w:val="18"/>
        </w:rPr>
        <w:t>tablishment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records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include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workers,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full-or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pacing w:val="-1"/>
          <w:sz w:val="18"/>
        </w:rPr>
        <w:t>part-time,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received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pay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period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which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includes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12th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of</w:t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line="215" w:lineRule="exact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month. </w:t>
      </w:r>
      <w:r>
        <w:rPr>
          <w:rFonts w:ascii="Segoe UI"/>
          <w:spacing w:val="8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5,000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Arkansas</w:t>
      </w:r>
    </w:p>
    <w:p>
      <w:pPr>
        <w:spacing w:line="215" w:lineRule="exact" w:before="0"/>
        <w:ind w:left="351" w:right="0" w:hanging="158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business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establishments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surveyed.</w:t>
      </w:r>
      <w:r>
        <w:rPr>
          <w:rFonts w:ascii="Segoe UI"/>
          <w:sz w:val="18"/>
        </w:rPr>
      </w:r>
    </w:p>
    <w:p>
      <w:pPr>
        <w:spacing w:before="130"/>
        <w:ind w:left="194" w:right="0" w:firstLine="157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Metropolitan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Statistical </w:t>
      </w:r>
      <w:r>
        <w:rPr>
          <w:rFonts w:ascii="Segoe UI"/>
          <w:b/>
          <w:spacing w:val="-1"/>
          <w:sz w:val="18"/>
          <w:u w:val="single" w:color="000000"/>
        </w:rPr>
        <w:t>Area</w:t>
      </w:r>
      <w:r>
        <w:rPr>
          <w:rFonts w:ascii="Segoe UI"/>
          <w:b/>
          <w:spacing w:val="46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(MSA)</w:t>
      </w:r>
      <w:r>
        <w:rPr>
          <w:rFonts w:ascii="Segoe UI"/>
          <w:b/>
          <w:spacing w:val="-1"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term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U.S.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Office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Man</w:t>
      </w:r>
      <w:r>
        <w:rPr>
          <w:rFonts w:ascii="Segoe UI"/>
          <w:spacing w:val="-1"/>
          <w:sz w:val="18"/>
        </w:rPr>
        <w:t>-</w:t>
      </w:r>
      <w:r>
        <w:rPr>
          <w:rFonts w:ascii="Segoe UI"/>
          <w:spacing w:val="23"/>
          <w:w w:val="99"/>
          <w:sz w:val="18"/>
        </w:rPr>
        <w:t> </w:t>
      </w:r>
      <w:r>
        <w:rPr>
          <w:rFonts w:ascii="Segoe UI"/>
          <w:sz w:val="18"/>
        </w:rPr>
        <w:t>agement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Budget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counties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one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central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cities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meet</w:t>
      </w:r>
      <w:r>
        <w:rPr>
          <w:rFonts w:ascii="Segoe UI"/>
          <w:sz w:val="18"/>
        </w:rPr>
        <w:t> </w:t>
      </w:r>
      <w:r>
        <w:rPr>
          <w:rFonts w:ascii="Segoe UI"/>
          <w:spacing w:val="-3"/>
          <w:sz w:val="18"/>
        </w:rPr>
        <w:t>specified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3"/>
          <w:sz w:val="18"/>
        </w:rPr>
        <w:t>criteria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of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population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density,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com</w:t>
      </w:r>
      <w:r>
        <w:rPr>
          <w:rFonts w:ascii="Segoe UI"/>
          <w:spacing w:val="-3"/>
          <w:sz w:val="18"/>
        </w:rPr>
        <w:t>-</w:t>
      </w:r>
      <w:r>
        <w:rPr>
          <w:rFonts w:ascii="Segoe UI"/>
          <w:spacing w:val="35"/>
          <w:w w:val="99"/>
          <w:sz w:val="18"/>
        </w:rPr>
        <w:t> </w:t>
      </w:r>
      <w:r>
        <w:rPr>
          <w:rFonts w:ascii="Segoe UI"/>
          <w:spacing w:val="-1"/>
          <w:sz w:val="18"/>
        </w:rPr>
        <w:t>muting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patterns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social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economic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-1"/>
          <w:sz w:val="18"/>
        </w:rPr>
        <w:t>integration.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w w:val="99"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Current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Population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z w:val="18"/>
          <w:u w:val="single" w:color="000000"/>
        </w:rPr>
        <w:t>Survey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(CPS)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survey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1"/>
          <w:sz w:val="18"/>
        </w:rPr>
        <w:t>popula-</w:t>
      </w:r>
      <w:r>
        <w:rPr>
          <w:rFonts w:ascii="Segoe UI"/>
          <w:spacing w:val="38"/>
          <w:w w:val="99"/>
          <w:sz w:val="18"/>
        </w:rPr>
        <w:t> </w:t>
      </w:r>
      <w:r>
        <w:rPr>
          <w:rFonts w:ascii="Segoe UI"/>
          <w:sz w:val="18"/>
        </w:rPr>
        <w:t>tion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over,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1"/>
          <w:sz w:val="18"/>
        </w:rPr>
        <w:t>designed</w:t>
      </w:r>
      <w:r>
        <w:rPr>
          <w:rFonts w:ascii="Segoe UI"/>
          <w:spacing w:val="35"/>
          <w:sz w:val="18"/>
        </w:rPr>
        <w:t> </w:t>
      </w:r>
      <w:r>
        <w:rPr>
          <w:rFonts w:ascii="Segoe UI"/>
          <w:spacing w:val="2"/>
          <w:sz w:val="18"/>
        </w:rPr>
        <w:t>to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provide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data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on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labor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force,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4"/>
          <w:sz w:val="18"/>
        </w:rPr>
        <w:t>the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unemployed.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survey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is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conducted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each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month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Bureau</w:t>
      </w:r>
      <w:r>
        <w:rPr>
          <w:rFonts w:ascii="Segoe UI"/>
          <w:spacing w:val="40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Census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BLS.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information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is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trained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interviewers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2"/>
          <w:sz w:val="18"/>
        </w:rPr>
        <w:t>from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42"/>
          <w:w w:val="99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about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60,000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households.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1"/>
          <w:sz w:val="18"/>
        </w:rPr>
        <w:t> </w:t>
      </w:r>
      <w:r>
        <w:rPr>
          <w:rFonts w:ascii="Segoe UI"/>
          <w:spacing w:val="2"/>
          <w:sz w:val="18"/>
        </w:rPr>
        <w:t>data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are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based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on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3"/>
          <w:sz w:val="18"/>
        </w:rPr>
        <w:t>activity</w:t>
      </w:r>
      <w:r>
        <w:rPr>
          <w:rFonts w:ascii="Segoe UI"/>
          <w:spacing w:val="33"/>
          <w:w w:val="99"/>
          <w:sz w:val="18"/>
        </w:rPr>
        <w:t> </w:t>
      </w:r>
      <w:r>
        <w:rPr>
          <w:rFonts w:ascii="Segoe UI"/>
          <w:sz w:val="18"/>
        </w:rPr>
        <w:t>reported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including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800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Arkansas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households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represented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the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pacing w:val="-1"/>
          <w:sz w:val="18"/>
        </w:rPr>
        <w:t>sample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pacing w:val="-1"/>
          <w:sz w:val="18"/>
        </w:rPr>
        <w:t>survey.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Civilian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Labor Force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sum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unemployed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older.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Members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Armed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Forces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excluded.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before="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any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time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for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pay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profit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15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unpaid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family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business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Also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included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those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who,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1"/>
          <w:sz w:val="18"/>
        </w:rPr>
        <w:t>although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pacing w:val="-1"/>
          <w:sz w:val="18"/>
        </w:rPr>
        <w:t>ing,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had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some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attachment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were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looking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work,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involved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management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disputes.</w:t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did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not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pacing w:val="-1"/>
          <w:sz w:val="18"/>
        </w:rPr>
        <w:t>job,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but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were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available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actively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seeking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month.</w:t>
      </w:r>
      <w:r>
        <w:rPr>
          <w:rFonts w:ascii="Segoe UI"/>
          <w:sz w:val="18"/>
        </w:rPr>
      </w:r>
    </w:p>
    <w:p>
      <w:pPr>
        <w:spacing w:before="140"/>
        <w:ind w:left="980" w:right="1589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 Rate</w:t>
      </w:r>
      <w:r>
        <w:rPr>
          <w:rFonts w:ascii="Segoe UI"/>
          <w:b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number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of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unemployed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as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percentage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civilian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force.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rates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calculated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unrounded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data.</w:t>
      </w:r>
      <w:r>
        <w:rPr>
          <w:rFonts w:ascii="Segoe UI"/>
          <w:sz w:val="18"/>
        </w:rPr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Seasonal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Adjustment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statistical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technique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eliminate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changes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that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normally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oc-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cur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due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seasonal </w:t>
      </w:r>
      <w:r>
        <w:rPr>
          <w:rFonts w:ascii="Segoe UI"/>
          <w:sz w:val="18"/>
        </w:rPr>
        <w:t>events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such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weather,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major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holidays,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schedule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-1"/>
          <w:sz w:val="18"/>
        </w:rPr>
        <w:t>shifts,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harvest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times,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pacing w:val="-1"/>
          <w:sz w:val="18"/>
        </w:rPr>
        <w:t>opening/clos-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ing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schools.</w:t>
      </w:r>
      <w:r>
        <w:rPr>
          <w:rFonts w:ascii="Segoe UI"/>
          <w:sz w:val="18"/>
        </w:rPr>
      </w:r>
    </w:p>
    <w:p>
      <w:pPr>
        <w:spacing w:after="0" w:line="190" w:lineRule="auto"/>
        <w:jc w:val="both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3" w:equalWidth="0">
            <w:col w:w="4205" w:space="40"/>
            <w:col w:w="3578" w:space="40"/>
            <w:col w:w="4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7pt;width:612pt;height:45pt;mso-position-horizontal-relative:page;mso-position-vertical-relative:page;z-index:1192" coordorigin="0,14940" coordsize="12240,900">
            <v:shape style="position:absolute;left:0;top:14940;width:12240;height:900" type="#_x0000_t75" stroked="false">
              <v:imagedata r:id="rId17" o:title=""/>
            </v:shape>
            <v:shape style="position:absolute;left:0;top:14940;width:12240;height:900" type="#_x0000_t202" filled="false" stroked="false">
              <v:textbox inset="0,0,0,0">
                <w:txbxContent>
                  <w:p>
                    <w:pPr>
                      <w:spacing w:before="197"/>
                      <w:ind w:left="3979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2" w:lineRule="exact"/>
        <w:ind w:left="29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h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Spotligh</w:t>
      </w:r>
      <w:r>
        <w:rPr>
          <w:color w:val="D2232A"/>
        </w:rPr>
        <w:t>t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7" w:lineRule="exact" w:before="0"/>
        <w:ind w:left="7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Alternative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Measures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8"/>
          <w:sz w:val="36"/>
        </w:rPr>
        <w:t>of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2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Underutilization</w:t>
      </w:r>
      <w:r>
        <w:rPr>
          <w:rFonts w:ascii="Segoe UI"/>
          <w:sz w:val="36"/>
        </w:rPr>
      </w:r>
    </w:p>
    <w:p>
      <w:pPr>
        <w:spacing w:line="240" w:lineRule="exact" w:before="44"/>
        <w:ind w:left="734" w:right="763" w:firstLine="0"/>
        <w:jc w:val="both"/>
        <w:rPr>
          <w:rFonts w:ascii="Segoe UI" w:hAnsi="Segoe UI" w:cs="Segoe UI" w:eastAsia="Segoe UI"/>
          <w:sz w:val="22"/>
          <w:szCs w:val="22"/>
        </w:rPr>
      </w:pPr>
      <w:r>
        <w:rPr>
          <w:rFonts w:ascii="Segoe UI" w:hAnsi="Segoe UI" w:cs="Segoe UI" w:eastAsia="Segoe UI"/>
          <w:color w:val="231F20"/>
          <w:sz w:val="22"/>
          <w:szCs w:val="22"/>
        </w:rPr>
        <w:t>In</w:t>
      </w:r>
      <w:r>
        <w:rPr>
          <w:rFonts w:ascii="Segoe UI" w:hAnsi="Segoe UI" w:cs="Segoe UI" w:eastAsia="Segoe UI"/>
          <w:color w:val="231F20"/>
          <w:spacing w:val="22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addition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to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the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unemployment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rate,</w:t>
      </w:r>
      <w:r>
        <w:rPr>
          <w:rFonts w:ascii="Segoe UI" w:hAnsi="Segoe UI" w:cs="Segoe UI" w:eastAsia="Segoe UI"/>
          <w:color w:val="231F20"/>
          <w:spacing w:val="22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the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Bureau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of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Labor</w:t>
      </w:r>
      <w:r>
        <w:rPr>
          <w:rFonts w:ascii="Segoe UI" w:hAnsi="Segoe UI" w:cs="Segoe UI" w:eastAsia="Segoe UI"/>
          <w:color w:val="231F20"/>
          <w:spacing w:val="22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pacing w:val="-1"/>
          <w:sz w:val="22"/>
          <w:szCs w:val="22"/>
        </w:rPr>
        <w:t>Statistics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(BLS)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also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calculates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five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additional</w:t>
      </w:r>
      <w:r>
        <w:rPr>
          <w:rFonts w:ascii="Segoe UI" w:hAnsi="Segoe UI" w:cs="Segoe UI" w:eastAsia="Segoe UI"/>
          <w:color w:val="231F20"/>
          <w:spacing w:val="23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es</w:t>
      </w:r>
      <w:r>
        <w:rPr>
          <w:rFonts w:ascii="Segoe UI" w:hAnsi="Segoe UI" w:cs="Segoe UI" w:eastAsia="Segoe UI"/>
          <w:color w:val="231F20"/>
          <w:sz w:val="22"/>
          <w:szCs w:val="22"/>
        </w:rPr>
        <w:t>-</w:t>
      </w:r>
      <w:r>
        <w:rPr>
          <w:rFonts w:ascii="Segoe UI" w:hAnsi="Segoe UI" w:cs="Segoe UI" w:eastAsia="Segoe UI"/>
          <w:color w:val="231F20"/>
          <w:spacing w:val="22"/>
          <w:w w:val="9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timates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based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on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various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definitions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of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‘unemployment’.</w:t>
      </w:r>
      <w:r>
        <w:rPr>
          <w:rFonts w:ascii="Segoe UI" w:hAnsi="Segoe UI" w:cs="Segoe UI" w:eastAsia="Segoe UI"/>
          <w:color w:val="231F20"/>
          <w:spacing w:val="42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These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are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known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as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Alternative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Measures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of</w:t>
      </w:r>
      <w:r>
        <w:rPr>
          <w:rFonts w:ascii="Segoe UI" w:hAnsi="Segoe UI" w:cs="Segoe UI" w:eastAsia="Segoe UI"/>
          <w:color w:val="231F20"/>
          <w:spacing w:val="2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Labor</w:t>
      </w:r>
      <w:r>
        <w:rPr>
          <w:rFonts w:ascii="Segoe UI" w:hAnsi="Segoe UI" w:cs="Segoe UI" w:eastAsia="Segoe UI"/>
          <w:color w:val="231F20"/>
          <w:sz w:val="22"/>
          <w:szCs w:val="22"/>
        </w:rPr>
        <w:t> Underutilization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and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are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referred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to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as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U1-U6,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with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U-3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as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the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official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unemployment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rate.</w:t>
      </w:r>
      <w:r>
        <w:rPr>
          <w:rFonts w:ascii="Segoe UI" w:hAnsi="Segoe UI" w:cs="Segoe UI" w:eastAsia="Segoe UI"/>
          <w:color w:val="231F20"/>
          <w:spacing w:val="2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These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measures</w:t>
      </w:r>
      <w:r>
        <w:rPr>
          <w:rFonts w:ascii="Segoe UI" w:hAnsi="Segoe UI" w:cs="Segoe UI" w:eastAsia="Segoe UI"/>
          <w:color w:val="231F20"/>
          <w:spacing w:val="1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are</w:t>
      </w:r>
      <w:r>
        <w:rPr>
          <w:rFonts w:ascii="Segoe UI" w:hAnsi="Segoe UI" w:cs="Segoe UI" w:eastAsia="Segoe UI"/>
          <w:color w:val="231F20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calculated</w:t>
      </w:r>
      <w:r>
        <w:rPr>
          <w:rFonts w:ascii="Segoe UI" w:hAnsi="Segoe UI" w:cs="Segoe UI" w:eastAsia="Segoe UI"/>
          <w:color w:val="231F20"/>
          <w:spacing w:val="-10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using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data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from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the</w:t>
      </w:r>
      <w:r>
        <w:rPr>
          <w:rFonts w:ascii="Segoe UI" w:hAnsi="Segoe UI" w:cs="Segoe UI" w:eastAsia="Segoe UI"/>
          <w:color w:val="231F20"/>
          <w:spacing w:val="-10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pacing w:val="-1"/>
          <w:sz w:val="22"/>
          <w:szCs w:val="22"/>
        </w:rPr>
        <w:t>Current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pacing w:val="-1"/>
          <w:sz w:val="22"/>
          <w:szCs w:val="22"/>
        </w:rPr>
        <w:t>Population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pacing w:val="-1"/>
          <w:sz w:val="22"/>
          <w:szCs w:val="22"/>
        </w:rPr>
        <w:t>Survey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(CPS),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pacing w:val="-1"/>
          <w:sz w:val="22"/>
          <w:szCs w:val="22"/>
        </w:rPr>
        <w:t>monthly</w:t>
      </w:r>
      <w:r>
        <w:rPr>
          <w:rFonts w:ascii="Segoe UI" w:hAnsi="Segoe UI" w:cs="Segoe UI" w:eastAsia="Segoe UI"/>
          <w:color w:val="231F20"/>
          <w:spacing w:val="-8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pacing w:val="-1"/>
          <w:sz w:val="22"/>
          <w:szCs w:val="22"/>
        </w:rPr>
        <w:t>survey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conducted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by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the</w:t>
      </w:r>
      <w:r>
        <w:rPr>
          <w:rFonts w:ascii="Segoe UI" w:hAnsi="Segoe UI" w:cs="Segoe UI" w:eastAsia="Segoe UI"/>
          <w:color w:val="231F20"/>
          <w:spacing w:val="-9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U.S.</w:t>
      </w:r>
      <w:r>
        <w:rPr>
          <w:rFonts w:ascii="Segoe UI" w:hAnsi="Segoe UI" w:cs="Segoe UI" w:eastAsia="Segoe UI"/>
          <w:color w:val="231F20"/>
          <w:spacing w:val="-10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pacing w:val="-1"/>
          <w:sz w:val="22"/>
          <w:szCs w:val="22"/>
        </w:rPr>
        <w:t>Census</w:t>
      </w:r>
      <w:r>
        <w:rPr>
          <w:rFonts w:ascii="Segoe UI" w:hAnsi="Segoe UI" w:cs="Segoe UI" w:eastAsia="Segoe UI"/>
          <w:color w:val="231F20"/>
          <w:spacing w:val="25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Bureau.</w:t>
      </w:r>
      <w:r>
        <w:rPr>
          <w:rFonts w:ascii="Segoe UI" w:hAnsi="Segoe UI" w:cs="Segoe UI" w:eastAsia="Segoe UI"/>
          <w:color w:val="231F20"/>
          <w:spacing w:val="60"/>
          <w:sz w:val="22"/>
          <w:szCs w:val="22"/>
        </w:rPr>
        <w:t> </w:t>
      </w:r>
      <w:r>
        <w:rPr>
          <w:rFonts w:ascii="Segoe UI" w:hAnsi="Segoe UI" w:cs="Segoe UI" w:eastAsia="Segoe UI"/>
          <w:color w:val="231F20"/>
          <w:sz w:val="22"/>
          <w:szCs w:val="22"/>
        </w:rPr>
        <w:t>Approximately 800 Arkansas households are in the survey each month.</w:t>
      </w:r>
      <w:r>
        <w:rPr>
          <w:rFonts w:ascii="Segoe UI" w:hAnsi="Segoe UI" w:cs="Segoe UI" w:eastAsia="Segoe UI"/>
          <w:sz w:val="22"/>
          <w:szCs w:val="22"/>
        </w:rPr>
      </w:r>
    </w:p>
    <w:p>
      <w:pPr>
        <w:spacing w:line="240" w:lineRule="auto" w:before="8"/>
        <w:rPr>
          <w:rFonts w:ascii="Segoe UI" w:hAnsi="Segoe UI" w:cs="Segoe UI" w:eastAsia="Segoe UI"/>
          <w:sz w:val="16"/>
          <w:szCs w:val="16"/>
        </w:rPr>
      </w:pPr>
    </w:p>
    <w:p>
      <w:pPr>
        <w:spacing w:line="240" w:lineRule="exact" w:before="0"/>
        <w:ind w:left="720" w:right="6422" w:firstLine="0"/>
        <w:jc w:val="both"/>
        <w:rPr>
          <w:rFonts w:ascii="Segoe UI" w:hAnsi="Segoe UI" w:cs="Segoe UI" w:eastAsia="Segoe UI"/>
          <w:sz w:val="22"/>
          <w:szCs w:val="22"/>
        </w:rPr>
      </w:pPr>
      <w:r>
        <w:rPr/>
        <w:pict>
          <v:shape style="position:absolute;margin-left:313.260010pt;margin-top:-1.112813pt;width:261.25pt;height:90.75pt;mso-position-horizontal-relative:page;mso-position-vertical-relative:paragraph;z-index:1312" type="#_x0000_t202" filled="false" stroked="true" strokeweight="3.0pt" strokecolor="#999899">
            <v:textbox inset="0,0,0,0">
              <w:txbxContent>
                <w:p>
                  <w:pPr>
                    <w:spacing w:line="253" w:lineRule="exact" w:before="90"/>
                    <w:ind w:left="28" w:right="0" w:firstLine="0"/>
                    <w:jc w:val="center"/>
                    <w:rPr>
                      <w:rFonts w:ascii="Segoe UI" w:hAnsi="Segoe UI" w:cs="Segoe UI" w:eastAsia="Segoe UI"/>
                      <w:sz w:val="20"/>
                      <w:szCs w:val="20"/>
                    </w:rPr>
                  </w:pPr>
                  <w:r>
                    <w:rPr>
                      <w:rFonts w:ascii="Segoe UI"/>
                      <w:b/>
                      <w:color w:val="231F20"/>
                      <w:spacing w:val="-1"/>
                      <w:sz w:val="20"/>
                    </w:rPr>
                    <w:t>Alternative Measures </w:t>
                  </w:r>
                  <w:r>
                    <w:rPr>
                      <w:rFonts w:ascii="Segoe UI"/>
                      <w:b/>
                      <w:color w:val="231F20"/>
                      <w:spacing w:val="-2"/>
                      <w:sz w:val="20"/>
                    </w:rPr>
                    <w:t>of </w:t>
                  </w:r>
                  <w:r>
                    <w:rPr>
                      <w:rFonts w:ascii="Segoe UI"/>
                      <w:b/>
                      <w:color w:val="231F20"/>
                      <w:spacing w:val="-1"/>
                      <w:sz w:val="20"/>
                    </w:rPr>
                    <w:t>Labor Underutilization</w:t>
                  </w:r>
                  <w:r>
                    <w:rPr>
                      <w:rFonts w:ascii="Segoe UI"/>
                      <w:sz w:val="20"/>
                    </w:rPr>
                  </w:r>
                </w:p>
                <w:p>
                  <w:pPr>
                    <w:spacing w:line="240" w:lineRule="exact" w:before="0"/>
                    <w:ind w:left="28" w:right="0" w:firstLine="0"/>
                    <w:jc w:val="center"/>
                    <w:rPr>
                      <w:rFonts w:ascii="Segoe UI" w:hAnsi="Segoe UI" w:cs="Segoe UI" w:eastAsia="Segoe UI"/>
                      <w:sz w:val="20"/>
                      <w:szCs w:val="20"/>
                    </w:rPr>
                  </w:pPr>
                  <w:r>
                    <w:rPr>
                      <w:rFonts w:ascii="Segoe UI"/>
                      <w:color w:val="231F20"/>
                      <w:spacing w:val="-2"/>
                      <w:sz w:val="20"/>
                    </w:rPr>
                    <w:t>State</w:t>
                  </w:r>
                  <w:r>
                    <w:rPr>
                      <w:rFonts w:ascii="Segoe UI"/>
                      <w:color w:val="231F20"/>
                      <w:spacing w:val="-8"/>
                      <w:sz w:val="20"/>
                    </w:rPr>
                    <w:t> </w:t>
                  </w:r>
                  <w:r>
                    <w:rPr>
                      <w:rFonts w:ascii="Segoe UI"/>
                      <w:color w:val="231F20"/>
                      <w:sz w:val="20"/>
                    </w:rPr>
                    <w:t>of</w:t>
                  </w:r>
                  <w:r>
                    <w:rPr>
                      <w:rFonts w:ascii="Segoe UI"/>
                      <w:color w:val="231F20"/>
                      <w:spacing w:val="-7"/>
                      <w:sz w:val="20"/>
                    </w:rPr>
                    <w:t> </w:t>
                  </w:r>
                  <w:r>
                    <w:rPr>
                      <w:rFonts w:ascii="Segoe UI"/>
                      <w:color w:val="231F20"/>
                      <w:sz w:val="20"/>
                    </w:rPr>
                    <w:t>Arkansas</w:t>
                  </w:r>
                  <w:r>
                    <w:rPr>
                      <w:rFonts w:ascii="Segoe UI"/>
                      <w:sz w:val="20"/>
                    </w:rPr>
                  </w:r>
                </w:p>
                <w:p>
                  <w:pPr>
                    <w:spacing w:line="253" w:lineRule="exact" w:before="0"/>
                    <w:ind w:left="28" w:right="0" w:firstLine="0"/>
                    <w:jc w:val="center"/>
                    <w:rPr>
                      <w:rFonts w:ascii="Segoe UI" w:hAnsi="Segoe UI" w:cs="Segoe UI" w:eastAsia="Segoe UI"/>
                      <w:sz w:val="20"/>
                      <w:szCs w:val="20"/>
                    </w:rPr>
                  </w:pPr>
                  <w:r>
                    <w:rPr>
                      <w:rFonts w:ascii="Segoe UI"/>
                      <w:color w:val="231F20"/>
                      <w:sz w:val="20"/>
                    </w:rPr>
                    <w:t>2nd Q 2018 - 1st Q 2019</w:t>
                  </w:r>
                  <w:r>
                    <w:rPr>
                      <w:rFonts w:ascii="Segoe UI"/>
                      <w:sz w:val="20"/>
                    </w:rPr>
                  </w:r>
                </w:p>
                <w:p>
                  <w:pPr>
                    <w:tabs>
                      <w:tab w:pos="947" w:val="left" w:leader="none"/>
                      <w:tab w:pos="1674" w:val="left" w:leader="none"/>
                      <w:tab w:pos="2401" w:val="left" w:leader="none"/>
                      <w:tab w:pos="3128" w:val="left" w:leader="none"/>
                      <w:tab w:pos="3855" w:val="left" w:leader="none"/>
                      <w:tab w:pos="4417" w:val="left" w:leader="none"/>
                    </w:tabs>
                    <w:spacing w:before="121"/>
                    <w:ind w:left="0" w:right="39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</w:r>
                  <w:r>
                    <w:rPr>
                      <w:rFonts w:ascii="Times New Roman"/>
                      <w:b/>
                      <w:color w:val="231F20"/>
                      <w:sz w:val="22"/>
                      <w:u w:val="thick" w:color="231F20"/>
                    </w:rPr>
                    <w:t>    </w:t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w w:val="95"/>
                      <w:sz w:val="22"/>
                      <w:u w:val="thick" w:color="231F20"/>
                    </w:rPr>
                    <w:t>U-1</w:t>
                    <w:tab/>
                    <w:t>U-2</w:t>
                    <w:tab/>
                    <w:t>U-3</w:t>
                    <w:tab/>
                    <w:t>U-4</w:t>
                    <w:tab/>
                    <w:t>U-5</w:t>
                    <w:tab/>
                  </w:r>
                  <w:r>
                    <w:rPr>
                      <w:rFonts w:ascii="Times New Roman"/>
                      <w:b/>
                      <w:color w:val="231F20"/>
                      <w:spacing w:val="-1"/>
                      <w:sz w:val="22"/>
                      <w:u w:val="thick" w:color="231F20"/>
                    </w:rPr>
                    <w:t>U-6</w:t>
                  </w:r>
                  <w:r>
                    <w:rPr>
                      <w:rFonts w:ascii="Times New Roman"/>
                      <w:b/>
                      <w:color w:val="231F20"/>
                      <w:sz w:val="22"/>
                      <w:u w:val="thick" w:color="231F20"/>
                    </w:rPr>
                    <w:t> </w:t>
                    <w:tab/>
                  </w:r>
                  <w:r>
                    <w:rPr>
                      <w:rFonts w:ascii="Times New Roman"/>
                      <w:b/>
                      <w:color w:val="231F20"/>
                      <w:sz w:val="22"/>
                    </w:rPr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tabs>
                      <w:tab w:pos="733" w:val="left" w:leader="none"/>
                      <w:tab w:pos="1466" w:val="left" w:leader="none"/>
                      <w:tab w:pos="2199" w:val="left" w:leader="none"/>
                      <w:tab w:pos="2932" w:val="left" w:leader="none"/>
                      <w:tab w:pos="3666" w:val="left" w:leader="none"/>
                    </w:tabs>
                    <w:spacing w:before="187"/>
                    <w:ind w:left="0" w:right="10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w w:val="95"/>
                      <w:sz w:val="22"/>
                    </w:rPr>
                    <w:t>1.1%</w:t>
                    <w:tab/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1.5%</w:t>
                    <w:tab/>
                  </w:r>
                  <w:r>
                    <w:rPr>
                      <w:rFonts w:ascii="Times New Roman"/>
                      <w:color w:val="231F20"/>
                      <w:w w:val="95"/>
                      <w:sz w:val="22"/>
                    </w:rPr>
                    <w:t>3.7%</w:t>
                    <w:tab/>
                    <w:t>4.0%</w:t>
                    <w:tab/>
                  </w:r>
                  <w:r>
                    <w:rPr>
                      <w:rFonts w:ascii="Times New Roman"/>
                      <w:color w:val="231F20"/>
                      <w:sz w:val="22"/>
                    </w:rPr>
                    <w:t>4.6%</w:t>
                    <w:tab/>
                    <w:t>7.5%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egoe UI"/>
          <w:color w:val="231F20"/>
          <w:sz w:val="22"/>
        </w:rPr>
        <w:t>Alternative</w:t>
      </w:r>
      <w:r>
        <w:rPr>
          <w:rFonts w:ascii="Segoe UI"/>
          <w:color w:val="231F20"/>
          <w:spacing w:val="34"/>
          <w:sz w:val="22"/>
        </w:rPr>
        <w:t> </w:t>
      </w:r>
      <w:r>
        <w:rPr>
          <w:rFonts w:ascii="Segoe UI"/>
          <w:color w:val="231F20"/>
          <w:sz w:val="22"/>
        </w:rPr>
        <w:t>Measures</w:t>
      </w:r>
      <w:r>
        <w:rPr>
          <w:rFonts w:ascii="Segoe UI"/>
          <w:color w:val="231F20"/>
          <w:spacing w:val="35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35"/>
          <w:sz w:val="22"/>
        </w:rPr>
        <w:t> </w:t>
      </w:r>
      <w:r>
        <w:rPr>
          <w:rFonts w:ascii="Segoe UI"/>
          <w:color w:val="231F20"/>
          <w:sz w:val="22"/>
        </w:rPr>
        <w:t>Labor</w:t>
      </w:r>
      <w:r>
        <w:rPr>
          <w:rFonts w:ascii="Segoe UI"/>
          <w:color w:val="231F20"/>
          <w:spacing w:val="35"/>
          <w:sz w:val="22"/>
        </w:rPr>
        <w:t> </w:t>
      </w:r>
      <w:r>
        <w:rPr>
          <w:rFonts w:ascii="Segoe UI"/>
          <w:color w:val="231F20"/>
          <w:sz w:val="22"/>
        </w:rPr>
        <w:t>Underutilization</w:t>
      </w:r>
      <w:r>
        <w:rPr>
          <w:rFonts w:ascii="Segoe UI"/>
          <w:color w:val="231F20"/>
          <w:spacing w:val="35"/>
          <w:sz w:val="22"/>
        </w:rPr>
        <w:t> </w:t>
      </w:r>
      <w:r>
        <w:rPr>
          <w:rFonts w:ascii="Segoe UI"/>
          <w:color w:val="231F20"/>
          <w:sz w:val="22"/>
        </w:rPr>
        <w:t>are</w:t>
      </w:r>
      <w:r>
        <w:rPr>
          <w:rFonts w:ascii="Segoe UI"/>
          <w:color w:val="231F20"/>
          <w:w w:val="99"/>
          <w:sz w:val="22"/>
        </w:rPr>
        <w:t> </w:t>
      </w:r>
      <w:r>
        <w:rPr>
          <w:rFonts w:ascii="Segoe UI"/>
          <w:color w:val="231F20"/>
          <w:sz w:val="22"/>
        </w:rPr>
        <w:t>available</w:t>
      </w:r>
      <w:r>
        <w:rPr>
          <w:rFonts w:ascii="Segoe UI"/>
          <w:color w:val="231F20"/>
          <w:spacing w:val="44"/>
          <w:sz w:val="22"/>
        </w:rPr>
        <w:t> </w:t>
      </w:r>
      <w:r>
        <w:rPr>
          <w:rFonts w:ascii="Segoe UI"/>
          <w:color w:val="231F20"/>
          <w:sz w:val="22"/>
        </w:rPr>
        <w:t>at</w:t>
      </w:r>
      <w:r>
        <w:rPr>
          <w:rFonts w:ascii="Segoe UI"/>
          <w:color w:val="231F20"/>
          <w:spacing w:val="45"/>
          <w:sz w:val="22"/>
        </w:rPr>
        <w:t> </w:t>
      </w:r>
      <w:r>
        <w:rPr>
          <w:rFonts w:ascii="Segoe UI"/>
          <w:color w:val="231F20"/>
          <w:sz w:val="22"/>
        </w:rPr>
        <w:t>the</w:t>
      </w:r>
      <w:r>
        <w:rPr>
          <w:rFonts w:ascii="Segoe UI"/>
          <w:color w:val="231F20"/>
          <w:spacing w:val="45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statewide</w:t>
      </w:r>
      <w:r>
        <w:rPr>
          <w:rFonts w:ascii="Segoe UI"/>
          <w:color w:val="231F20"/>
          <w:spacing w:val="45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level</w:t>
      </w:r>
      <w:r>
        <w:rPr>
          <w:rFonts w:ascii="Segoe UI"/>
          <w:color w:val="231F20"/>
          <w:spacing w:val="45"/>
          <w:sz w:val="22"/>
        </w:rPr>
        <w:t> </w:t>
      </w:r>
      <w:r>
        <w:rPr>
          <w:rFonts w:ascii="Segoe UI"/>
          <w:color w:val="231F20"/>
          <w:sz w:val="22"/>
        </w:rPr>
        <w:t>and</w:t>
      </w:r>
      <w:r>
        <w:rPr>
          <w:rFonts w:ascii="Segoe UI"/>
          <w:color w:val="231F20"/>
          <w:spacing w:val="45"/>
          <w:sz w:val="22"/>
        </w:rPr>
        <w:t> </w:t>
      </w:r>
      <w:r>
        <w:rPr>
          <w:rFonts w:ascii="Segoe UI"/>
          <w:color w:val="231F20"/>
          <w:sz w:val="22"/>
        </w:rPr>
        <w:t>are</w:t>
      </w:r>
      <w:r>
        <w:rPr>
          <w:rFonts w:ascii="Segoe UI"/>
          <w:color w:val="231F20"/>
          <w:spacing w:val="45"/>
          <w:sz w:val="22"/>
        </w:rPr>
        <w:t> </w:t>
      </w:r>
      <w:r>
        <w:rPr>
          <w:rFonts w:ascii="Segoe UI"/>
          <w:color w:val="231F20"/>
          <w:sz w:val="22"/>
        </w:rPr>
        <w:t>produced</w:t>
      </w:r>
      <w:r>
        <w:rPr>
          <w:rFonts w:ascii="Segoe UI"/>
          <w:color w:val="231F20"/>
          <w:spacing w:val="23"/>
          <w:w w:val="99"/>
          <w:sz w:val="22"/>
        </w:rPr>
        <w:t> </w:t>
      </w:r>
      <w:r>
        <w:rPr>
          <w:rFonts w:ascii="Segoe UI"/>
          <w:color w:val="231F20"/>
          <w:sz w:val="22"/>
        </w:rPr>
        <w:t>quarterly.</w:t>
      </w:r>
      <w:r>
        <w:rPr>
          <w:rFonts w:ascii="Segoe UI"/>
          <w:color w:val="231F20"/>
          <w:spacing w:val="42"/>
          <w:sz w:val="22"/>
        </w:rPr>
        <w:t> </w:t>
      </w:r>
      <w:r>
        <w:rPr>
          <w:rFonts w:ascii="Segoe UI"/>
          <w:color w:val="231F20"/>
          <w:sz w:val="22"/>
        </w:rPr>
        <w:t>Estimates</w:t>
      </w:r>
      <w:r>
        <w:rPr>
          <w:rFonts w:ascii="Segoe UI"/>
          <w:color w:val="231F20"/>
          <w:spacing w:val="-10"/>
          <w:sz w:val="22"/>
        </w:rPr>
        <w:t> </w:t>
      </w:r>
      <w:r>
        <w:rPr>
          <w:rFonts w:ascii="Segoe UI"/>
          <w:color w:val="231F20"/>
          <w:sz w:val="22"/>
        </w:rPr>
        <w:t>are</w:t>
      </w:r>
      <w:r>
        <w:rPr>
          <w:rFonts w:ascii="Segoe UI"/>
          <w:color w:val="231F20"/>
          <w:spacing w:val="-9"/>
          <w:sz w:val="22"/>
        </w:rPr>
        <w:t> </w:t>
      </w:r>
      <w:r>
        <w:rPr>
          <w:rFonts w:ascii="Segoe UI"/>
          <w:color w:val="231F20"/>
          <w:sz w:val="22"/>
        </w:rPr>
        <w:t>calculated</w:t>
      </w:r>
      <w:r>
        <w:rPr>
          <w:rFonts w:ascii="Segoe UI"/>
          <w:color w:val="231F20"/>
          <w:spacing w:val="-9"/>
          <w:sz w:val="22"/>
        </w:rPr>
        <w:t> </w:t>
      </w:r>
      <w:r>
        <w:rPr>
          <w:rFonts w:ascii="Segoe UI"/>
          <w:color w:val="231F20"/>
          <w:sz w:val="22"/>
        </w:rPr>
        <w:t>using</w:t>
      </w:r>
      <w:r>
        <w:rPr>
          <w:rFonts w:ascii="Segoe UI"/>
          <w:color w:val="231F20"/>
          <w:spacing w:val="-9"/>
          <w:sz w:val="22"/>
        </w:rPr>
        <w:t> </w:t>
      </w:r>
      <w:r>
        <w:rPr>
          <w:rFonts w:ascii="Segoe UI"/>
          <w:color w:val="231F20"/>
          <w:sz w:val="22"/>
        </w:rPr>
        <w:t>a</w:t>
      </w:r>
      <w:r>
        <w:rPr>
          <w:rFonts w:ascii="Segoe UI"/>
          <w:color w:val="231F20"/>
          <w:spacing w:val="-9"/>
          <w:sz w:val="22"/>
        </w:rPr>
        <w:t> </w:t>
      </w:r>
      <w:r>
        <w:rPr>
          <w:rFonts w:ascii="Segoe UI"/>
          <w:color w:val="231F20"/>
          <w:sz w:val="22"/>
        </w:rPr>
        <w:t>four</w:t>
      </w:r>
      <w:r>
        <w:rPr>
          <w:rFonts w:ascii="Segoe UI"/>
          <w:color w:val="231F20"/>
          <w:spacing w:val="-9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quar</w:t>
      </w:r>
      <w:r>
        <w:rPr>
          <w:rFonts w:ascii="Segoe UI"/>
          <w:color w:val="231F20"/>
          <w:spacing w:val="-1"/>
          <w:sz w:val="22"/>
        </w:rPr>
        <w:t>-</w:t>
      </w:r>
      <w:r>
        <w:rPr>
          <w:rFonts w:ascii="Segoe UI"/>
          <w:color w:val="231F20"/>
          <w:spacing w:val="24"/>
          <w:w w:val="99"/>
          <w:sz w:val="22"/>
        </w:rPr>
        <w:t> </w:t>
      </w:r>
      <w:r>
        <w:rPr>
          <w:rFonts w:ascii="Segoe UI"/>
          <w:color w:val="231F20"/>
          <w:sz w:val="22"/>
        </w:rPr>
        <w:t>ter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moving</w:t>
      </w:r>
      <w:r>
        <w:rPr>
          <w:rFonts w:ascii="Segoe UI"/>
          <w:color w:val="231F20"/>
          <w:spacing w:val="6"/>
          <w:sz w:val="22"/>
        </w:rPr>
        <w:t> </w:t>
      </w:r>
      <w:r>
        <w:rPr>
          <w:rFonts w:ascii="Segoe UI"/>
          <w:color w:val="231F20"/>
          <w:sz w:val="22"/>
        </w:rPr>
        <w:t>average. </w:t>
      </w:r>
      <w:r>
        <w:rPr>
          <w:rFonts w:ascii="Segoe UI"/>
          <w:color w:val="231F20"/>
          <w:spacing w:val="11"/>
          <w:sz w:val="22"/>
        </w:rPr>
        <w:t> </w:t>
      </w:r>
      <w:r>
        <w:rPr>
          <w:rFonts w:ascii="Segoe UI"/>
          <w:color w:val="231F20"/>
          <w:sz w:val="22"/>
        </w:rPr>
        <w:t>The</w:t>
      </w:r>
      <w:r>
        <w:rPr>
          <w:rFonts w:ascii="Segoe UI"/>
          <w:color w:val="231F20"/>
          <w:spacing w:val="6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most</w:t>
      </w:r>
      <w:r>
        <w:rPr>
          <w:rFonts w:ascii="Segoe UI"/>
          <w:color w:val="231F20"/>
          <w:spacing w:val="6"/>
          <w:sz w:val="22"/>
        </w:rPr>
        <w:t> </w:t>
      </w:r>
      <w:r>
        <w:rPr>
          <w:rFonts w:ascii="Segoe UI"/>
          <w:color w:val="231F20"/>
          <w:sz w:val="22"/>
        </w:rPr>
        <w:t>recent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data</w:t>
      </w:r>
      <w:r>
        <w:rPr>
          <w:rFonts w:ascii="Segoe UI"/>
          <w:color w:val="231F20"/>
          <w:spacing w:val="5"/>
          <w:sz w:val="22"/>
        </w:rPr>
        <w:t> </w:t>
      </w:r>
      <w:r>
        <w:rPr>
          <w:rFonts w:ascii="Segoe UI"/>
          <w:color w:val="231F20"/>
          <w:sz w:val="22"/>
        </w:rPr>
        <w:t>available</w:t>
      </w:r>
      <w:r>
        <w:rPr>
          <w:rFonts w:ascii="Segoe UI"/>
          <w:sz w:val="22"/>
        </w:rPr>
      </w:r>
    </w:p>
    <w:p>
      <w:pPr>
        <w:spacing w:line="287" w:lineRule="exact" w:before="0"/>
        <w:ind w:left="720" w:right="0" w:firstLine="0"/>
        <w:jc w:val="both"/>
        <w:rPr>
          <w:rFonts w:ascii="Segoe UI" w:hAnsi="Segoe UI" w:cs="Segoe UI" w:eastAsia="Segoe UI"/>
          <w:sz w:val="22"/>
          <w:szCs w:val="22"/>
        </w:rPr>
      </w:pPr>
      <w:r>
        <w:rPr>
          <w:rFonts w:ascii="Segoe UI"/>
          <w:color w:val="231F20"/>
          <w:sz w:val="22"/>
        </w:rPr>
        <w:t>is for the 2nd Quarter 2018 - 1st Quarter 2019.</w:t>
      </w:r>
      <w:r>
        <w:rPr>
          <w:rFonts w:ascii="Segoe UI"/>
          <w:sz w:val="22"/>
        </w:rPr>
      </w:r>
    </w:p>
    <w:p>
      <w:pPr>
        <w:spacing w:line="266" w:lineRule="exact" w:before="97"/>
        <w:ind w:left="720" w:right="0" w:firstLine="0"/>
        <w:jc w:val="both"/>
        <w:rPr>
          <w:rFonts w:ascii="Segoe UI" w:hAnsi="Segoe UI" w:cs="Segoe UI" w:eastAsia="Segoe UI"/>
          <w:sz w:val="22"/>
          <w:szCs w:val="22"/>
        </w:rPr>
      </w:pPr>
      <w:r>
        <w:rPr>
          <w:rFonts w:ascii="Segoe UI"/>
          <w:color w:val="231F20"/>
          <w:sz w:val="22"/>
        </w:rPr>
        <w:t>The following definitions are used to calculate each</w:t>
      </w:r>
      <w:r>
        <w:rPr>
          <w:rFonts w:ascii="Segoe UI"/>
          <w:sz w:val="22"/>
        </w:rPr>
      </w:r>
    </w:p>
    <w:p>
      <w:pPr>
        <w:spacing w:line="266" w:lineRule="exact" w:before="0"/>
        <w:ind w:left="720" w:right="0" w:firstLine="0"/>
        <w:jc w:val="both"/>
        <w:rPr>
          <w:rFonts w:ascii="Segoe UI" w:hAnsi="Segoe UI" w:cs="Segoe UI" w:eastAsia="Segoe UI"/>
          <w:sz w:val="22"/>
          <w:szCs w:val="22"/>
        </w:rPr>
      </w:pPr>
      <w:r>
        <w:rPr>
          <w:rFonts w:ascii="Segoe UI"/>
          <w:color w:val="231F20"/>
          <w:spacing w:val="-1"/>
          <w:sz w:val="22"/>
        </w:rPr>
        <w:t>measure</w:t>
      </w:r>
      <w:r>
        <w:rPr>
          <w:rFonts w:ascii="Segoe UI"/>
          <w:color w:val="231F20"/>
          <w:spacing w:val="-11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-11"/>
          <w:sz w:val="22"/>
        </w:rPr>
        <w:t> </w:t>
      </w:r>
      <w:r>
        <w:rPr>
          <w:rFonts w:ascii="Segoe UI"/>
          <w:color w:val="231F20"/>
          <w:sz w:val="22"/>
        </w:rPr>
        <w:t>Labor</w:t>
      </w:r>
      <w:r>
        <w:rPr>
          <w:rFonts w:ascii="Segoe UI"/>
          <w:color w:val="231F20"/>
          <w:spacing w:val="-11"/>
          <w:sz w:val="22"/>
        </w:rPr>
        <w:t> </w:t>
      </w:r>
      <w:r>
        <w:rPr>
          <w:rFonts w:ascii="Segoe UI"/>
          <w:color w:val="231F20"/>
          <w:sz w:val="22"/>
        </w:rPr>
        <w:t>Underutilization:</w:t>
      </w:r>
      <w:r>
        <w:rPr>
          <w:rFonts w:ascii="Segoe UI"/>
          <w:sz w:val="22"/>
        </w:rPr>
      </w:r>
    </w:p>
    <w:p>
      <w:pPr>
        <w:spacing w:line="240" w:lineRule="auto" w:before="1"/>
        <w:rPr>
          <w:rFonts w:ascii="Segoe UI" w:hAnsi="Segoe UI" w:cs="Segoe UI" w:eastAsia="Segoe UI"/>
          <w:sz w:val="17"/>
          <w:szCs w:val="17"/>
        </w:rPr>
      </w:pPr>
    </w:p>
    <w:p>
      <w:pPr>
        <w:numPr>
          <w:ilvl w:val="1"/>
          <w:numId w:val="1"/>
        </w:numPr>
        <w:tabs>
          <w:tab w:pos="1216" w:val="left" w:leader="none"/>
        </w:tabs>
        <w:spacing w:line="286" w:lineRule="exact" w:before="0"/>
        <w:ind w:left="780" w:right="0" w:firstLine="0"/>
        <w:jc w:val="both"/>
        <w:rPr>
          <w:rFonts w:ascii="Segoe UI" w:hAnsi="Segoe UI" w:cs="Segoe UI" w:eastAsia="Segoe UI"/>
          <w:sz w:val="22"/>
          <w:szCs w:val="22"/>
        </w:rPr>
      </w:pPr>
      <w:r>
        <w:rPr>
          <w:rFonts w:ascii="Segoe UI"/>
          <w:b/>
          <w:color w:val="231F20"/>
          <w:spacing w:val="-1"/>
          <w:sz w:val="22"/>
        </w:rPr>
        <w:t>Measure:</w:t>
      </w:r>
      <w:r>
        <w:rPr>
          <w:rFonts w:ascii="Segoe UI"/>
          <w:b/>
          <w:color w:val="231F20"/>
          <w:spacing w:val="59"/>
          <w:sz w:val="22"/>
        </w:rPr>
        <w:t> </w:t>
      </w:r>
      <w:r>
        <w:rPr>
          <w:rFonts w:ascii="Segoe UI"/>
          <w:color w:val="231F20"/>
          <w:spacing w:val="-2"/>
          <w:sz w:val="22"/>
        </w:rPr>
        <w:t>Persons</w:t>
      </w:r>
      <w:r>
        <w:rPr>
          <w:rFonts w:ascii="Segoe UI"/>
          <w:color w:val="231F20"/>
          <w:sz w:val="22"/>
        </w:rPr>
        <w:t> unemployed for 15 weeks or longer, as a percent of the civilian labor force.</w:t>
      </w:r>
      <w:r>
        <w:rPr>
          <w:rFonts w:ascii="Segoe UI"/>
          <w:sz w:val="22"/>
        </w:rPr>
      </w:r>
    </w:p>
    <w:p>
      <w:pPr>
        <w:numPr>
          <w:ilvl w:val="1"/>
          <w:numId w:val="1"/>
        </w:numPr>
        <w:tabs>
          <w:tab w:pos="1216" w:val="left" w:leader="none"/>
        </w:tabs>
        <w:spacing w:line="280" w:lineRule="exact" w:before="7"/>
        <w:ind w:left="780" w:right="750" w:firstLine="0"/>
        <w:jc w:val="left"/>
        <w:rPr>
          <w:rFonts w:ascii="Segoe UI" w:hAnsi="Segoe UI" w:cs="Segoe UI" w:eastAsia="Segoe UI"/>
          <w:sz w:val="22"/>
          <w:szCs w:val="22"/>
        </w:rPr>
      </w:pPr>
      <w:r>
        <w:rPr>
          <w:rFonts w:ascii="Segoe UI"/>
          <w:b/>
          <w:color w:val="231F20"/>
          <w:spacing w:val="-1"/>
          <w:sz w:val="22"/>
        </w:rPr>
        <w:t>Measure:</w:t>
      </w:r>
      <w:r>
        <w:rPr>
          <w:rFonts w:ascii="Segoe UI"/>
          <w:b/>
          <w:color w:val="231F20"/>
          <w:spacing w:val="52"/>
          <w:sz w:val="22"/>
        </w:rPr>
        <w:t> </w:t>
      </w:r>
      <w:r>
        <w:rPr>
          <w:rFonts w:ascii="Segoe UI"/>
          <w:color w:val="231F20"/>
          <w:sz w:val="22"/>
        </w:rPr>
        <w:t>Job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losers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z w:val="22"/>
        </w:rPr>
        <w:t>and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z w:val="22"/>
        </w:rPr>
        <w:t>persons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who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completed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temporary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jobs,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z w:val="22"/>
        </w:rPr>
        <w:t>as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a</w:t>
      </w:r>
      <w:r>
        <w:rPr>
          <w:rFonts w:ascii="Segoe UI"/>
          <w:color w:val="231F20"/>
          <w:spacing w:val="-3"/>
          <w:sz w:val="22"/>
        </w:rPr>
        <w:t> </w:t>
      </w:r>
      <w:r>
        <w:rPr>
          <w:rFonts w:ascii="Segoe UI"/>
          <w:color w:val="231F20"/>
          <w:sz w:val="22"/>
        </w:rPr>
        <w:t>percent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z w:val="22"/>
        </w:rPr>
        <w:t>the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civilian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labor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z w:val="22"/>
        </w:rPr>
        <w:t>force.</w:t>
      </w:r>
      <w:r>
        <w:rPr>
          <w:rFonts w:ascii="Segoe UI"/>
          <w:color w:val="231F20"/>
          <w:spacing w:val="21"/>
          <w:w w:val="99"/>
          <w:sz w:val="22"/>
        </w:rPr>
        <w:t> </w:t>
      </w:r>
      <w:r>
        <w:rPr>
          <w:rFonts w:ascii="Segoe UI"/>
          <w:b/>
          <w:color w:val="231F20"/>
          <w:spacing w:val="-1"/>
          <w:sz w:val="22"/>
        </w:rPr>
        <w:t>U-3</w:t>
      </w:r>
      <w:r>
        <w:rPr>
          <w:rFonts w:ascii="Segoe UI"/>
          <w:b/>
          <w:color w:val="231F20"/>
          <w:spacing w:val="-12"/>
          <w:sz w:val="22"/>
        </w:rPr>
        <w:t> </w:t>
      </w:r>
      <w:r>
        <w:rPr>
          <w:rFonts w:ascii="Segoe UI"/>
          <w:b/>
          <w:color w:val="231F20"/>
          <w:spacing w:val="-1"/>
          <w:sz w:val="22"/>
        </w:rPr>
        <w:t>Measure:</w:t>
      </w:r>
      <w:r>
        <w:rPr>
          <w:rFonts w:ascii="Segoe UI"/>
          <w:b/>
          <w:color w:val="231F20"/>
          <w:spacing w:val="36"/>
          <w:sz w:val="22"/>
        </w:rPr>
        <w:t> </w:t>
      </w:r>
      <w:r>
        <w:rPr>
          <w:rFonts w:ascii="Segoe UI"/>
          <w:color w:val="231F20"/>
          <w:spacing w:val="-5"/>
          <w:sz w:val="22"/>
        </w:rPr>
        <w:t>Total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number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unemployed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persons,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as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a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percent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the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civilian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labor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force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(this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is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the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definition</w:t>
      </w:r>
      <w:r>
        <w:rPr>
          <w:rFonts w:ascii="Segoe UI"/>
          <w:color w:val="231F20"/>
          <w:spacing w:val="23"/>
          <w:sz w:val="22"/>
        </w:rPr>
        <w:t> </w:t>
      </w:r>
      <w:r>
        <w:rPr>
          <w:rFonts w:ascii="Segoe UI"/>
          <w:color w:val="231F20"/>
          <w:sz w:val="22"/>
        </w:rPr>
        <w:t>used for the official unemployment rate).</w:t>
      </w:r>
      <w:r>
        <w:rPr>
          <w:rFonts w:ascii="Segoe UI"/>
          <w:sz w:val="22"/>
        </w:rPr>
      </w:r>
    </w:p>
    <w:p>
      <w:pPr>
        <w:numPr>
          <w:ilvl w:val="1"/>
          <w:numId w:val="2"/>
        </w:numPr>
        <w:tabs>
          <w:tab w:pos="1225" w:val="left" w:leader="none"/>
        </w:tabs>
        <w:spacing w:line="280" w:lineRule="exact" w:before="0"/>
        <w:ind w:left="780" w:right="750" w:firstLine="0"/>
        <w:jc w:val="left"/>
        <w:rPr>
          <w:rFonts w:ascii="Segoe UI" w:hAnsi="Segoe UI" w:cs="Segoe UI" w:eastAsia="Segoe UI"/>
          <w:sz w:val="22"/>
          <w:szCs w:val="22"/>
        </w:rPr>
      </w:pPr>
      <w:r>
        <w:rPr>
          <w:rFonts w:ascii="Segoe UI"/>
          <w:b/>
          <w:color w:val="231F20"/>
          <w:spacing w:val="-1"/>
          <w:sz w:val="22"/>
        </w:rPr>
        <w:t>Measure:</w:t>
      </w:r>
      <w:r>
        <w:rPr>
          <w:rFonts w:ascii="Segoe UI"/>
          <w:b/>
          <w:color w:val="231F20"/>
          <w:sz w:val="22"/>
        </w:rPr>
        <w:t> </w:t>
      </w:r>
      <w:r>
        <w:rPr>
          <w:rFonts w:ascii="Segoe UI"/>
          <w:b/>
          <w:color w:val="231F20"/>
          <w:spacing w:val="8"/>
          <w:sz w:val="22"/>
        </w:rPr>
        <w:t> </w:t>
      </w:r>
      <w:r>
        <w:rPr>
          <w:rFonts w:ascii="Segoe UI"/>
          <w:color w:val="231F20"/>
          <w:spacing w:val="-6"/>
          <w:sz w:val="22"/>
        </w:rPr>
        <w:t>Total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number</w:t>
      </w:r>
      <w:r>
        <w:rPr>
          <w:rFonts w:ascii="Segoe UI"/>
          <w:color w:val="231F20"/>
          <w:spacing w:val="3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unemployed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and</w:t>
      </w:r>
      <w:r>
        <w:rPr>
          <w:rFonts w:ascii="Segoe UI"/>
          <w:color w:val="231F20"/>
          <w:spacing w:val="3"/>
          <w:sz w:val="22"/>
        </w:rPr>
        <w:t> </w:t>
      </w:r>
      <w:r>
        <w:rPr>
          <w:rFonts w:ascii="Segoe UI"/>
          <w:color w:val="231F20"/>
          <w:sz w:val="22"/>
        </w:rPr>
        <w:t>discouraged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workers,</w:t>
      </w:r>
      <w:r>
        <w:rPr>
          <w:rFonts w:ascii="Segoe UI"/>
          <w:color w:val="231F20"/>
          <w:spacing w:val="3"/>
          <w:sz w:val="22"/>
        </w:rPr>
        <w:t> </w:t>
      </w:r>
      <w:r>
        <w:rPr>
          <w:rFonts w:ascii="Segoe UI"/>
          <w:color w:val="231F20"/>
          <w:sz w:val="22"/>
        </w:rPr>
        <w:t>as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a</w:t>
      </w:r>
      <w:r>
        <w:rPr>
          <w:rFonts w:ascii="Segoe UI"/>
          <w:color w:val="231F20"/>
          <w:spacing w:val="3"/>
          <w:sz w:val="22"/>
        </w:rPr>
        <w:t> </w:t>
      </w:r>
      <w:r>
        <w:rPr>
          <w:rFonts w:ascii="Segoe UI"/>
          <w:color w:val="231F20"/>
          <w:sz w:val="22"/>
        </w:rPr>
        <w:t>percent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the</w:t>
      </w:r>
      <w:r>
        <w:rPr>
          <w:rFonts w:ascii="Segoe UI"/>
          <w:color w:val="231F20"/>
          <w:spacing w:val="3"/>
          <w:sz w:val="22"/>
        </w:rPr>
        <w:t> </w:t>
      </w:r>
      <w:r>
        <w:rPr>
          <w:rFonts w:ascii="Segoe UI"/>
          <w:color w:val="231F20"/>
          <w:sz w:val="22"/>
        </w:rPr>
        <w:t>civilian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labor</w:t>
      </w:r>
      <w:r>
        <w:rPr>
          <w:rFonts w:ascii="Segoe UI"/>
          <w:color w:val="231F20"/>
          <w:spacing w:val="5"/>
          <w:sz w:val="22"/>
        </w:rPr>
        <w:t> </w:t>
      </w:r>
      <w:r>
        <w:rPr>
          <w:rFonts w:ascii="Segoe UI"/>
          <w:color w:val="231F20"/>
          <w:sz w:val="22"/>
        </w:rPr>
        <w:t>force</w:t>
      </w:r>
      <w:r>
        <w:rPr>
          <w:rFonts w:ascii="Segoe UI"/>
          <w:color w:val="231F20"/>
          <w:spacing w:val="23"/>
          <w:w w:val="99"/>
          <w:sz w:val="22"/>
        </w:rPr>
        <w:t> </w:t>
      </w:r>
      <w:r>
        <w:rPr>
          <w:rFonts w:ascii="Segoe UI"/>
          <w:color w:val="231F20"/>
          <w:sz w:val="22"/>
        </w:rPr>
        <w:t>plus</w:t>
      </w:r>
      <w:r>
        <w:rPr>
          <w:rFonts w:ascii="Segoe UI"/>
          <w:color w:val="231F20"/>
          <w:spacing w:val="-11"/>
          <w:sz w:val="22"/>
        </w:rPr>
        <w:t> </w:t>
      </w:r>
      <w:r>
        <w:rPr>
          <w:rFonts w:ascii="Segoe UI"/>
          <w:color w:val="231F20"/>
          <w:sz w:val="22"/>
        </w:rPr>
        <w:t>discouraged</w:t>
      </w:r>
      <w:r>
        <w:rPr>
          <w:rFonts w:ascii="Segoe UI"/>
          <w:color w:val="231F20"/>
          <w:spacing w:val="-11"/>
          <w:sz w:val="22"/>
        </w:rPr>
        <w:t> </w:t>
      </w:r>
      <w:r>
        <w:rPr>
          <w:rFonts w:ascii="Segoe UI"/>
          <w:color w:val="231F20"/>
          <w:sz w:val="22"/>
        </w:rPr>
        <w:t>workers.</w:t>
      </w:r>
      <w:r>
        <w:rPr>
          <w:rFonts w:ascii="Segoe UI"/>
          <w:sz w:val="22"/>
        </w:rPr>
      </w:r>
    </w:p>
    <w:p>
      <w:pPr>
        <w:numPr>
          <w:ilvl w:val="1"/>
          <w:numId w:val="2"/>
        </w:numPr>
        <w:tabs>
          <w:tab w:pos="1223" w:val="left" w:leader="none"/>
        </w:tabs>
        <w:spacing w:line="280" w:lineRule="exact" w:before="0"/>
        <w:ind w:left="780" w:right="750" w:firstLine="0"/>
        <w:jc w:val="left"/>
        <w:rPr>
          <w:rFonts w:ascii="Segoe UI" w:hAnsi="Segoe UI" w:cs="Segoe UI" w:eastAsia="Segoe UI"/>
          <w:sz w:val="22"/>
          <w:szCs w:val="22"/>
        </w:rPr>
      </w:pPr>
      <w:r>
        <w:rPr>
          <w:rFonts w:ascii="Segoe UI"/>
          <w:b/>
          <w:color w:val="231F20"/>
          <w:spacing w:val="-1"/>
          <w:sz w:val="22"/>
        </w:rPr>
        <w:t>Measure:</w:t>
      </w:r>
      <w:r>
        <w:rPr>
          <w:rFonts w:ascii="Segoe UI"/>
          <w:b/>
          <w:color w:val="231F20"/>
          <w:sz w:val="22"/>
        </w:rPr>
        <w:t>  </w:t>
      </w:r>
      <w:r>
        <w:rPr>
          <w:rFonts w:ascii="Segoe UI"/>
          <w:color w:val="231F20"/>
          <w:spacing w:val="-6"/>
          <w:sz w:val="22"/>
        </w:rPr>
        <w:t>Total</w:t>
      </w:r>
      <w:r>
        <w:rPr>
          <w:rFonts w:ascii="Segoe UI"/>
          <w:color w:val="231F20"/>
          <w:spacing w:val="1"/>
          <w:sz w:val="22"/>
        </w:rPr>
        <w:t> </w:t>
      </w:r>
      <w:r>
        <w:rPr>
          <w:rFonts w:ascii="Segoe UI"/>
          <w:color w:val="231F20"/>
          <w:sz w:val="22"/>
        </w:rPr>
        <w:t>number of unemployed, discouraged workers,</w:t>
      </w:r>
      <w:r>
        <w:rPr>
          <w:rFonts w:ascii="Segoe UI"/>
          <w:color w:val="231F20"/>
          <w:spacing w:val="-1"/>
          <w:sz w:val="22"/>
        </w:rPr>
        <w:t> </w:t>
      </w:r>
      <w:r>
        <w:rPr>
          <w:rFonts w:ascii="Segoe UI"/>
          <w:color w:val="231F20"/>
          <w:sz w:val="22"/>
        </w:rPr>
        <w:t>and all other </w:t>
      </w:r>
      <w:r>
        <w:rPr>
          <w:rFonts w:ascii="Segoe UI"/>
          <w:color w:val="231F20"/>
          <w:spacing w:val="-1"/>
          <w:sz w:val="22"/>
        </w:rPr>
        <w:t>marginally</w:t>
      </w:r>
      <w:r>
        <w:rPr>
          <w:rFonts w:ascii="Segoe UI"/>
          <w:color w:val="231F20"/>
          <w:spacing w:val="2"/>
          <w:sz w:val="22"/>
        </w:rPr>
        <w:t> </w:t>
      </w:r>
      <w:r>
        <w:rPr>
          <w:rFonts w:ascii="Segoe UI"/>
          <w:color w:val="231F20"/>
          <w:sz w:val="22"/>
        </w:rPr>
        <w:t>attached workers,</w:t>
      </w:r>
      <w:r>
        <w:rPr>
          <w:rFonts w:ascii="Segoe UI"/>
          <w:color w:val="231F20"/>
          <w:spacing w:val="23"/>
          <w:w w:val="99"/>
          <w:sz w:val="22"/>
        </w:rPr>
        <w:t> </w:t>
      </w:r>
      <w:r>
        <w:rPr>
          <w:rFonts w:ascii="Segoe UI"/>
          <w:color w:val="231F20"/>
          <w:sz w:val="22"/>
        </w:rPr>
        <w:t>as</w:t>
      </w:r>
      <w:r>
        <w:rPr>
          <w:rFonts w:ascii="Segoe UI"/>
          <w:color w:val="231F20"/>
          <w:spacing w:val="-6"/>
          <w:sz w:val="22"/>
        </w:rPr>
        <w:t> </w:t>
      </w:r>
      <w:r>
        <w:rPr>
          <w:rFonts w:ascii="Segoe UI"/>
          <w:color w:val="231F20"/>
          <w:sz w:val="22"/>
        </w:rPr>
        <w:t>a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percent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the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civilian</w:t>
      </w:r>
      <w:r>
        <w:rPr>
          <w:rFonts w:ascii="Segoe UI"/>
          <w:color w:val="231F20"/>
          <w:spacing w:val="-6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labor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z w:val="22"/>
        </w:rPr>
        <w:t>force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z w:val="22"/>
        </w:rPr>
        <w:t>plus</w:t>
      </w:r>
      <w:r>
        <w:rPr>
          <w:rFonts w:ascii="Segoe UI"/>
          <w:color w:val="231F20"/>
          <w:spacing w:val="-5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marginally</w:t>
      </w:r>
      <w:r>
        <w:rPr>
          <w:rFonts w:ascii="Segoe UI"/>
          <w:color w:val="231F20"/>
          <w:spacing w:val="-4"/>
          <w:sz w:val="22"/>
        </w:rPr>
        <w:t> </w:t>
      </w:r>
      <w:r>
        <w:rPr>
          <w:rFonts w:ascii="Segoe UI"/>
          <w:color w:val="231F20"/>
          <w:sz w:val="22"/>
        </w:rPr>
        <w:t>attached</w:t>
      </w:r>
      <w:r>
        <w:rPr>
          <w:rFonts w:ascii="Segoe UI"/>
          <w:color w:val="231F20"/>
          <w:spacing w:val="-6"/>
          <w:sz w:val="22"/>
        </w:rPr>
        <w:t> </w:t>
      </w:r>
      <w:r>
        <w:rPr>
          <w:rFonts w:ascii="Segoe UI"/>
          <w:color w:val="231F20"/>
          <w:sz w:val="22"/>
        </w:rPr>
        <w:t>workers.</w:t>
      </w:r>
      <w:r>
        <w:rPr>
          <w:rFonts w:ascii="Segoe UI"/>
          <w:sz w:val="22"/>
        </w:rPr>
      </w:r>
    </w:p>
    <w:p>
      <w:pPr>
        <w:numPr>
          <w:ilvl w:val="1"/>
          <w:numId w:val="2"/>
        </w:numPr>
        <w:tabs>
          <w:tab w:pos="1209" w:val="left" w:leader="none"/>
        </w:tabs>
        <w:spacing w:line="280" w:lineRule="exact" w:before="0"/>
        <w:ind w:left="780" w:right="750" w:firstLine="0"/>
        <w:jc w:val="both"/>
        <w:rPr>
          <w:rFonts w:ascii="Segoe UI" w:hAnsi="Segoe UI" w:cs="Segoe UI" w:eastAsia="Segoe UI"/>
          <w:sz w:val="22"/>
          <w:szCs w:val="22"/>
        </w:rPr>
      </w:pPr>
      <w:r>
        <w:rPr>
          <w:rFonts w:ascii="Segoe UI"/>
          <w:b/>
          <w:color w:val="231F20"/>
          <w:spacing w:val="-1"/>
          <w:sz w:val="22"/>
        </w:rPr>
        <w:t>Measure:</w:t>
      </w:r>
      <w:r>
        <w:rPr>
          <w:rFonts w:ascii="Segoe UI"/>
          <w:b/>
          <w:color w:val="231F20"/>
          <w:spacing w:val="36"/>
          <w:sz w:val="22"/>
        </w:rPr>
        <w:t> </w:t>
      </w:r>
      <w:r>
        <w:rPr>
          <w:rFonts w:ascii="Segoe UI"/>
          <w:color w:val="231F20"/>
          <w:spacing w:val="-6"/>
          <w:sz w:val="22"/>
        </w:rPr>
        <w:t>Total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number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-13"/>
          <w:sz w:val="22"/>
        </w:rPr>
        <w:t> </w:t>
      </w:r>
      <w:r>
        <w:rPr>
          <w:rFonts w:ascii="Segoe UI"/>
          <w:color w:val="231F20"/>
          <w:sz w:val="22"/>
        </w:rPr>
        <w:t>unemployed,</w:t>
      </w:r>
      <w:r>
        <w:rPr>
          <w:rFonts w:ascii="Segoe UI"/>
          <w:color w:val="231F20"/>
          <w:spacing w:val="-13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discouraged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workers,</w:t>
      </w:r>
      <w:r>
        <w:rPr>
          <w:rFonts w:ascii="Segoe UI"/>
          <w:color w:val="231F20"/>
          <w:spacing w:val="-13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marginally</w:t>
      </w:r>
      <w:r>
        <w:rPr>
          <w:rFonts w:ascii="Segoe UI"/>
          <w:color w:val="231F20"/>
          <w:spacing w:val="-11"/>
          <w:sz w:val="22"/>
        </w:rPr>
        <w:t> </w:t>
      </w:r>
      <w:r>
        <w:rPr>
          <w:rFonts w:ascii="Segoe UI"/>
          <w:color w:val="231F20"/>
          <w:sz w:val="22"/>
        </w:rPr>
        <w:t>attached</w:t>
      </w:r>
      <w:r>
        <w:rPr>
          <w:rFonts w:ascii="Segoe UI"/>
          <w:color w:val="231F20"/>
          <w:spacing w:val="-13"/>
          <w:sz w:val="22"/>
        </w:rPr>
        <w:t> </w:t>
      </w:r>
      <w:r>
        <w:rPr>
          <w:rFonts w:ascii="Segoe UI"/>
          <w:color w:val="231F20"/>
          <w:sz w:val="22"/>
        </w:rPr>
        <w:t>workers,</w:t>
      </w:r>
      <w:r>
        <w:rPr>
          <w:rFonts w:ascii="Segoe UI"/>
          <w:color w:val="231F20"/>
          <w:spacing w:val="-13"/>
          <w:sz w:val="22"/>
        </w:rPr>
        <w:t> </w:t>
      </w:r>
      <w:r>
        <w:rPr>
          <w:rFonts w:ascii="Segoe UI"/>
          <w:color w:val="231F20"/>
          <w:sz w:val="22"/>
        </w:rPr>
        <w:t>and</w:t>
      </w:r>
      <w:r>
        <w:rPr>
          <w:rFonts w:ascii="Segoe UI"/>
          <w:color w:val="231F20"/>
          <w:spacing w:val="-12"/>
          <w:sz w:val="22"/>
        </w:rPr>
        <w:t> </w:t>
      </w:r>
      <w:r>
        <w:rPr>
          <w:rFonts w:ascii="Segoe UI"/>
          <w:color w:val="231F20"/>
          <w:sz w:val="22"/>
        </w:rPr>
        <w:t>those</w:t>
      </w:r>
      <w:r>
        <w:rPr>
          <w:rFonts w:ascii="Segoe UI"/>
          <w:color w:val="231F20"/>
          <w:spacing w:val="-13"/>
          <w:sz w:val="22"/>
        </w:rPr>
        <w:t> </w:t>
      </w:r>
      <w:r>
        <w:rPr>
          <w:rFonts w:ascii="Segoe UI"/>
          <w:color w:val="231F20"/>
          <w:sz w:val="22"/>
        </w:rPr>
        <w:t>em-</w:t>
      </w:r>
      <w:r>
        <w:rPr>
          <w:rFonts w:ascii="Segoe UI"/>
          <w:color w:val="231F20"/>
          <w:spacing w:val="43"/>
          <w:w w:val="99"/>
          <w:sz w:val="22"/>
        </w:rPr>
        <w:t> </w:t>
      </w:r>
      <w:r>
        <w:rPr>
          <w:rFonts w:ascii="Segoe UI"/>
          <w:color w:val="231F20"/>
          <w:sz w:val="22"/>
        </w:rPr>
        <w:t>ployed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part-time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for</w:t>
      </w:r>
      <w:r>
        <w:rPr>
          <w:rFonts w:ascii="Segoe UI"/>
          <w:color w:val="231F20"/>
          <w:spacing w:val="5"/>
          <w:sz w:val="22"/>
        </w:rPr>
        <w:t> </w:t>
      </w:r>
      <w:r>
        <w:rPr>
          <w:rFonts w:ascii="Segoe UI"/>
          <w:color w:val="231F20"/>
          <w:sz w:val="22"/>
        </w:rPr>
        <w:t>economic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reasons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(not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by</w:t>
      </w:r>
      <w:r>
        <w:rPr>
          <w:rFonts w:ascii="Segoe UI"/>
          <w:color w:val="231F20"/>
          <w:spacing w:val="5"/>
          <w:sz w:val="22"/>
        </w:rPr>
        <w:t> </w:t>
      </w:r>
      <w:r>
        <w:rPr>
          <w:rFonts w:ascii="Segoe UI"/>
          <w:color w:val="231F20"/>
          <w:sz w:val="22"/>
        </w:rPr>
        <w:t>choice),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as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a</w:t>
      </w:r>
      <w:r>
        <w:rPr>
          <w:rFonts w:ascii="Segoe UI"/>
          <w:color w:val="231F20"/>
          <w:spacing w:val="5"/>
          <w:sz w:val="22"/>
        </w:rPr>
        <w:t> </w:t>
      </w:r>
      <w:r>
        <w:rPr>
          <w:rFonts w:ascii="Segoe UI"/>
          <w:color w:val="231F20"/>
          <w:sz w:val="22"/>
        </w:rPr>
        <w:t>percent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of</w:t>
      </w:r>
      <w:r>
        <w:rPr>
          <w:rFonts w:ascii="Segoe UI"/>
          <w:color w:val="231F20"/>
          <w:spacing w:val="5"/>
          <w:sz w:val="22"/>
        </w:rPr>
        <w:t> </w:t>
      </w:r>
      <w:r>
        <w:rPr>
          <w:rFonts w:ascii="Segoe UI"/>
          <w:color w:val="231F20"/>
          <w:sz w:val="22"/>
        </w:rPr>
        <w:t>the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z w:val="22"/>
        </w:rPr>
        <w:t>civilian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labor</w:t>
      </w:r>
      <w:r>
        <w:rPr>
          <w:rFonts w:ascii="Segoe UI"/>
          <w:color w:val="231F20"/>
          <w:spacing w:val="5"/>
          <w:sz w:val="22"/>
        </w:rPr>
        <w:t> </w:t>
      </w:r>
      <w:r>
        <w:rPr>
          <w:rFonts w:ascii="Segoe UI"/>
          <w:color w:val="231F20"/>
          <w:sz w:val="22"/>
        </w:rPr>
        <w:t>force</w:t>
      </w:r>
      <w:r>
        <w:rPr>
          <w:rFonts w:ascii="Segoe UI"/>
          <w:color w:val="231F20"/>
          <w:spacing w:val="5"/>
          <w:sz w:val="22"/>
        </w:rPr>
        <w:t> </w:t>
      </w:r>
      <w:r>
        <w:rPr>
          <w:rFonts w:ascii="Segoe UI"/>
          <w:color w:val="231F20"/>
          <w:sz w:val="22"/>
        </w:rPr>
        <w:t>plus</w:t>
      </w:r>
      <w:r>
        <w:rPr>
          <w:rFonts w:ascii="Segoe UI"/>
          <w:color w:val="231F20"/>
          <w:spacing w:val="4"/>
          <w:sz w:val="22"/>
        </w:rPr>
        <w:t> </w:t>
      </w:r>
      <w:r>
        <w:rPr>
          <w:rFonts w:ascii="Segoe UI"/>
          <w:color w:val="231F20"/>
          <w:spacing w:val="-1"/>
          <w:sz w:val="22"/>
        </w:rPr>
        <w:t>marginally</w:t>
      </w:r>
      <w:r>
        <w:rPr>
          <w:rFonts w:ascii="Segoe UI"/>
          <w:color w:val="231F20"/>
          <w:spacing w:val="21"/>
          <w:w w:val="99"/>
          <w:sz w:val="22"/>
        </w:rPr>
        <w:t> </w:t>
      </w:r>
      <w:r>
        <w:rPr>
          <w:rFonts w:ascii="Segoe UI"/>
          <w:color w:val="231F20"/>
          <w:sz w:val="22"/>
        </w:rPr>
        <w:t>attached</w:t>
      </w:r>
      <w:r>
        <w:rPr>
          <w:rFonts w:ascii="Segoe UI"/>
          <w:color w:val="231F20"/>
          <w:spacing w:val="-18"/>
          <w:sz w:val="22"/>
        </w:rPr>
        <w:t> </w:t>
      </w:r>
      <w:r>
        <w:rPr>
          <w:rFonts w:ascii="Segoe UI"/>
          <w:color w:val="231F20"/>
          <w:sz w:val="22"/>
        </w:rPr>
        <w:t>workers.</w:t>
      </w:r>
      <w:r>
        <w:rPr>
          <w:rFonts w:ascii="Segoe UI"/>
          <w:sz w:val="22"/>
        </w:rPr>
      </w:r>
    </w:p>
    <w:p>
      <w:pPr>
        <w:spacing w:line="253" w:lineRule="exact" w:before="118"/>
        <w:ind w:left="0" w:right="5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Alternative Measures </w:t>
      </w:r>
      <w:r>
        <w:rPr>
          <w:rFonts w:ascii="Segoe UI"/>
          <w:b/>
          <w:color w:val="231F20"/>
          <w:spacing w:val="-2"/>
          <w:sz w:val="20"/>
        </w:rPr>
        <w:t>of </w:t>
      </w:r>
      <w:r>
        <w:rPr>
          <w:rFonts w:ascii="Segoe UI"/>
          <w:b/>
          <w:color w:val="231F20"/>
          <w:spacing w:val="-1"/>
          <w:sz w:val="20"/>
        </w:rPr>
        <w:t>Labor Underutilization</w:t>
      </w:r>
      <w:r>
        <w:rPr>
          <w:rFonts w:ascii="Segoe UI"/>
          <w:sz w:val="20"/>
        </w:rPr>
      </w:r>
    </w:p>
    <w:p>
      <w:pPr>
        <w:spacing w:line="240" w:lineRule="exact" w:before="0"/>
        <w:ind w:left="0" w:right="5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pacing w:val="-2"/>
          <w:sz w:val="20"/>
        </w:rPr>
        <w:t>State</w:t>
      </w:r>
      <w:r>
        <w:rPr>
          <w:rFonts w:ascii="Segoe UI"/>
          <w:color w:val="231F20"/>
          <w:spacing w:val="-8"/>
          <w:sz w:val="20"/>
        </w:rPr>
        <w:t> </w:t>
      </w:r>
      <w:r>
        <w:rPr>
          <w:rFonts w:ascii="Segoe UI"/>
          <w:color w:val="231F20"/>
          <w:sz w:val="20"/>
        </w:rPr>
        <w:t>of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Arkansas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51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pacing w:val="-2"/>
          <w:sz w:val="20"/>
        </w:rPr>
        <w:t>Three-Year</w:t>
      </w:r>
      <w:r>
        <w:rPr>
          <w:rFonts w:ascii="Segoe UI"/>
          <w:color w:val="231F20"/>
          <w:sz w:val="20"/>
        </w:rPr>
        <w:t> Comparison (Quarter Ending)</w:t>
      </w:r>
      <w:r>
        <w:rPr>
          <w:rFonts w:ascii="Segoe UI"/>
          <w:sz w:val="20"/>
        </w:rPr>
      </w:r>
    </w:p>
    <w:p>
      <w:pPr>
        <w:tabs>
          <w:tab w:pos="10692" w:val="left" w:leader="none"/>
        </w:tabs>
        <w:spacing w:before="35"/>
        <w:ind w:left="1529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65"/>
          <w:sz w:val="10"/>
        </w:rPr>
        <w:t>8.0</w:t>
      </w:r>
      <w:r>
        <w:rPr>
          <w:rFonts w:ascii="Calibri"/>
          <w:color w:val="585858"/>
          <w:sz w:val="10"/>
        </w:rPr>
        <w:t>      </w:t>
      </w:r>
      <w:r>
        <w:rPr>
          <w:rFonts w:ascii="Calibri"/>
          <w:color w:val="585858"/>
          <w:spacing w:val="-5"/>
          <w:sz w:val="10"/>
        </w:rPr>
        <w:t> </w:t>
      </w:r>
      <w:r>
        <w:rPr>
          <w:rFonts w:ascii="Calibri"/>
          <w:color w:val="585858"/>
          <w:spacing w:val="-5"/>
          <w:w w:val="165"/>
          <w:sz w:val="10"/>
        </w:rPr>
      </w:r>
      <w:r>
        <w:rPr>
          <w:rFonts w:ascii="Calibri"/>
          <w:color w:val="585858"/>
          <w:w w:val="165"/>
          <w:sz w:val="10"/>
          <w:u w:val="single" w:color="D9D9D9"/>
        </w:rPr>
        <w:t> </w:t>
      </w:r>
      <w:r>
        <w:rPr>
          <w:rFonts w:ascii="Calibri"/>
          <w:color w:val="585858"/>
          <w:sz w:val="10"/>
          <w:u w:val="single" w:color="D9D9D9"/>
        </w:rPr>
        <w:tab/>
      </w:r>
      <w:r>
        <w:rPr>
          <w:rFonts w:ascii="Calibri"/>
          <w:color w:val="585858"/>
          <w:sz w:val="10"/>
        </w:rPr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84"/>
        <w:ind w:left="1529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/>
        <w:pict>
          <v:group style="position:absolute;margin-left:94.505867pt;margin-top:-4.316861pt;width:440.3pt;height:177.2pt;mso-position-horizontal-relative:page;mso-position-vertical-relative:paragraph;z-index:-268456" coordorigin="1890,-86" coordsize="8806,3544">
            <v:group style="position:absolute;left:10531;top:2980;width:163;height:2" coordorigin="10531,2980" coordsize="163,2">
              <v:shape style="position:absolute;left:10531;top:2980;width:163;height:2" coordorigin="10531,2980" coordsize="163,0" path="m10531,2980l10693,2980e" filled="false" stroked="true" strokeweight=".31762pt" strokecolor="#d9d9d9">
                <v:path arrowok="t"/>
              </v:shape>
            </v:group>
            <v:group style="position:absolute;left:10120;top:2980;width:88;height:2" coordorigin="10120,2980" coordsize="88,2">
              <v:shape style="position:absolute;left:10120;top:2980;width:88;height:2" coordorigin="10120,2980" coordsize="88,0" path="m10120,2980l10208,2980e" filled="false" stroked="true" strokeweight=".31762pt" strokecolor="#d9d9d9">
                <v:path arrowok="t"/>
              </v:shape>
            </v:group>
            <v:group style="position:absolute;left:9063;top:2980;width:735;height:2" coordorigin="9063,2980" coordsize="735,2">
              <v:shape style="position:absolute;left:9063;top:2980;width:735;height:2" coordorigin="9063,2980" coordsize="735,0" path="m9063,2980l9798,2980e" filled="false" stroked="true" strokeweight=".31762pt" strokecolor="#d9d9d9">
                <v:path arrowok="t"/>
              </v:shape>
            </v:group>
            <v:group style="position:absolute;left:9063;top:2509;width:735;height:2" coordorigin="9063,2509" coordsize="735,2">
              <v:shape style="position:absolute;left:9063;top:2509;width:735;height:2" coordorigin="9063,2509" coordsize="735,0" path="m9063,2509l9798,2509e" filled="false" stroked="true" strokeweight=".31762pt" strokecolor="#d9d9d9">
                <v:path arrowok="t"/>
              </v:shape>
            </v:group>
            <v:group style="position:absolute;left:9063;top:2036;width:735;height:2" coordorigin="9063,2036" coordsize="735,2">
              <v:shape style="position:absolute;left:9063;top:2036;width:735;height:2" coordorigin="9063,2036" coordsize="735,0" path="m9063,2036l9798,2036e" filled="false" stroked="true" strokeweight=".31762pt" strokecolor="#d9d9d9">
                <v:path arrowok="t"/>
              </v:shape>
            </v:group>
            <v:group style="position:absolute;left:9063;top:1564;width:735;height:2" coordorigin="9063,1564" coordsize="735,2">
              <v:shape style="position:absolute;left:9063;top:1564;width:735;height:2" coordorigin="9063,1564" coordsize="735,0" path="m9063,1564l9798,1564e" filled="false" stroked="true" strokeweight=".31762pt" strokecolor="#d9d9d9">
                <v:path arrowok="t"/>
              </v:shape>
            </v:group>
            <v:group style="position:absolute;left:1893;top:1093;width:7905;height:2" coordorigin="1893,1093" coordsize="7905,2">
              <v:shape style="position:absolute;left:1893;top:1093;width:7905;height:2" coordorigin="1893,1093" coordsize="7905,0" path="m1893,1093l9798,1093e" filled="false" stroked="true" strokeweight=".31762pt" strokecolor="#d9d9d9">
                <v:path arrowok="t"/>
              </v:shape>
            </v:group>
            <v:group style="position:absolute;left:1893;top:621;width:7905;height:2" coordorigin="1893,621" coordsize="7905,2">
              <v:shape style="position:absolute;left:1893;top:621;width:7905;height:2" coordorigin="1893,621" coordsize="7905,0" path="m1893,621l9798,621e" filled="false" stroked="true" strokeweight=".31762pt" strokecolor="#d9d9d9">
                <v:path arrowok="t"/>
              </v:shape>
            </v:group>
            <v:group style="position:absolute;left:1893;top:149;width:7905;height:2" coordorigin="1893,149" coordsize="7905,2">
              <v:shape style="position:absolute;left:1893;top:149;width:7905;height:2" coordorigin="1893,149" coordsize="7905,0" path="m1893,149l9798,149e" filled="false" stroked="true" strokeweight=".31762pt" strokecolor="#d9d9d9">
                <v:path arrowok="t"/>
              </v:shape>
              <v:shape style="position:absolute;left:9388;top:54;width:323;height:3397" type="#_x0000_t75" stroked="false">
                <v:imagedata r:id="rId19" o:title=""/>
              </v:shape>
            </v:group>
            <v:group style="position:absolute;left:7598;top:2980;width:733;height:2" coordorigin="7598,2980" coordsize="733,2">
              <v:shape style="position:absolute;left:7598;top:2980;width:733;height:2" coordorigin="7598,2980" coordsize="733,0" path="m7598,2980l8330,2980e" filled="false" stroked="true" strokeweight=".31762pt" strokecolor="#d9d9d9">
                <v:path arrowok="t"/>
              </v:shape>
            </v:group>
            <v:group style="position:absolute;left:7598;top:2509;width:733;height:2" coordorigin="7598,2509" coordsize="733,2">
              <v:shape style="position:absolute;left:7598;top:2509;width:733;height:2" coordorigin="7598,2509" coordsize="733,0" path="m7598,2509l8330,2509e" filled="false" stroked="true" strokeweight=".31762pt" strokecolor="#d9d9d9">
                <v:path arrowok="t"/>
              </v:shape>
            </v:group>
            <v:group style="position:absolute;left:7598;top:2036;width:733;height:2" coordorigin="7598,2036" coordsize="733,2">
              <v:shape style="position:absolute;left:7598;top:2036;width:733;height:2" coordorigin="7598,2036" coordsize="733,0" path="m7598,2036l8330,2036e" filled="false" stroked="true" strokeweight=".31762pt" strokecolor="#d9d9d9">
                <v:path arrowok="t"/>
              </v:shape>
            </v:group>
            <v:group style="position:absolute;left:7187;top:1564;width:1144;height:2" coordorigin="7187,1564" coordsize="1144,2">
              <v:shape style="position:absolute;left:7187;top:1564;width:1144;height:2" coordorigin="7187,1564" coordsize="1144,0" path="m7187,1564l8330,1564e" filled="false" stroked="true" strokeweight=".31762pt" strokecolor="#d9d9d9">
                <v:path arrowok="t"/>
              </v:shape>
              <v:shape style="position:absolute;left:7920;top:1234;width:324;height:2218" type="#_x0000_t75" stroked="false">
                <v:imagedata r:id="rId20" o:title=""/>
              </v:shape>
            </v:group>
            <v:group style="position:absolute;left:6130;top:2980;width:735;height:2" coordorigin="6130,2980" coordsize="735,2">
              <v:shape style="position:absolute;left:6130;top:2980;width:735;height:2" coordorigin="6130,2980" coordsize="735,0" path="m6130,2980l6865,2980e" filled="false" stroked="true" strokeweight=".31762pt" strokecolor="#d9d9d9">
                <v:path arrowok="t"/>
              </v:shape>
            </v:group>
            <v:group style="position:absolute;left:6130;top:2509;width:735;height:2" coordorigin="6130,2509" coordsize="735,2">
              <v:shape style="position:absolute;left:6130;top:2509;width:735;height:2" coordorigin="6130,2509" coordsize="735,0" path="m6130,2509l6865,2509e" filled="false" stroked="true" strokeweight=".31762pt" strokecolor="#d9d9d9">
                <v:path arrowok="t"/>
              </v:shape>
            </v:group>
            <v:group style="position:absolute;left:6130;top:2036;width:735;height:2" coordorigin="6130,2036" coordsize="735,2">
              <v:shape style="position:absolute;left:6130;top:2036;width:735;height:2" coordorigin="6130,2036" coordsize="735,0" path="m6130,2036l6865,2036e" filled="false" stroked="true" strokeweight=".31762pt" strokecolor="#d9d9d9">
                <v:path arrowok="t"/>
              </v:shape>
            </v:group>
            <v:group style="position:absolute;left:1893;top:1564;width:4972;height:2" coordorigin="1893,1564" coordsize="4972,2">
              <v:shape style="position:absolute;left:1893;top:1564;width:4972;height:2" coordorigin="1893,1564" coordsize="4972,0" path="m1893,1564l6865,1564e" filled="false" stroked="true" strokeweight=".31762pt" strokecolor="#d9d9d9">
                <v:path arrowok="t"/>
              </v:shape>
              <v:shape style="position:absolute;left:6454;top:1470;width:323;height:1982" type="#_x0000_t75" stroked="false">
                <v:imagedata r:id="rId21" o:title=""/>
              </v:shape>
            </v:group>
            <v:group style="position:absolute;left:4664;top:2980;width:733;height:2" coordorigin="4664,2980" coordsize="733,2">
              <v:shape style="position:absolute;left:4664;top:2980;width:733;height:2" coordorigin="4664,2980" coordsize="733,0" path="m4664,2980l5397,2980e" filled="false" stroked="true" strokeweight=".31762pt" strokecolor="#d9d9d9">
                <v:path arrowok="t"/>
              </v:shape>
            </v:group>
            <v:group style="position:absolute;left:1893;top:2509;width:3504;height:2" coordorigin="1893,2509" coordsize="3504,2">
              <v:shape style="position:absolute;left:1893;top:2509;width:3504;height:2" coordorigin="1893,2509" coordsize="3504,0" path="m1893,2509l5397,2509e" filled="false" stroked="true" strokeweight=".31762pt" strokecolor="#d9d9d9">
                <v:path arrowok="t"/>
              </v:shape>
            </v:group>
            <v:group style="position:absolute;left:1893;top:2036;width:3504;height:2" coordorigin="1893,2036" coordsize="3504,2">
              <v:shape style="position:absolute;left:1893;top:2036;width:3504;height:2" coordorigin="1893,2036" coordsize="3504,0" path="m1893,2036l5397,2036e" filled="false" stroked="true" strokeweight=".31762pt" strokecolor="#d9d9d9">
                <v:path arrowok="t"/>
              </v:shape>
              <v:shape style="position:absolute;left:4987;top:1612;width:323;height:1840" type="#_x0000_t75" stroked="false">
                <v:imagedata r:id="rId22" o:title=""/>
              </v:shape>
            </v:group>
            <v:group style="position:absolute;left:3197;top:2980;width:735;height:2" coordorigin="3197,2980" coordsize="735,2">
              <v:shape style="position:absolute;left:3197;top:2980;width:735;height:2" coordorigin="3197,2980" coordsize="735,0" path="m3197,2980l3931,2980e" filled="false" stroked="true" strokeweight=".31762pt" strokecolor="#d9d9d9">
                <v:path arrowok="t"/>
              </v:shape>
              <v:shape style="position:absolute;left:3521;top:2649;width:323;height:803" type="#_x0000_t75" stroked="false">
                <v:imagedata r:id="rId23" o:title=""/>
              </v:shape>
            </v:group>
            <v:group style="position:absolute;left:1893;top:2980;width:571;height:2" coordorigin="1893,2980" coordsize="571,2">
              <v:shape style="position:absolute;left:1893;top:2980;width:571;height:2" coordorigin="1893,2980" coordsize="571,0" path="m1893,2980l2464,2980e" filled="false" stroked="true" strokeweight=".31762pt" strokecolor="#d9d9d9">
                <v:path arrowok="t"/>
              </v:shape>
              <v:shape style="position:absolute;left:2054;top:2745;width:323;height:707" type="#_x0000_t75" stroked="false">
                <v:imagedata r:id="rId24" o:title=""/>
              </v:shape>
            </v:group>
            <v:group style="position:absolute;left:2054;top:2745;width:323;height:708" coordorigin="2054,2745" coordsize="323,708">
              <v:shape style="position:absolute;left:2054;top:2745;width:323;height:708" coordorigin="2054,2745" coordsize="323,708" path="m2054,2745l2376,2745,2376,3452,2054,3452,2054,2745xe" filled="false" stroked="true" strokeweight=".465531pt" strokecolor="#000000">
                <v:path arrowok="t"/>
              </v:shape>
            </v:group>
            <v:group style="position:absolute;left:3521;top:2649;width:323;height:803" coordorigin="3521,2649" coordsize="323,803">
              <v:shape style="position:absolute;left:3521;top:2649;width:323;height:803" coordorigin="3521,2649" coordsize="323,803" path="m3521,2649l3844,2649,3844,3452,3521,3452,3521,2649xe" filled="false" stroked="true" strokeweight=".471449pt" strokecolor="#000000">
                <v:path arrowok="t"/>
              </v:shape>
            </v:group>
            <v:group style="position:absolute;left:4987;top:1612;width:323;height:1841" coordorigin="4987,1612" coordsize="323,1841">
              <v:shape style="position:absolute;left:4987;top:1612;width:323;height:1841" coordorigin="4987,1612" coordsize="323,1841" path="m4987,1612l5310,1612,5310,3452,4987,3452,4987,1612xe" filled="false" stroked="true" strokeweight=".490978pt" strokecolor="#000000">
                <v:path arrowok="t"/>
              </v:shape>
            </v:group>
            <v:group style="position:absolute;left:6454;top:1470;width:323;height:1982" coordorigin="6454,1470" coordsize="323,1982">
              <v:shape style="position:absolute;left:6454;top:1470;width:323;height:1982" coordorigin="6454,1470" coordsize="323,1982" path="m6454,1470l6777,1470,6777,3452,6454,3452,6454,1470xe" filled="false" stroked="true" strokeweight=".491695pt" strokecolor="#000000">
                <v:path arrowok="t"/>
              </v:shape>
            </v:group>
            <v:group style="position:absolute;left:7920;top:1234;width:325;height:2219" coordorigin="7920,1234" coordsize="325,2219">
              <v:shape style="position:absolute;left:7920;top:1234;width:325;height:2219" coordorigin="7920,1234" coordsize="325,2219" path="m7920,1234l8244,1234,8244,3452,7920,3452,7920,1234xe" filled="false" stroked="true" strokeweight=".492568pt" strokecolor="#000000">
                <v:path arrowok="t"/>
              </v:shape>
            </v:group>
            <v:group style="position:absolute;left:9388;top:54;width:323;height:3398" coordorigin="9388,54" coordsize="323,3398">
              <v:shape style="position:absolute;left:9388;top:54;width:323;height:3398" coordorigin="9388,54" coordsize="323,3398" path="m9388,54l9710,54,9710,3452,9388,3452,9388,54xe" filled="false" stroked="true" strokeweight=".49471pt" strokecolor="#000000">
                <v:path arrowok="t"/>
              </v:shape>
            </v:group>
            <v:group style="position:absolute;left:10120;top:2509;width:88;height:2" coordorigin="10120,2509" coordsize="88,2">
              <v:shape style="position:absolute;left:10120;top:2509;width:88;height:2" coordorigin="10120,2509" coordsize="88,0" path="m10120,2509l10208,2509e" filled="false" stroked="true" strokeweight=".31762pt" strokecolor="#d9d9d9">
                <v:path arrowok="t"/>
              </v:shape>
            </v:group>
            <v:group style="position:absolute;left:10120;top:2036;width:88;height:2" coordorigin="10120,2036" coordsize="88,2">
              <v:shape style="position:absolute;left:10120;top:2036;width:88;height:2" coordorigin="10120,2036" coordsize="88,0" path="m10120,2036l10208,2036e" filled="false" stroked="true" strokeweight=".31762pt" strokecolor="#d9d9d9">
                <v:path arrowok="t"/>
              </v:shape>
            </v:group>
            <v:group style="position:absolute;left:10120;top:1564;width:88;height:2" coordorigin="10120,1564" coordsize="88,2">
              <v:shape style="position:absolute;left:10120;top:1564;width:88;height:2" coordorigin="10120,1564" coordsize="88,0" path="m10120,1564l10208,1564e" filled="false" stroked="true" strokeweight=".31762pt" strokecolor="#d9d9d9">
                <v:path arrowok="t"/>
              </v:shape>
            </v:group>
            <v:group style="position:absolute;left:10120;top:1093;width:88;height:2" coordorigin="10120,1093" coordsize="88,2">
              <v:shape style="position:absolute;left:10120;top:1093;width:88;height:2" coordorigin="10120,1093" coordsize="88,0" path="m10120,1093l10208,1093e" filled="false" stroked="true" strokeweight=".31762pt" strokecolor="#d9d9d9">
                <v:path arrowok="t"/>
              </v:shape>
            </v:group>
            <v:group style="position:absolute;left:10120;top:621;width:88;height:2" coordorigin="10120,621" coordsize="88,2">
              <v:shape style="position:absolute;left:10120;top:621;width:88;height:2" coordorigin="10120,621" coordsize="88,0" path="m10120,621l10208,621e" filled="false" stroked="true" strokeweight=".31762pt" strokecolor="#d9d9d9">
                <v:path arrowok="t"/>
              </v:shape>
            </v:group>
            <v:group style="position:absolute;left:10120;top:149;width:88;height:2" coordorigin="10120,149" coordsize="88,2">
              <v:shape style="position:absolute;left:10120;top:149;width:88;height:2" coordorigin="10120,149" coordsize="88,0" path="m10120,149l10208,149e" filled="false" stroked="true" strokeweight=".31762pt" strokecolor="#d9d9d9">
                <v:path arrowok="t"/>
              </v:shape>
            </v:group>
            <v:group style="position:absolute;left:9798;top:-86;width:323;height:3539" coordorigin="9798,-86" coordsize="323,3539">
              <v:shape style="position:absolute;left:9798;top:-86;width:323;height:3539" coordorigin="9798,-86" coordsize="323,3539" path="m10120,3452l9798,3452,9798,-86,10120,-86,10120,3452xe" filled="true" fillcolor="#7e7e7e" stroked="false">
                <v:path arrowok="t"/>
                <v:fill type="solid"/>
              </v:shape>
            </v:group>
            <v:group style="position:absolute;left:8653;top:2980;width:88;height:2" coordorigin="8653,2980" coordsize="88,2">
              <v:shape style="position:absolute;left:8653;top:2980;width:88;height:2" coordorigin="8653,2980" coordsize="88,0" path="m8653,2980l8741,2980e" filled="false" stroked="true" strokeweight=".31762pt" strokecolor="#d9d9d9">
                <v:path arrowok="t"/>
              </v:shape>
            </v:group>
            <v:group style="position:absolute;left:8653;top:2509;width:88;height:2" coordorigin="8653,2509" coordsize="88,2">
              <v:shape style="position:absolute;left:8653;top:2509;width:88;height:2" coordorigin="8653,2509" coordsize="88,0" path="m8653,2509l8741,2509e" filled="false" stroked="true" strokeweight=".31762pt" strokecolor="#d9d9d9">
                <v:path arrowok="t"/>
              </v:shape>
            </v:group>
            <v:group style="position:absolute;left:8653;top:2036;width:88;height:2" coordorigin="8653,2036" coordsize="88,2">
              <v:shape style="position:absolute;left:8653;top:2036;width:88;height:2" coordorigin="8653,2036" coordsize="88,0" path="m8653,2036l8741,2036e" filled="false" stroked="true" strokeweight=".31762pt" strokecolor="#d9d9d9">
                <v:path arrowok="t"/>
              </v:shape>
            </v:group>
            <v:group style="position:absolute;left:8653;top:1564;width:88;height:2" coordorigin="8653,1564" coordsize="88,2">
              <v:shape style="position:absolute;left:8653;top:1564;width:88;height:2" coordorigin="8653,1564" coordsize="88,0" path="m8653,1564l8741,1564e" filled="false" stroked="true" strokeweight=".31762pt" strokecolor="#d9d9d9">
                <v:path arrowok="t"/>
              </v:shape>
            </v:group>
            <v:group style="position:absolute;left:8330;top:1187;width:323;height:2265" coordorigin="8330,1187" coordsize="323,2265">
              <v:shape style="position:absolute;left:8330;top:1187;width:323;height:2265" coordorigin="8330,1187" coordsize="323,2265" path="m8653,3452l8330,3452,8330,1187,8653,1187,8653,3452xe" filled="true" fillcolor="#7e7e7e" stroked="false">
                <v:path arrowok="t"/>
                <v:fill type="solid"/>
              </v:shape>
            </v:group>
            <v:group style="position:absolute;left:7187;top:2980;width:88;height:2" coordorigin="7187,2980" coordsize="88,2">
              <v:shape style="position:absolute;left:7187;top:2980;width:88;height:2" coordorigin="7187,2980" coordsize="88,0" path="m7187,2980l7275,2980e" filled="false" stroked="true" strokeweight=".31762pt" strokecolor="#d9d9d9">
                <v:path arrowok="t"/>
              </v:shape>
            </v:group>
            <v:group style="position:absolute;left:7187;top:2509;width:88;height:2" coordorigin="7187,2509" coordsize="88,2">
              <v:shape style="position:absolute;left:7187;top:2509;width:88;height:2" coordorigin="7187,2509" coordsize="88,0" path="m7187,2509l7275,2509e" filled="false" stroked="true" strokeweight=".31762pt" strokecolor="#d9d9d9">
                <v:path arrowok="t"/>
              </v:shape>
            </v:group>
            <v:group style="position:absolute;left:7187;top:2036;width:88;height:2" coordorigin="7187,2036" coordsize="88,2">
              <v:shape style="position:absolute;left:7187;top:2036;width:88;height:2" coordorigin="7187,2036" coordsize="88,0" path="m7187,2036l7275,2036e" filled="false" stroked="true" strokeweight=".31762pt" strokecolor="#d9d9d9">
                <v:path arrowok="t"/>
              </v:shape>
            </v:group>
            <v:group style="position:absolute;left:6865;top:1518;width:323;height:1935" coordorigin="6865,1518" coordsize="323,1935">
              <v:shape style="position:absolute;left:6865;top:1518;width:323;height:1935" coordorigin="6865,1518" coordsize="323,1935" path="m7187,3452l6865,3452,6865,1518,7187,1518,7187,3452xe" filled="true" fillcolor="#7e7e7e" stroked="false">
                <v:path arrowok="t"/>
                <v:fill type="solid"/>
              </v:shape>
            </v:group>
            <v:group style="position:absolute;left:5720;top:2980;width:88;height:2" coordorigin="5720,2980" coordsize="88,2">
              <v:shape style="position:absolute;left:5720;top:2980;width:88;height:2" coordorigin="5720,2980" coordsize="88,0" path="m5720,2980l5808,2980e" filled="false" stroked="true" strokeweight=".31762pt" strokecolor="#d9d9d9">
                <v:path arrowok="t"/>
              </v:shape>
            </v:group>
            <v:group style="position:absolute;left:5720;top:2509;width:88;height:2" coordorigin="5720,2509" coordsize="88,2">
              <v:shape style="position:absolute;left:5720;top:2509;width:88;height:2" coordorigin="5720,2509" coordsize="88,0" path="m5720,2509l5808,2509e" filled="false" stroked="true" strokeweight=".31762pt" strokecolor="#d9d9d9">
                <v:path arrowok="t"/>
              </v:shape>
            </v:group>
            <v:group style="position:absolute;left:5720;top:2036;width:88;height:2" coordorigin="5720,2036" coordsize="88,2">
              <v:shape style="position:absolute;left:5720;top:2036;width:88;height:2" coordorigin="5720,2036" coordsize="88,0" path="m5720,2036l5808,2036e" filled="false" stroked="true" strokeweight=".31762pt" strokecolor="#d9d9d9">
                <v:path arrowok="t"/>
              </v:shape>
            </v:group>
            <v:group style="position:absolute;left:5397;top:1660;width:323;height:1793" coordorigin="5397,1660" coordsize="323,1793">
              <v:shape style="position:absolute;left:5397;top:1660;width:323;height:1793" coordorigin="5397,1660" coordsize="323,1793" path="m5720,3452l5397,3452,5397,1660,5720,1660,5720,3452xe" filled="true" fillcolor="#7e7e7e" stroked="false">
                <v:path arrowok="t"/>
                <v:fill type="solid"/>
              </v:shape>
            </v:group>
            <v:group style="position:absolute;left:4254;top:2980;width:88;height:2" coordorigin="4254,2980" coordsize="88,2">
              <v:shape style="position:absolute;left:4254;top:2980;width:88;height:2" coordorigin="4254,2980" coordsize="88,0" path="m4254,2980l4342,2980e" filled="false" stroked="true" strokeweight=".31762pt" strokecolor="#d9d9d9">
                <v:path arrowok="t"/>
              </v:shape>
            </v:group>
            <v:group style="position:absolute;left:3931;top:2555;width:323;height:897" coordorigin="3931,2555" coordsize="323,897">
              <v:shape style="position:absolute;left:3931;top:2555;width:323;height:897" coordorigin="3931,2555" coordsize="323,897" path="m4254,3452l3931,3452,3931,2555,4254,2555,4254,3452xe" filled="true" fillcolor="#7e7e7e" stroked="false">
                <v:path arrowok="t"/>
                <v:fill type="solid"/>
              </v:shape>
            </v:group>
            <v:group style="position:absolute;left:2787;top:2980;width:88;height:2" coordorigin="2787,2980" coordsize="88,2">
              <v:shape style="position:absolute;left:2787;top:2980;width:88;height:2" coordorigin="2787,2980" coordsize="88,0" path="m2787,2980l2874,2980e" filled="false" stroked="true" strokeweight=".31762pt" strokecolor="#d9d9d9">
                <v:path arrowok="t"/>
              </v:shape>
            </v:group>
            <v:group style="position:absolute;left:2464;top:2933;width:323;height:519" coordorigin="2464,2933" coordsize="323,519">
              <v:shape style="position:absolute;left:2464;top:2933;width:323;height:519" coordorigin="2464,2933" coordsize="323,519" path="m2787,3452l2464,3452,2464,2933,2787,2933,2787,3452xe" filled="true" fillcolor="#7e7e7e" stroked="false">
                <v:path arrowok="t"/>
                <v:fill type="solid"/>
              </v:shape>
            </v:group>
            <v:group style="position:absolute;left:10531;top:2509;width:163;height:2" coordorigin="10531,2509" coordsize="163,2">
              <v:shape style="position:absolute;left:10531;top:2509;width:163;height:2" coordorigin="10531,2509" coordsize="163,0" path="m10531,2509l10693,2509e" filled="false" stroked="true" strokeweight=".31762pt" strokecolor="#d9d9d9">
                <v:path arrowok="t"/>
              </v:shape>
            </v:group>
            <v:group style="position:absolute;left:10531;top:2036;width:163;height:2" coordorigin="10531,2036" coordsize="163,2">
              <v:shape style="position:absolute;left:10531;top:2036;width:163;height:2" coordorigin="10531,2036" coordsize="163,0" path="m10531,2036l10693,2036e" filled="false" stroked="true" strokeweight=".31762pt" strokecolor="#d9d9d9">
                <v:path arrowok="t"/>
              </v:shape>
            </v:group>
            <v:group style="position:absolute;left:10531;top:1564;width:163;height:2" coordorigin="10531,1564" coordsize="163,2">
              <v:shape style="position:absolute;left:10531;top:1564;width:163;height:2" coordorigin="10531,1564" coordsize="163,0" path="m10531,1564l10693,1564e" filled="false" stroked="true" strokeweight=".31762pt" strokecolor="#d9d9d9">
                <v:path arrowok="t"/>
              </v:shape>
            </v:group>
            <v:group style="position:absolute;left:10531;top:1093;width:163;height:2" coordorigin="10531,1093" coordsize="163,2">
              <v:shape style="position:absolute;left:10531;top:1093;width:163;height:2" coordorigin="10531,1093" coordsize="163,0" path="m10531,1093l10693,1093e" filled="false" stroked="true" strokeweight=".31762pt" strokecolor="#d9d9d9">
                <v:path arrowok="t"/>
              </v:shape>
            </v:group>
            <v:group style="position:absolute;left:10531;top:621;width:163;height:2" coordorigin="10531,621" coordsize="163,2">
              <v:shape style="position:absolute;left:10531;top:621;width:163;height:2" coordorigin="10531,621" coordsize="163,0" path="m10531,621l10693,621e" filled="false" stroked="true" strokeweight=".31762pt" strokecolor="#d9d9d9">
                <v:path arrowok="t"/>
              </v:shape>
            </v:group>
            <v:group style="position:absolute;left:10531;top:149;width:163;height:2" coordorigin="10531,149" coordsize="163,2">
              <v:shape style="position:absolute;left:10531;top:149;width:163;height:2" coordorigin="10531,149" coordsize="163,0" path="m10531,149l10693,149e" filled="false" stroked="true" strokeweight=".31762pt" strokecolor="#d9d9d9">
                <v:path arrowok="t"/>
              </v:shape>
            </v:group>
            <v:group style="position:absolute;left:10208;top:-86;width:323;height:3539" coordorigin="10208,-86" coordsize="323,3539">
              <v:shape style="position:absolute;left:10208;top:-86;width:323;height:3539" coordorigin="10208,-86" coordsize="323,3539" path="m10531,3452l10208,3452,10208,-86,10531,-86,10531,3452xe" filled="true" fillcolor="#c00000" stroked="false">
                <v:path arrowok="t"/>
                <v:fill type="solid"/>
              </v:shape>
            </v:group>
            <v:group style="position:absolute;left:8741;top:1282;width:323;height:2171" coordorigin="8741,1282" coordsize="323,2171">
              <v:shape style="position:absolute;left:8741;top:1282;width:323;height:2171" coordorigin="8741,1282" coordsize="323,2171" path="m9063,3452l8741,3452,8741,1282,9063,1282,9063,3452xe" filled="true" fillcolor="#c00000" stroked="false">
                <v:path arrowok="t"/>
                <v:fill type="solid"/>
              </v:shape>
            </v:group>
            <v:group style="position:absolute;left:7275;top:1564;width:323;height:1888" coordorigin="7275,1564" coordsize="323,1888">
              <v:shape style="position:absolute;left:7275;top:1564;width:323;height:1888" coordorigin="7275,1564" coordsize="323,1888" path="m7598,3452l7275,3452,7275,1564,7598,1564,7598,3452xe" filled="true" fillcolor="#c00000" stroked="false">
                <v:path arrowok="t"/>
                <v:fill type="solid"/>
              </v:shape>
            </v:group>
            <v:group style="position:absolute;left:5808;top:1706;width:323;height:1746" coordorigin="5808,1706" coordsize="323,1746">
              <v:shape style="position:absolute;left:5808;top:1706;width:323;height:1746" coordorigin="5808,1706" coordsize="323,1746" path="m6130,3452l5808,3452,5808,1706,6130,1706,6130,3452xe" filled="true" fillcolor="#c00000" stroked="false">
                <v:path arrowok="t"/>
                <v:fill type="solid"/>
              </v:shape>
            </v:group>
            <v:group style="position:absolute;left:4342;top:2745;width:323;height:708" coordorigin="4342,2745" coordsize="323,708">
              <v:shape style="position:absolute;left:4342;top:2745;width:323;height:708" coordorigin="4342,2745" coordsize="323,708" path="m4664,3452l4342,3452,4342,2745,4664,2745,4664,3452xe" filled="true" fillcolor="#c00000" stroked="false">
                <v:path arrowok="t"/>
                <v:fill type="solid"/>
              </v:shape>
            </v:group>
            <v:group style="position:absolute;left:2874;top:2933;width:323;height:519" coordorigin="2874,2933" coordsize="323,519">
              <v:shape style="position:absolute;left:2874;top:2933;width:323;height:519" coordorigin="2874,2933" coordsize="323,519" path="m3197,3452l2874,3452,2874,2933,3197,2933,3197,3452xe" filled="true" fillcolor="#c00000" stroked="false">
                <v:path arrowok="t"/>
                <v:fill type="solid"/>
              </v:shape>
            </v:group>
            <v:group style="position:absolute;left:1893;top:3452;width:8800;height:2" coordorigin="1893,3452" coordsize="8800,2">
              <v:shape style="position:absolute;left:1893;top:3452;width:8800;height:2" coordorigin="1893,3452" coordsize="8800,0" path="m1893,3452l10693,3452e" filled="false" stroked="true" strokeweight=".31762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65"/>
          <w:sz w:val="10"/>
        </w:rPr>
        <w:t>7.0</w:t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84"/>
        <w:ind w:left="1529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65"/>
          <w:sz w:val="10"/>
        </w:rPr>
        <w:t>6.0</w:t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84"/>
        <w:ind w:left="1529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65"/>
          <w:sz w:val="10"/>
        </w:rPr>
        <w:t>5.0</w:t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84"/>
        <w:ind w:left="1529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65"/>
          <w:sz w:val="10"/>
        </w:rPr>
        <w:t>4.0</w:t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84"/>
        <w:ind w:left="1529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65"/>
          <w:sz w:val="10"/>
        </w:rPr>
        <w:t>3.0</w:t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84"/>
        <w:ind w:left="1529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65"/>
          <w:sz w:val="10"/>
        </w:rPr>
        <w:t>2.0</w:t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before="84"/>
        <w:ind w:left="1529" w:right="0" w:firstLine="0"/>
        <w:jc w:val="lef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65"/>
          <w:sz w:val="10"/>
        </w:rPr>
        <w:t>1.0</w:t>
      </w:r>
      <w:r>
        <w:rPr>
          <w:rFonts w:ascii="Calibri"/>
          <w:sz w:val="10"/>
        </w:rPr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footerReference w:type="default" r:id="rId18"/>
          <w:pgSz w:w="12240" w:h="15840"/>
          <w:pgMar w:footer="673" w:header="0" w:top="2080" w:bottom="860" w:left="0" w:right="0"/>
          <w:pgNumType w:start="2"/>
        </w:sectPr>
      </w:pPr>
    </w:p>
    <w:p>
      <w:pPr>
        <w:spacing w:before="84"/>
        <w:ind w:left="0" w:right="0" w:firstLine="0"/>
        <w:jc w:val="right"/>
        <w:rPr>
          <w:rFonts w:ascii="Calibri" w:hAnsi="Calibri" w:cs="Calibri" w:eastAsia="Calibri"/>
          <w:sz w:val="10"/>
          <w:szCs w:val="10"/>
        </w:rPr>
      </w:pPr>
      <w:r>
        <w:rPr>
          <w:rFonts w:ascii="Calibri"/>
          <w:color w:val="585858"/>
          <w:spacing w:val="-1"/>
          <w:w w:val="160"/>
          <w:sz w:val="10"/>
        </w:rPr>
        <w:t>0.0</w:t>
      </w:r>
      <w:r>
        <w:rPr>
          <w:rFonts w:ascii="Calibri"/>
          <w:sz w:val="10"/>
        </w:rPr>
      </w:r>
    </w:p>
    <w:p>
      <w:pPr>
        <w:spacing w:line="240" w:lineRule="auto" w:before="10"/>
        <w:rPr>
          <w:rFonts w:ascii="Calibri" w:hAnsi="Calibri" w:cs="Calibri" w:eastAsia="Calibri"/>
          <w:sz w:val="11"/>
          <w:szCs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2193" w:val="left" w:leader="none"/>
          <w:tab w:pos="3659" w:val="left" w:leader="none"/>
          <w:tab w:pos="4096" w:val="left" w:leader="none"/>
          <w:tab w:pos="5126" w:val="left" w:leader="none"/>
          <w:tab w:pos="6593" w:val="left" w:leader="none"/>
          <w:tab w:pos="8059" w:val="left" w:leader="none"/>
        </w:tabs>
        <w:spacing w:line="200" w:lineRule="atLeast" w:before="0"/>
        <w:ind w:left="3053" w:right="2158" w:hanging="2327"/>
        <w:jc w:val="left"/>
        <w:rPr>
          <w:rFonts w:ascii="Calibri" w:hAnsi="Calibri" w:cs="Calibri" w:eastAsia="Calibri"/>
          <w:sz w:val="10"/>
          <w:szCs w:val="10"/>
        </w:rPr>
      </w:pPr>
      <w:r>
        <w:rPr/>
        <w:pict>
          <v:group style="position:absolute;margin-left:234.833328pt;margin-top:15.836096pt;width:5pt;height:3.35pt;mso-position-horizontal-relative:page;mso-position-vertical-relative:paragraph;z-index:-268432" coordorigin="4697,317" coordsize="100,67">
            <v:shape style="position:absolute;left:4701;top:321;width:91;height:58" type="#_x0000_t75" stroked="false">
              <v:imagedata r:id="rId25" o:title=""/>
            </v:shape>
            <v:group style="position:absolute;left:4701;top:321;width:91;height:59" coordorigin="4701,321" coordsize="91,59">
              <v:shape style="position:absolute;left:4701;top:321;width:91;height:59" coordorigin="4701,321" coordsize="91,59" path="m4701,321l4792,321,4792,379,4701,379,4701,321xe" filled="false" stroked="true" strokeweight=".36953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7.231750pt;margin-top:17.494894pt;width:4.55pt;height:.1pt;mso-position-horizontal-relative:page;mso-position-vertical-relative:paragraph;z-index:-268408" coordorigin="5745,350" coordsize="91,2">
            <v:shape style="position:absolute;left:5745;top:350;width:91;height:2" coordorigin="5745,350" coordsize="91,0" path="m5745,350l5836,350e" filled="false" stroked="true" strokeweight="3.011513pt" strokecolor="#7e7e7e">
              <v:path arrowok="t"/>
            </v:shape>
            <w10:wrap type="none"/>
          </v:group>
        </w:pict>
      </w:r>
      <w:r>
        <w:rPr/>
        <w:pict>
          <v:group style="position:absolute;margin-left:339.343964pt;margin-top:17.494894pt;width:4.55pt;height:.1pt;mso-position-horizontal-relative:page;mso-position-vertical-relative:paragraph;z-index:-268384" coordorigin="6787,350" coordsize="91,2">
            <v:shape style="position:absolute;left:6787;top:350;width:91;height:2" coordorigin="6787,350" coordsize="91,0" path="m6787,350l6878,350e" filled="false" stroked="true" strokeweight="3.011513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65"/>
          <w:sz w:val="10"/>
        </w:rPr>
        <w:t>U-1</w:t>
        <w:tab/>
        <w:t>U-2</w:t>
        <w:tab/>
        <w:tab/>
      </w:r>
      <w:r>
        <w:rPr>
          <w:rFonts w:ascii="Calibri"/>
          <w:color w:val="585858"/>
          <w:spacing w:val="-1"/>
          <w:w w:val="160"/>
          <w:sz w:val="10"/>
        </w:rPr>
        <w:t>U-3</w:t>
        <w:tab/>
        <w:tab/>
        <w:t>U-4</w:t>
        <w:tab/>
      </w:r>
      <w:r>
        <w:rPr>
          <w:rFonts w:ascii="Calibri"/>
          <w:color w:val="585858"/>
          <w:spacing w:val="-1"/>
          <w:w w:val="165"/>
          <w:sz w:val="10"/>
        </w:rPr>
        <w:t>U-5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z w:val="10"/>
        </w:rPr>
        <w:t> </w:t>
      </w:r>
      <w:r>
        <w:rPr>
          <w:rFonts w:ascii="Calibri"/>
          <w:color w:val="585858"/>
          <w:spacing w:val="-1"/>
          <w:w w:val="160"/>
          <w:sz w:val="10"/>
        </w:rPr>
        <w:t>U-6</w:t>
      </w:r>
      <w:r>
        <w:rPr>
          <w:rFonts w:ascii="Calibri"/>
          <w:color w:val="585858"/>
          <w:spacing w:val="8"/>
          <w:w w:val="160"/>
          <w:sz w:val="10"/>
        </w:rPr>
        <w:t> </w:t>
      </w:r>
      <w:r>
        <w:rPr>
          <w:rFonts w:ascii="Calibri"/>
          <w:color w:val="585858"/>
          <w:spacing w:val="8"/>
          <w:w w:val="160"/>
          <w:sz w:val="10"/>
        </w:rPr>
      </w:r>
      <w:r>
        <w:rPr>
          <w:rFonts w:ascii="Calibri"/>
          <w:color w:val="585858"/>
          <w:spacing w:val="-1"/>
          <w:w w:val="165"/>
          <w:sz w:val="10"/>
        </w:rPr>
        <w:t>1st</w:t>
      </w:r>
      <w:r>
        <w:rPr>
          <w:rFonts w:ascii="Calibri"/>
          <w:color w:val="585858"/>
          <w:w w:val="165"/>
          <w:sz w:val="10"/>
        </w:rPr>
        <w:t> Q </w:t>
      </w:r>
      <w:r>
        <w:rPr>
          <w:rFonts w:ascii="Calibri"/>
          <w:color w:val="585858"/>
          <w:spacing w:val="-1"/>
          <w:w w:val="165"/>
          <w:sz w:val="10"/>
        </w:rPr>
        <w:t>2017</w:t>
        <w:tab/>
        <w:t>1st</w:t>
      </w:r>
      <w:r>
        <w:rPr>
          <w:rFonts w:ascii="Calibri"/>
          <w:color w:val="585858"/>
          <w:w w:val="165"/>
          <w:sz w:val="10"/>
        </w:rPr>
        <w:t> Q </w:t>
      </w:r>
      <w:r>
        <w:rPr>
          <w:rFonts w:ascii="Calibri"/>
          <w:color w:val="585858"/>
          <w:spacing w:val="-1"/>
          <w:w w:val="165"/>
          <w:sz w:val="10"/>
        </w:rPr>
        <w:t>2018</w:t>
        <w:tab/>
        <w:t>1st </w:t>
      </w:r>
      <w:r>
        <w:rPr>
          <w:rFonts w:ascii="Calibri"/>
          <w:color w:val="585858"/>
          <w:w w:val="165"/>
          <w:sz w:val="10"/>
        </w:rPr>
        <w:t>Q </w:t>
      </w:r>
      <w:r>
        <w:rPr>
          <w:rFonts w:ascii="Calibri"/>
          <w:color w:val="585858"/>
          <w:spacing w:val="-1"/>
          <w:w w:val="165"/>
          <w:sz w:val="10"/>
        </w:rPr>
        <w:t>2019</w:t>
      </w:r>
      <w:r>
        <w:rPr>
          <w:rFonts w:ascii="Calibri"/>
          <w:sz w:val="10"/>
        </w:rPr>
      </w:r>
    </w:p>
    <w:p>
      <w:pPr>
        <w:spacing w:after="0" w:line="200" w:lineRule="atLeast"/>
        <w:jc w:val="left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  <w:cols w:num="2" w:equalWidth="0">
            <w:col w:w="1739" w:space="40"/>
            <w:col w:w="1046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15"/>
          <w:szCs w:val="15"/>
        </w:rPr>
      </w:pPr>
    </w:p>
    <w:p>
      <w:pPr>
        <w:pStyle w:val="Heading2"/>
        <w:spacing w:line="328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34" w:lineRule="exact" w:before="0"/>
        <w:ind w:left="0" w:right="12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8"/>
        <w:rPr>
          <w:rFonts w:ascii="Segoe UI" w:hAnsi="Segoe UI" w:cs="Segoe UI" w:eastAsia="Segoe UI"/>
          <w:b/>
          <w:bCs/>
          <w:sz w:val="26"/>
          <w:szCs w:val="26"/>
        </w:rPr>
      </w:pPr>
    </w:p>
    <w:p>
      <w:pPr>
        <w:pStyle w:val="BodyText"/>
        <w:spacing w:line="180" w:lineRule="auto" w:before="100"/>
        <w:ind w:left="743" w:right="712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force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data,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produced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U.S.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Bureau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Statistics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released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23"/>
          <w:w w:val="99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Arkansas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Workforce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Services,</w:t>
      </w:r>
      <w:r>
        <w:rPr>
          <w:rFonts w:ascii="Segoe UI" w:hAnsi="Segoe UI" w:cs="Segoe UI" w:eastAsia="Segoe UI"/>
          <w:color w:val="231F20"/>
          <w:spacing w:val="1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show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seasonally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</w:rPr>
        <w:t>adjusted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27"/>
        </w:rPr>
        <w:t> </w:t>
      </w:r>
      <w:r>
        <w:rPr>
          <w:color w:val="231F20"/>
        </w:rPr>
        <w:t>rate</w:t>
      </w:r>
      <w:r>
        <w:rPr>
          <w:color w:val="231F20"/>
          <w:spacing w:val="3"/>
        </w:rPr>
        <w:t> </w:t>
      </w:r>
      <w:r>
        <w:rPr>
          <w:color w:val="231F20"/>
        </w:rPr>
        <w:t>decreased</w:t>
      </w:r>
      <w:r>
        <w:rPr>
          <w:color w:val="231F20"/>
          <w:spacing w:val="3"/>
        </w:rPr>
        <w:t> </w:t>
      </w:r>
      <w:r>
        <w:rPr>
          <w:color w:val="231F20"/>
        </w:rPr>
        <w:t>one-tenth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percentage</w:t>
      </w:r>
      <w:r>
        <w:rPr>
          <w:color w:val="231F20"/>
          <w:spacing w:val="3"/>
        </w:rPr>
        <w:t> </w:t>
      </w:r>
      <w:r>
        <w:rPr>
          <w:color w:val="231F20"/>
        </w:rPr>
        <w:t>point,</w:t>
      </w:r>
      <w:r>
        <w:rPr>
          <w:color w:val="231F20"/>
          <w:spacing w:val="3"/>
        </w:rPr>
        <w:t> </w:t>
      </w:r>
      <w:r>
        <w:rPr>
          <w:color w:val="231F20"/>
        </w:rPr>
        <w:t>from</w:t>
      </w:r>
      <w:r>
        <w:rPr>
          <w:color w:val="231F20"/>
          <w:spacing w:val="3"/>
        </w:rPr>
        <w:t> </w:t>
      </w:r>
      <w:r>
        <w:rPr>
          <w:color w:val="231F20"/>
        </w:rPr>
        <w:t>3.8</w:t>
      </w:r>
      <w:r>
        <w:rPr>
          <w:color w:val="231F20"/>
          <w:spacing w:val="3"/>
        </w:rPr>
        <w:t> </w:t>
      </w:r>
      <w:r>
        <w:rPr>
          <w:color w:val="231F20"/>
        </w:rPr>
        <w:t>percent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February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3.7</w:t>
      </w:r>
      <w:r>
        <w:rPr>
          <w:color w:val="231F20"/>
          <w:spacing w:val="3"/>
        </w:rPr>
        <w:t> </w:t>
      </w:r>
      <w:r>
        <w:rPr>
          <w:color w:val="231F20"/>
        </w:rPr>
        <w:t>percent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March.</w:t>
      </w:r>
      <w:r>
        <w:rPr>
          <w:color w:val="231F20"/>
        </w:rPr>
        <w:t> Arkansas’ civilian</w:t>
      </w:r>
      <w:r>
        <w:rPr>
          <w:color w:val="231F20"/>
          <w:spacing w:val="2"/>
        </w:rPr>
        <w:t> </w:t>
      </w:r>
      <w:r>
        <w:rPr>
          <w:color w:val="231F20"/>
        </w:rPr>
        <w:t>labor</w:t>
      </w:r>
      <w:r>
        <w:rPr>
          <w:color w:val="231F20"/>
          <w:spacing w:val="1"/>
        </w:rPr>
        <w:t> </w:t>
      </w:r>
      <w:r>
        <w:rPr>
          <w:color w:val="231F20"/>
        </w:rPr>
        <w:t>force</w:t>
      </w:r>
      <w:r>
        <w:rPr>
          <w:color w:val="231F20"/>
          <w:spacing w:val="1"/>
        </w:rPr>
        <w:t> </w:t>
      </w:r>
      <w:r>
        <w:rPr>
          <w:color w:val="231F20"/>
        </w:rPr>
        <w:t>increased</w:t>
      </w:r>
      <w:r>
        <w:rPr>
          <w:color w:val="231F20"/>
          <w:spacing w:val="1"/>
        </w:rPr>
        <w:t> </w:t>
      </w:r>
      <w:r>
        <w:rPr>
          <w:color w:val="231F20"/>
        </w:rPr>
        <w:t>1,610,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result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2,079</w:t>
      </w:r>
      <w:r>
        <w:rPr>
          <w:color w:val="231F20"/>
          <w:spacing w:val="2"/>
        </w:rPr>
        <w:t> </w:t>
      </w:r>
      <w:r>
        <w:rPr>
          <w:color w:val="231F20"/>
        </w:rPr>
        <w:t>additional</w:t>
      </w:r>
      <w:r>
        <w:rPr>
          <w:color w:val="231F20"/>
          <w:spacing w:val="1"/>
        </w:rPr>
        <w:t> </w:t>
      </w:r>
      <w:r>
        <w:rPr>
          <w:color w:val="231F20"/>
        </w:rPr>
        <w:t>employed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469</w:t>
      </w:r>
      <w:r>
        <w:rPr>
          <w:color w:val="231F20"/>
          <w:spacing w:val="2"/>
        </w:rPr>
        <w:t> </w:t>
      </w:r>
      <w:r>
        <w:rPr>
          <w:color w:val="231F20"/>
        </w:rPr>
        <w:t>fewer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</w:t>
      </w:r>
      <w:r>
        <w:rPr>
          <w:rFonts w:ascii="Segoe UI" w:hAnsi="Segoe UI" w:cs="Segoe UI" w:eastAsia="Segoe UI"/>
          <w:color w:val="231F20"/>
          <w:spacing w:val="-1"/>
        </w:rPr>
        <w:t>-</w:t>
      </w:r>
      <w:r>
        <w:rPr>
          <w:rFonts w:ascii="Segoe UI" w:hAnsi="Segoe UI" w:cs="Segoe UI" w:eastAsia="Segoe UI"/>
          <w:color w:val="231F20"/>
          <w:spacing w:val="22"/>
          <w:w w:val="99"/>
        </w:rPr>
        <w:t> </w:t>
      </w:r>
      <w:r>
        <w:rPr>
          <w:color w:val="231F20"/>
        </w:rPr>
        <w:t>employed</w:t>
      </w:r>
      <w:r>
        <w:rPr>
          <w:color w:val="231F20"/>
          <w:spacing w:val="7"/>
        </w:rPr>
        <w:t> </w:t>
      </w:r>
      <w:r>
        <w:rPr>
          <w:color w:val="231F20"/>
        </w:rPr>
        <w:t>Arkansans.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United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States’</w:t>
      </w:r>
      <w:r>
        <w:rPr>
          <w:color w:val="231F20"/>
          <w:spacing w:val="7"/>
        </w:rPr>
        <w:t> </w:t>
      </w:r>
      <w:r>
        <w:rPr>
          <w:color w:val="231F20"/>
        </w:rPr>
        <w:t>jobless</w:t>
      </w:r>
      <w:r>
        <w:rPr>
          <w:color w:val="231F20"/>
          <w:spacing w:val="7"/>
        </w:rPr>
        <w:t> </w:t>
      </w:r>
      <w:r>
        <w:rPr>
          <w:color w:val="231F20"/>
        </w:rPr>
        <w:t>rate</w:t>
      </w:r>
      <w:r>
        <w:rPr>
          <w:color w:val="231F20"/>
          <w:spacing w:val="7"/>
        </w:rPr>
        <w:t> </w:t>
      </w:r>
      <w:r>
        <w:rPr>
          <w:color w:val="231F20"/>
        </w:rPr>
        <w:t>was</w:t>
      </w:r>
      <w:r>
        <w:rPr>
          <w:color w:val="231F20"/>
          <w:spacing w:val="7"/>
        </w:rPr>
        <w:t> </w:t>
      </w:r>
      <w:r>
        <w:rPr>
          <w:color w:val="231F20"/>
        </w:rPr>
        <w:t>stable</w:t>
      </w:r>
      <w:r>
        <w:rPr>
          <w:color w:val="231F20"/>
          <w:spacing w:val="7"/>
        </w:rPr>
        <w:t> </w:t>
      </w:r>
      <w:r>
        <w:rPr>
          <w:color w:val="231F20"/>
        </w:rPr>
        <w:t>at</w:t>
      </w:r>
      <w:r>
        <w:rPr>
          <w:color w:val="231F20"/>
          <w:spacing w:val="7"/>
        </w:rPr>
        <w:t> </w:t>
      </w:r>
      <w:r>
        <w:rPr>
          <w:color w:val="231F20"/>
        </w:rPr>
        <w:t>3.8</w:t>
      </w:r>
      <w:r>
        <w:rPr>
          <w:color w:val="231F20"/>
          <w:spacing w:val="7"/>
        </w:rPr>
        <w:t> </w:t>
      </w:r>
      <w:r>
        <w:rPr>
          <w:color w:val="231F20"/>
        </w:rPr>
        <w:t>percent</w:t>
      </w:r>
      <w:r>
        <w:rPr>
          <w:color w:val="231F20"/>
          <w:spacing w:val="7"/>
        </w:rPr>
        <w:t> </w:t>
      </w:r>
      <w:r>
        <w:rPr>
          <w:color w:val="231F20"/>
        </w:rPr>
        <w:t>between</w:t>
      </w:r>
      <w:r>
        <w:rPr>
          <w:color w:val="231F20"/>
          <w:spacing w:val="7"/>
        </w:rPr>
        <w:t> </w:t>
      </w:r>
      <w:r>
        <w:rPr>
          <w:color w:val="231F20"/>
        </w:rPr>
        <w:t>February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rFonts w:ascii="Segoe UI" w:hAnsi="Segoe UI" w:cs="Segoe UI" w:eastAsia="Segoe UI"/>
          <w:color w:val="231F20"/>
        </w:rPr>
        <w:t>March.</w:t>
      </w:r>
      <w:r>
        <w:rPr>
          <w:rFonts w:ascii="Segoe UI" w:hAnsi="Segoe UI" w:cs="Segoe UI" w:eastAsia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743" w:right="713"/>
        <w:jc w:val="both"/>
      </w:pPr>
      <w:r>
        <w:rPr>
          <w:color w:val="231F20"/>
        </w:rPr>
        <w:t>BLS</w:t>
      </w:r>
      <w:r>
        <w:rPr>
          <w:color w:val="231F20"/>
          <w:spacing w:val="-7"/>
        </w:rPr>
        <w:t> </w:t>
      </w:r>
      <w:r>
        <w:rPr>
          <w:color w:val="231F20"/>
        </w:rPr>
        <w:t>Program</w:t>
      </w:r>
      <w:r>
        <w:rPr>
          <w:color w:val="231F20"/>
          <w:spacing w:val="-6"/>
        </w:rPr>
        <w:t> </w:t>
      </w:r>
      <w:r>
        <w:rPr>
          <w:color w:val="231F20"/>
        </w:rPr>
        <w:t>Operations</w:t>
      </w:r>
      <w:r>
        <w:rPr>
          <w:color w:val="231F20"/>
          <w:spacing w:val="-6"/>
        </w:rPr>
        <w:t> </w:t>
      </w:r>
      <w:r>
        <w:rPr>
          <w:color w:val="231F20"/>
        </w:rPr>
        <w:t>Manager</w:t>
      </w:r>
      <w:r>
        <w:rPr>
          <w:color w:val="231F20"/>
          <w:spacing w:val="-6"/>
        </w:rPr>
        <w:t> </w:t>
      </w:r>
      <w:r>
        <w:rPr>
          <w:color w:val="231F20"/>
        </w:rPr>
        <w:t>Susan</w:t>
      </w:r>
      <w:r>
        <w:rPr>
          <w:color w:val="231F20"/>
          <w:spacing w:val="-6"/>
        </w:rPr>
        <w:t> </w:t>
      </w:r>
      <w:r>
        <w:rPr>
          <w:color w:val="231F20"/>
        </w:rPr>
        <w:t>Price</w:t>
      </w:r>
      <w:r>
        <w:rPr>
          <w:color w:val="231F20"/>
          <w:spacing w:val="-6"/>
        </w:rPr>
        <w:t> </w:t>
      </w:r>
      <w:r>
        <w:rPr>
          <w:color w:val="231F20"/>
        </w:rPr>
        <w:t>said,</w:t>
      </w:r>
      <w:r>
        <w:rPr>
          <w:color w:val="231F20"/>
          <w:spacing w:val="-6"/>
        </w:rPr>
        <w:t> </w:t>
      </w:r>
      <w:r>
        <w:rPr>
          <w:color w:val="231F20"/>
        </w:rPr>
        <w:t>“With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addition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2,079</w:t>
      </w:r>
      <w:r>
        <w:rPr>
          <w:color w:val="231F20"/>
          <w:spacing w:val="-6"/>
        </w:rPr>
        <w:t> </w:t>
      </w:r>
      <w:r>
        <w:rPr>
          <w:color w:val="231F20"/>
        </w:rPr>
        <w:t>more</w:t>
      </w:r>
      <w:r>
        <w:rPr>
          <w:color w:val="231F20"/>
          <w:spacing w:val="-6"/>
        </w:rPr>
        <w:t> </w:t>
      </w:r>
      <w:r>
        <w:rPr>
          <w:color w:val="231F20"/>
        </w:rPr>
        <w:t>employed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Arkan</w:t>
      </w:r>
      <w:r>
        <w:rPr>
          <w:rFonts w:ascii="Segoe UI" w:hAnsi="Segoe UI" w:cs="Segoe UI" w:eastAsia="Segoe UI"/>
          <w:color w:val="231F20"/>
          <w:spacing w:val="-1"/>
        </w:rPr>
        <w:t>-</w:t>
      </w:r>
      <w:r>
        <w:rPr>
          <w:rFonts w:ascii="Segoe UI" w:hAnsi="Segoe UI" w:cs="Segoe UI" w:eastAsia="Segoe UI"/>
          <w:color w:val="231F20"/>
          <w:spacing w:val="25"/>
          <w:w w:val="9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sans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March,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employment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State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has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increased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for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three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consecutive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months.</w:t>
      </w:r>
      <w:r>
        <w:rPr>
          <w:rFonts w:ascii="Segoe UI" w:hAnsi="Segoe UI" w:cs="Segoe UI" w:eastAsia="Segoe UI"/>
          <w:color w:val="231F20"/>
          <w:spacing w:val="19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number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25"/>
          <w:w w:val="99"/>
        </w:rPr>
        <w:t> </w:t>
      </w:r>
      <w:r>
        <w:rPr>
          <w:color w:val="231F20"/>
        </w:rPr>
        <w:t>employed is up 8,585 compared to March 2018.”</w:t>
      </w:r>
      <w:r>
        <w:rPr/>
      </w:r>
    </w:p>
    <w:p>
      <w:pPr>
        <w:spacing w:line="240" w:lineRule="auto" w:before="3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5.313pt;margin-top:25.301609pt;width:540pt;height:110.2pt;mso-position-horizontal-relative:page;mso-position-vertical-relative:paragraph;z-index:-268288" coordorigin="706,506" coordsize="10800,2204">
            <v:group style="position:absolute;left:736;top:536;width:10740;height:2144" coordorigin="736,536" coordsize="10740,2144">
              <v:shape style="position:absolute;left:736;top:536;width:10740;height:2144" coordorigin="736,536" coordsize="10740,2144" path="m736,2679l11476,2679,11476,536,736,536,736,2679xe" filled="false" stroked="true" strokeweight="3pt" strokecolor="#999899">
                <v:path arrowok="t"/>
              </v:shape>
              <v:shape style="position:absolute;left:3728;top:661;width:176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00;top:661;width:215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Not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0"/>
      </w:tblGrid>
      <w:tr>
        <w:trPr>
          <w:trHeight w:val="672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4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20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1,359,436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11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1,357,826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 w:firstLine="20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1,350,994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5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20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1,357,559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11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1,355,762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3"/>
              <w:ind w:left="145" w:right="0" w:firstLine="20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1,348,676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1,308,697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1,306,618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1,300,112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1,310,876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1,296,873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1,297,651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50,739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51,208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50,882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46,683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58,889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51,025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96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09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4.1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1"/>
          <w:szCs w:val="11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5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12.0%</w:t>
      </w:r>
      <w:r>
        <w:rPr>
          <w:rFonts w:ascii="Calibri"/>
          <w:sz w:val="12"/>
        </w:rPr>
      </w:r>
    </w:p>
    <w:p>
      <w:pPr>
        <w:spacing w:line="253" w:lineRule="exact" w:before="46"/>
        <w:ind w:left="0" w:right="2018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Unemployment Rates-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Arkansas </w:t>
      </w:r>
      <w:r>
        <w:rPr>
          <w:rFonts w:ascii="Segoe UI"/>
          <w:b/>
          <w:color w:val="231F20"/>
          <w:sz w:val="20"/>
        </w:rPr>
        <w:t>vs </w:t>
      </w:r>
      <w:r>
        <w:rPr>
          <w:rFonts w:ascii="Segoe UI"/>
          <w:b/>
          <w:color w:val="231F20"/>
          <w:spacing w:val="-1"/>
          <w:sz w:val="20"/>
        </w:rPr>
        <w:t>United</w:t>
      </w:r>
      <w:r>
        <w:rPr>
          <w:rFonts w:ascii="Segoe UI"/>
          <w:b/>
          <w:color w:val="231F20"/>
          <w:spacing w:val="-2"/>
          <w:sz w:val="20"/>
        </w:rPr>
        <w:t> States</w:t>
      </w:r>
      <w:r>
        <w:rPr>
          <w:rFonts w:ascii="Segoe UI"/>
          <w:b/>
          <w:color w:val="231F20"/>
          <w:spacing w:val="-1"/>
          <w:sz w:val="20"/>
        </w:rPr>
        <w:t> (Seasonally 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-1" w:right="2018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6.756714pt;margin-top:18.520124pt;width:427.55pt;height:.1pt;mso-position-horizontal-relative:page;mso-position-vertical-relative:paragraph;z-index:1432" coordorigin="2135,370" coordsize="8551,2">
            <v:shape style="position:absolute;left:2135;top:370;width:8551;height:2" coordorigin="2135,370" coordsize="8551,0" path="m2135,370l10686,370e" filled="false" stroked="true" strokeweight=".3704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March:  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81" w:space="40"/>
            <w:col w:w="10219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sz w:val="18"/>
          <w:szCs w:val="18"/>
        </w:rPr>
      </w:pPr>
    </w:p>
    <w:p>
      <w:pPr>
        <w:spacing w:before="78"/>
        <w:ind w:left="157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6.571472pt;margin-top:7.67792pt;width:427.95pt;height:183.55pt;mso-position-horizontal-relative:page;mso-position-vertical-relative:paragraph;z-index:1408" coordorigin="2131,154" coordsize="8559,3671">
            <v:group style="position:absolute;left:10567;top:3088;width:119;height:2" coordorigin="10567,3088" coordsize="119,2">
              <v:shape style="position:absolute;left:10567;top:3088;width:119;height:2" coordorigin="10567,3088" coordsize="119,0" path="m10567,3088l10686,3088e" filled="false" stroked="true" strokeweight=".37048pt" strokecolor="#d9d9d9">
                <v:path arrowok="t"/>
              </v:shape>
            </v:group>
            <v:group style="position:absolute;left:10266;top:3088;width:65;height:2" coordorigin="10266,3088" coordsize="65,2">
              <v:shape style="position:absolute;left:10266;top:3088;width:65;height:2" coordorigin="10266,3088" coordsize="65,0" path="m10266,3088l10330,3088e" filled="false" stroked="true" strokeweight=".37048pt" strokecolor="#d9d9d9">
                <v:path arrowok="t"/>
              </v:shape>
            </v:group>
            <v:group style="position:absolute;left:9790;top:3088;width:238;height:2" coordorigin="9790,3088" coordsize="238,2">
              <v:shape style="position:absolute;left:9790;top:3088;width:238;height:2" coordorigin="9790,3088" coordsize="238,0" path="m9790,3088l10027,3088e" filled="false" stroked="true" strokeweight=".37048pt" strokecolor="#d9d9d9">
                <v:path arrowok="t"/>
              </v:shape>
            </v:group>
            <v:group style="position:absolute;left:10027;top:2464;width:239;height:1356" coordorigin="10027,2464" coordsize="239,1356">
              <v:shape style="position:absolute;left:10027;top:2464;width:239;height:1356" coordorigin="10027,2464" coordsize="239,1356" path="m10266,3820l10027,3820,10027,2464,10266,2464,10266,3820xe" filled="true" fillcolor="#c00000" stroked="false">
                <v:path arrowok="t"/>
                <v:fill type="solid"/>
              </v:shape>
            </v:group>
            <v:group style="position:absolute;left:10330;top:2428;width:238;height:1392" coordorigin="10330,2428" coordsize="238,1392">
              <v:shape style="position:absolute;left:10330;top:2428;width:238;height:1392" coordorigin="10330,2428" coordsize="238,1392" path="m10567,3820l10330,3820,10330,2428,10567,2428,10567,3820xe" filled="true" fillcolor="#7e7e7e" stroked="false">
                <v:path arrowok="t"/>
                <v:fill type="solid"/>
              </v:shape>
            </v:group>
            <v:group style="position:absolute;left:9488;top:3088;width:65;height:2" coordorigin="9488,3088" coordsize="65,2">
              <v:shape style="position:absolute;left:9488;top:3088;width:65;height:2" coordorigin="9488,3088" coordsize="65,0" path="m9488,3088l9552,3088e" filled="false" stroked="true" strokeweight=".37048pt" strokecolor="#d9d9d9">
                <v:path arrowok="t"/>
              </v:shape>
            </v:group>
            <v:group style="position:absolute;left:9012;top:3088;width:239;height:2" coordorigin="9012,3088" coordsize="239,2">
              <v:shape style="position:absolute;left:9012;top:3088;width:239;height:2" coordorigin="9012,3088" coordsize="239,0" path="m9012,3088l9250,3088e" filled="false" stroked="true" strokeweight=".37048pt" strokecolor="#d9d9d9">
                <v:path arrowok="t"/>
              </v:shape>
            </v:group>
            <v:group style="position:absolute;left:9250;top:2428;width:238;height:1392" coordorigin="9250,2428" coordsize="238,1392">
              <v:shape style="position:absolute;left:9250;top:2428;width:238;height:1392" coordorigin="9250,2428" coordsize="238,1392" path="m9488,3820l9250,3820,9250,2428,9488,2428,9488,3820xe" filled="true" fillcolor="#c00000" stroked="false">
                <v:path arrowok="t"/>
                <v:fill type="solid"/>
              </v:shape>
            </v:group>
            <v:group style="position:absolute;left:9790;top:2354;width:896;height:2" coordorigin="9790,2354" coordsize="896,2">
              <v:shape style="position:absolute;left:9790;top:2354;width:896;height:2" coordorigin="9790,2354" coordsize="896,0" path="m9790,2354l10686,2354e" filled="false" stroked="true" strokeweight=".37048pt" strokecolor="#d9d9d9">
                <v:path arrowok="t"/>
              </v:shape>
            </v:group>
            <v:group style="position:absolute;left:9012;top:2354;width:540;height:2" coordorigin="9012,2354" coordsize="540,2">
              <v:shape style="position:absolute;left:9012;top:2354;width:540;height:2" coordorigin="9012,2354" coordsize="540,0" path="m9012,2354l9552,2354e" filled="false" stroked="true" strokeweight=".37048pt" strokecolor="#d9d9d9">
                <v:path arrowok="t"/>
              </v:shape>
            </v:group>
            <v:group style="position:absolute;left:9552;top:2318;width:239;height:1502" coordorigin="9552,2318" coordsize="239,1502">
              <v:shape style="position:absolute;left:9552;top:2318;width:239;height:1502" coordorigin="9552,2318" coordsize="239,1502" path="m9790,3820l9552,3820,9552,2318,9790,2318,9790,3820xe" filled="true" fillcolor="#7e7e7e" stroked="false">
                <v:path arrowok="t"/>
                <v:fill type="solid"/>
              </v:shape>
            </v:group>
            <v:group style="position:absolute;left:8710;top:3088;width:65;height:2" coordorigin="8710,3088" coordsize="65,2">
              <v:shape style="position:absolute;left:8710;top:3088;width:65;height:2" coordorigin="8710,3088" coordsize="65,0" path="m8710,3088l8775,3088e" filled="false" stroked="true" strokeweight=".37048pt" strokecolor="#d9d9d9">
                <v:path arrowok="t"/>
              </v:shape>
            </v:group>
            <v:group style="position:absolute;left:8235;top:3088;width:239;height:2" coordorigin="8235,3088" coordsize="239,2">
              <v:shape style="position:absolute;left:8235;top:3088;width:239;height:2" coordorigin="8235,3088" coordsize="239,0" path="m8235,3088l8473,3088e" filled="false" stroked="true" strokeweight=".37048pt" strokecolor="#d9d9d9">
                <v:path arrowok="t"/>
              </v:shape>
            </v:group>
            <v:group style="position:absolute;left:8473;top:2501;width:238;height:1319" coordorigin="8473,2501" coordsize="238,1319">
              <v:shape style="position:absolute;left:8473;top:2501;width:238;height:1319" coordorigin="8473,2501" coordsize="238,1319" path="m8710,3820l8473,3820,8473,2501,8710,2501,8710,3820xe" filled="true" fillcolor="#c00000" stroked="false">
                <v:path arrowok="t"/>
                <v:fill type="solid"/>
              </v:shape>
            </v:group>
            <v:group style="position:absolute;left:8235;top:2354;width:540;height:2" coordorigin="8235,2354" coordsize="540,2">
              <v:shape style="position:absolute;left:8235;top:2354;width:540;height:2" coordorigin="8235,2354" coordsize="540,0" path="m8235,2354l8775,2354e" filled="false" stroked="true" strokeweight=".37048pt" strokecolor="#d9d9d9">
                <v:path arrowok="t"/>
              </v:shape>
            </v:group>
            <v:group style="position:absolute;left:8775;top:2171;width:238;height:1649" coordorigin="8775,2171" coordsize="238,1649">
              <v:shape style="position:absolute;left:8775;top:2171;width:238;height:1649" coordorigin="8775,2171" coordsize="238,1649" path="m9012,3820l8775,3820,8775,2171,9012,2171,9012,3820xe" filled="true" fillcolor="#7e7e7e" stroked="false">
                <v:path arrowok="t"/>
                <v:fill type="solid"/>
              </v:shape>
            </v:group>
            <v:group style="position:absolute;left:7933;top:3088;width:65;height:2" coordorigin="7933,3088" coordsize="65,2">
              <v:shape style="position:absolute;left:7933;top:3088;width:65;height:2" coordorigin="7933,3088" coordsize="65,0" path="m7933,3088l7998,3088e" filled="false" stroked="true" strokeweight=".37048pt" strokecolor="#d9d9d9">
                <v:path arrowok="t"/>
              </v:shape>
            </v:group>
            <v:group style="position:absolute;left:7458;top:3088;width:238;height:2" coordorigin="7458,3088" coordsize="238,2">
              <v:shape style="position:absolute;left:7458;top:3088;width:238;height:2" coordorigin="7458,3088" coordsize="238,0" path="m7458,3088l7695,3088e" filled="false" stroked="true" strokeweight=".37048pt" strokecolor="#d9d9d9">
                <v:path arrowok="t"/>
              </v:shape>
            </v:group>
            <v:group style="position:absolute;left:7933;top:2354;width:65;height:2" coordorigin="7933,2354" coordsize="65,2">
              <v:shape style="position:absolute;left:7933;top:2354;width:65;height:2" coordorigin="7933,2354" coordsize="65,0" path="m7933,2354l7998,2354e" filled="false" stroked="true" strokeweight=".37048pt" strokecolor="#d9d9d9">
                <v:path arrowok="t"/>
              </v:shape>
            </v:group>
            <v:group style="position:absolute;left:7458;top:2354;width:238;height:2" coordorigin="7458,2354" coordsize="238,2">
              <v:shape style="position:absolute;left:7458;top:2354;width:238;height:2" coordorigin="7458,2354" coordsize="238,0" path="m7458,2354l7695,2354e" filled="false" stroked="true" strokeweight=".37048pt" strokecolor="#d9d9d9">
                <v:path arrowok="t"/>
              </v:shape>
            </v:group>
            <v:group style="position:absolute;left:7695;top:2318;width:239;height:1502" coordorigin="7695,2318" coordsize="239,1502">
              <v:shape style="position:absolute;left:7695;top:2318;width:239;height:1502" coordorigin="7695,2318" coordsize="239,1502" path="m7933,3820l7695,3820,7695,2318,7933,2318,7933,3820xe" filled="true" fillcolor="#c00000" stroked="false">
                <v:path arrowok="t"/>
                <v:fill type="solid"/>
              </v:shape>
            </v:group>
            <v:group style="position:absolute;left:7998;top:1989;width:238;height:1832" coordorigin="7998,1989" coordsize="238,1832">
              <v:shape style="position:absolute;left:7998;top:1989;width:238;height:1832" coordorigin="7998,1989" coordsize="238,1832" path="m8235,3820l7998,3820,7998,1989,8235,1989,8235,3820xe" filled="true" fillcolor="#7e7e7e" stroked="false">
                <v:path arrowok="t"/>
                <v:fill type="solid"/>
              </v:shape>
            </v:group>
            <v:group style="position:absolute;left:7156;top:3088;width:65;height:2" coordorigin="7156,3088" coordsize="65,2">
              <v:shape style="position:absolute;left:7156;top:3088;width:65;height:2" coordorigin="7156,3088" coordsize="65,0" path="m7156,3088l7221,3088e" filled="false" stroked="true" strokeweight=".37048pt" strokecolor="#d9d9d9">
                <v:path arrowok="t"/>
              </v:shape>
            </v:group>
            <v:group style="position:absolute;left:6681;top:3088;width:238;height:2" coordorigin="6681,3088" coordsize="238,2">
              <v:shape style="position:absolute;left:6681;top:3088;width:238;height:2" coordorigin="6681,3088" coordsize="238,0" path="m6681,3088l6918,3088e" filled="false" stroked="true" strokeweight=".37048pt" strokecolor="#d9d9d9">
                <v:path arrowok="t"/>
              </v:shape>
            </v:group>
            <v:group style="position:absolute;left:7156;top:2354;width:65;height:2" coordorigin="7156,2354" coordsize="65,2">
              <v:shape style="position:absolute;left:7156;top:2354;width:65;height:2" coordorigin="7156,2354" coordsize="65,0" path="m7156,2354l7221,2354e" filled="false" stroked="true" strokeweight=".37048pt" strokecolor="#d9d9d9">
                <v:path arrowok="t"/>
              </v:shape>
            </v:group>
            <v:group style="position:absolute;left:6681;top:2354;width:238;height:2" coordorigin="6681,2354" coordsize="238,2">
              <v:shape style="position:absolute;left:6681;top:2354;width:238;height:2" coordorigin="6681,2354" coordsize="238,0" path="m6681,2354l6918,2354e" filled="false" stroked="true" strokeweight=".37048pt" strokecolor="#d9d9d9">
                <v:path arrowok="t"/>
              </v:shape>
            </v:group>
            <v:group style="position:absolute;left:6918;top:1806;width:239;height:2015" coordorigin="6918,1806" coordsize="239,2015">
              <v:shape style="position:absolute;left:6918;top:1806;width:239;height:2015" coordorigin="6918,1806" coordsize="239,2015" path="m7156,3820l6918,3820,6918,1806,7156,1806,7156,3820xe" filled="true" fillcolor="#c00000" stroked="false">
                <v:path arrowok="t"/>
                <v:fill type="solid"/>
              </v:shape>
            </v:group>
            <v:group style="position:absolute;left:7221;top:1842;width:238;height:1979" coordorigin="7221,1842" coordsize="238,1979">
              <v:shape style="position:absolute;left:7221;top:1842;width:238;height:1979" coordorigin="7221,1842" coordsize="238,1979" path="m7458,3820l7221,3820,7221,1842,7458,1842,7458,3820xe" filled="true" fillcolor="#7e7e7e" stroked="false">
                <v:path arrowok="t"/>
                <v:fill type="solid"/>
              </v:shape>
            </v:group>
            <v:group style="position:absolute;left:6378;top:3088;width:65;height:2" coordorigin="6378,3088" coordsize="65,2">
              <v:shape style="position:absolute;left:6378;top:3088;width:65;height:2" coordorigin="6378,3088" coordsize="65,0" path="m6378,3088l6442,3088e" filled="false" stroked="true" strokeweight=".37048pt" strokecolor="#d9d9d9">
                <v:path arrowok="t"/>
              </v:shape>
            </v:group>
            <v:group style="position:absolute;left:5904;top:3088;width:238;height:2" coordorigin="5904,3088" coordsize="238,2">
              <v:shape style="position:absolute;left:5904;top:3088;width:238;height:2" coordorigin="5904,3088" coordsize="238,0" path="m5904,3088l6141,3088e" filled="false" stroked="true" strokeweight=".37048pt" strokecolor="#d9d9d9">
                <v:path arrowok="t"/>
              </v:shape>
            </v:group>
            <v:group style="position:absolute;left:6378;top:2354;width:65;height:2" coordorigin="6378,2354" coordsize="65,2">
              <v:shape style="position:absolute;left:6378;top:2354;width:65;height:2" coordorigin="6378,2354" coordsize="65,0" path="m6378,2354l6442,2354e" filled="false" stroked="true" strokeweight=".37048pt" strokecolor="#d9d9d9">
                <v:path arrowok="t"/>
              </v:shape>
            </v:group>
            <v:group style="position:absolute;left:5904;top:2354;width:238;height:2" coordorigin="5904,2354" coordsize="238,2">
              <v:shape style="position:absolute;left:5904;top:2354;width:238;height:2" coordorigin="5904,2354" coordsize="238,0" path="m5904,2354l6141,2354e" filled="false" stroked="true" strokeweight=".37048pt" strokecolor="#d9d9d9">
                <v:path arrowok="t"/>
              </v:shape>
            </v:group>
            <v:group style="position:absolute;left:6378;top:1622;width:65;height:2" coordorigin="6378,1622" coordsize="65,2">
              <v:shape style="position:absolute;left:6378;top:1622;width:65;height:2" coordorigin="6378,1622" coordsize="65,0" path="m6378,1622l6442,1622e" filled="false" stroked="true" strokeweight=".37048pt" strokecolor="#d9d9d9">
                <v:path arrowok="t"/>
              </v:shape>
            </v:group>
            <v:group style="position:absolute;left:5904;top:1622;width:238;height:2" coordorigin="5904,1622" coordsize="238,2">
              <v:shape style="position:absolute;left:5904;top:1622;width:238;height:2" coordorigin="5904,1622" coordsize="238,0" path="m5904,1622l6141,1622e" filled="false" stroked="true" strokeweight=".37048pt" strokecolor="#d9d9d9">
                <v:path arrowok="t"/>
              </v:shape>
            </v:group>
            <v:group style="position:absolute;left:6141;top:1512;width:238;height:2309" coordorigin="6141,1512" coordsize="238,2309">
              <v:shape style="position:absolute;left:6141;top:1512;width:238;height:2309" coordorigin="6141,1512" coordsize="238,2309" path="m6378,3820l6141,3820,6141,1512,6378,1512,6378,3820xe" filled="true" fillcolor="#c00000" stroked="false">
                <v:path arrowok="t"/>
                <v:fill type="solid"/>
              </v:shape>
            </v:group>
            <v:group style="position:absolute;left:6681;top:1622;width:4006;height:2" coordorigin="6681,1622" coordsize="4006,2">
              <v:shape style="position:absolute;left:6681;top:1622;width:4006;height:2" coordorigin="6681,1622" coordsize="4006,0" path="m6681,1622l10686,1622e" filled="false" stroked="true" strokeweight=".37048pt" strokecolor="#d9d9d9">
                <v:path arrowok="t"/>
              </v:shape>
            </v:group>
            <v:group style="position:absolute;left:6442;top:1366;width:239;height:2454" coordorigin="6442,1366" coordsize="239,2454">
              <v:shape style="position:absolute;left:6442;top:1366;width:239;height:2454" coordorigin="6442,1366" coordsize="239,2454" path="m6681,3820l6442,3820,6442,1366,6681,1366,6681,3820xe" filled="true" fillcolor="#7e7e7e" stroked="false">
                <v:path arrowok="t"/>
                <v:fill type="solid"/>
              </v:shape>
            </v:group>
            <v:group style="position:absolute;left:5601;top:3088;width:65;height:2" coordorigin="5601,3088" coordsize="65,2">
              <v:shape style="position:absolute;left:5601;top:3088;width:65;height:2" coordorigin="5601,3088" coordsize="65,0" path="m5601,3088l5665,3088e" filled="false" stroked="true" strokeweight=".37048pt" strokecolor="#d9d9d9">
                <v:path arrowok="t"/>
              </v:shape>
            </v:group>
            <v:group style="position:absolute;left:5125;top:3088;width:239;height:2" coordorigin="5125,3088" coordsize="239,2">
              <v:shape style="position:absolute;left:5125;top:3088;width:239;height:2" coordorigin="5125,3088" coordsize="239,0" path="m5125,3088l5364,3088e" filled="false" stroked="true" strokeweight=".37048pt" strokecolor="#d9d9d9">
                <v:path arrowok="t"/>
              </v:shape>
            </v:group>
            <v:group style="position:absolute;left:5601;top:2354;width:65;height:2" coordorigin="5601,2354" coordsize="65,2">
              <v:shape style="position:absolute;left:5601;top:2354;width:65;height:2" coordorigin="5601,2354" coordsize="65,0" path="m5601,2354l5665,2354e" filled="false" stroked="true" strokeweight=".37048pt" strokecolor="#d9d9d9">
                <v:path arrowok="t"/>
              </v:shape>
            </v:group>
            <v:group style="position:absolute;left:5125;top:2354;width:239;height:2" coordorigin="5125,2354" coordsize="239,2">
              <v:shape style="position:absolute;left:5125;top:2354;width:239;height:2" coordorigin="5125,2354" coordsize="239,0" path="m5125,2354l5364,2354e" filled="false" stroked="true" strokeweight=".37048pt" strokecolor="#d9d9d9">
                <v:path arrowok="t"/>
              </v:shape>
            </v:group>
            <v:group style="position:absolute;left:5601;top:1622;width:65;height:2" coordorigin="5601,1622" coordsize="65,2">
              <v:shape style="position:absolute;left:5601;top:1622;width:65;height:2" coordorigin="5601,1622" coordsize="65,0" path="m5601,1622l5665,1622e" filled="false" stroked="true" strokeweight=".37048pt" strokecolor="#d9d9d9">
                <v:path arrowok="t"/>
              </v:shape>
            </v:group>
            <v:group style="position:absolute;left:5125;top:1622;width:239;height:2" coordorigin="5125,1622" coordsize="239,2">
              <v:shape style="position:absolute;left:5125;top:1622;width:239;height:2" coordorigin="5125,1622" coordsize="239,0" path="m5125,1622l5364,1622e" filled="false" stroked="true" strokeweight=".37048pt" strokecolor="#d9d9d9">
                <v:path arrowok="t"/>
              </v:shape>
            </v:group>
            <v:group style="position:absolute;left:5364;top:1109;width:238;height:2711" coordorigin="5364,1109" coordsize="238,2711">
              <v:shape style="position:absolute;left:5364;top:1109;width:238;height:2711" coordorigin="5364,1109" coordsize="238,2711" path="m5601,3820l5364,3820,5364,1109,5601,1109,5601,3820xe" filled="true" fillcolor="#c00000" stroked="false">
                <v:path arrowok="t"/>
                <v:fill type="solid"/>
              </v:shape>
            </v:group>
            <v:group style="position:absolute;left:5665;top:1072;width:239;height:2748" coordorigin="5665,1072" coordsize="239,2748">
              <v:shape style="position:absolute;left:5665;top:1072;width:239;height:2748" coordorigin="5665,1072" coordsize="239,2748" path="m5904,3820l5665,3820,5665,1072,5904,1072,5904,3820xe" filled="true" fillcolor="#7e7e7e" stroked="false">
                <v:path arrowok="t"/>
                <v:fill type="solid"/>
              </v:shape>
            </v:group>
            <v:group style="position:absolute;left:4824;top:3088;width:65;height:2" coordorigin="4824,3088" coordsize="65,2">
              <v:shape style="position:absolute;left:4824;top:3088;width:65;height:2" coordorigin="4824,3088" coordsize="65,0" path="m4824,3088l4888,3088e" filled="false" stroked="true" strokeweight=".37048pt" strokecolor="#d9d9d9">
                <v:path arrowok="t"/>
              </v:shape>
            </v:group>
            <v:group style="position:absolute;left:4348;top:3088;width:239;height:2" coordorigin="4348,3088" coordsize="239,2">
              <v:shape style="position:absolute;left:4348;top:3088;width:239;height:2" coordorigin="4348,3088" coordsize="239,0" path="m4348,3088l4586,3088e" filled="false" stroked="true" strokeweight=".37048pt" strokecolor="#d9d9d9">
                <v:path arrowok="t"/>
              </v:shape>
            </v:group>
            <v:group style="position:absolute;left:4824;top:2354;width:65;height:2" coordorigin="4824,2354" coordsize="65,2">
              <v:shape style="position:absolute;left:4824;top:2354;width:65;height:2" coordorigin="4824,2354" coordsize="65,0" path="m4824,2354l4888,2354e" filled="false" stroked="true" strokeweight=".37048pt" strokecolor="#d9d9d9">
                <v:path arrowok="t"/>
              </v:shape>
            </v:group>
            <v:group style="position:absolute;left:4348;top:2354;width:239;height:2" coordorigin="4348,2354" coordsize="239,2">
              <v:shape style="position:absolute;left:4348;top:2354;width:239;height:2" coordorigin="4348,2354" coordsize="239,0" path="m4348,2354l4586,2354e" filled="false" stroked="true" strokeweight=".37048pt" strokecolor="#d9d9d9">
                <v:path arrowok="t"/>
              </v:shape>
            </v:group>
            <v:group style="position:absolute;left:4824;top:1622;width:65;height:2" coordorigin="4824,1622" coordsize="65,2">
              <v:shape style="position:absolute;left:4824;top:1622;width:65;height:2" coordorigin="4824,1622" coordsize="65,0" path="m4824,1622l4888,1622e" filled="false" stroked="true" strokeweight=".37048pt" strokecolor="#d9d9d9">
                <v:path arrowok="t"/>
              </v:shape>
            </v:group>
            <v:group style="position:absolute;left:4348;top:1622;width:239;height:2" coordorigin="4348,1622" coordsize="239,2">
              <v:shape style="position:absolute;left:4348;top:1622;width:239;height:2" coordorigin="4348,1622" coordsize="239,0" path="m4348,1622l4586,1622e" filled="false" stroked="true" strokeweight=".37048pt" strokecolor="#d9d9d9">
                <v:path arrowok="t"/>
              </v:shape>
            </v:group>
            <v:group style="position:absolute;left:4586;top:1037;width:238;height:2784" coordorigin="4586,1037" coordsize="238,2784">
              <v:shape style="position:absolute;left:4586;top:1037;width:238;height:2784" coordorigin="4586,1037" coordsize="238,2784" path="m4824,3820l4586,3820,4586,1037,4824,1037,4824,3820xe" filled="true" fillcolor="#c00000" stroked="false">
                <v:path arrowok="t"/>
                <v:fill type="solid"/>
              </v:shape>
            </v:group>
            <v:group style="position:absolute;left:5125;top:890;width:5562;height:2" coordorigin="5125,890" coordsize="5562,2">
              <v:shape style="position:absolute;left:5125;top:890;width:5562;height:2" coordorigin="5125,890" coordsize="5562,0" path="m5125,890l10686,890e" filled="false" stroked="true" strokeweight=".37048pt" strokecolor="#d9d9d9">
                <v:path arrowok="t"/>
              </v:shape>
            </v:group>
            <v:group style="position:absolute;left:4348;top:890;width:540;height:2" coordorigin="4348,890" coordsize="540,2">
              <v:shape style="position:absolute;left:4348;top:890;width:540;height:2" coordorigin="4348,890" coordsize="540,0" path="m4348,890l4888,890e" filled="false" stroked="true" strokeweight=".37048pt" strokecolor="#d9d9d9">
                <v:path arrowok="t"/>
              </v:shape>
            </v:group>
            <v:group style="position:absolute;left:4888;top:817;width:238;height:3004" coordorigin="4888,817" coordsize="238,3004">
              <v:shape style="position:absolute;left:4888;top:817;width:238;height:3004" coordorigin="4888,817" coordsize="238,3004" path="m5125,3820l4888,3820,4888,817,5125,817,5125,3820xe" filled="true" fillcolor="#7e7e7e" stroked="false">
                <v:path arrowok="t"/>
                <v:fill type="solid"/>
              </v:shape>
            </v:group>
            <v:group style="position:absolute;left:4046;top:3088;width:65;height:2" coordorigin="4046,3088" coordsize="65,2">
              <v:shape style="position:absolute;left:4046;top:3088;width:65;height:2" coordorigin="4046,3088" coordsize="65,0" path="m4046,3088l4111,3088e" filled="false" stroked="true" strokeweight=".37048pt" strokecolor="#d9d9d9">
                <v:path arrowok="t"/>
              </v:shape>
            </v:group>
            <v:group style="position:absolute;left:3571;top:3088;width:238;height:2" coordorigin="3571,3088" coordsize="238,2">
              <v:shape style="position:absolute;left:3571;top:3088;width:238;height:2" coordorigin="3571,3088" coordsize="238,0" path="m3571,3088l3808,3088e" filled="false" stroked="true" strokeweight=".37048pt" strokecolor="#d9d9d9">
                <v:path arrowok="t"/>
              </v:shape>
            </v:group>
            <v:group style="position:absolute;left:4046;top:2354;width:65;height:2" coordorigin="4046,2354" coordsize="65,2">
              <v:shape style="position:absolute;left:4046;top:2354;width:65;height:2" coordorigin="4046,2354" coordsize="65,0" path="m4046,2354l4111,2354e" filled="false" stroked="true" strokeweight=".37048pt" strokecolor="#d9d9d9">
                <v:path arrowok="t"/>
              </v:shape>
            </v:group>
            <v:group style="position:absolute;left:3571;top:2354;width:238;height:2" coordorigin="3571,2354" coordsize="238,2">
              <v:shape style="position:absolute;left:3571;top:2354;width:238;height:2" coordorigin="3571,2354" coordsize="238,0" path="m3571,2354l3808,2354e" filled="false" stroked="true" strokeweight=".37048pt" strokecolor="#d9d9d9">
                <v:path arrowok="t"/>
              </v:shape>
            </v:group>
            <v:group style="position:absolute;left:4046;top:1622;width:65;height:2" coordorigin="4046,1622" coordsize="65,2">
              <v:shape style="position:absolute;left:4046;top:1622;width:65;height:2" coordorigin="4046,1622" coordsize="65,0" path="m4046,1622l4111,1622e" filled="false" stroked="true" strokeweight=".37048pt" strokecolor="#d9d9d9">
                <v:path arrowok="t"/>
              </v:shape>
            </v:group>
            <v:group style="position:absolute;left:3571;top:1622;width:238;height:2" coordorigin="3571,1622" coordsize="238,2">
              <v:shape style="position:absolute;left:3571;top:1622;width:238;height:2" coordorigin="3571,1622" coordsize="238,0" path="m3571,1622l3808,1622e" filled="false" stroked="true" strokeweight=".37048pt" strokecolor="#d9d9d9">
                <v:path arrowok="t"/>
              </v:shape>
            </v:group>
            <v:group style="position:absolute;left:4046;top:890;width:65;height:2" coordorigin="4046,890" coordsize="65,2">
              <v:shape style="position:absolute;left:4046;top:890;width:65;height:2" coordorigin="4046,890" coordsize="65,0" path="m4046,890l4111,890e" filled="false" stroked="true" strokeweight=".37048pt" strokecolor="#d9d9d9">
                <v:path arrowok="t"/>
              </v:shape>
            </v:group>
            <v:group style="position:absolute;left:3571;top:890;width:238;height:2" coordorigin="3571,890" coordsize="238,2">
              <v:shape style="position:absolute;left:3571;top:890;width:238;height:2" coordorigin="3571,890" coordsize="238,0" path="m3571,890l3808,890e" filled="false" stroked="true" strokeweight=".37048pt" strokecolor="#d9d9d9">
                <v:path arrowok="t"/>
              </v:shape>
            </v:group>
            <v:group style="position:absolute;left:3808;top:707;width:239;height:3114" coordorigin="3808,707" coordsize="239,3114">
              <v:shape style="position:absolute;left:3808;top:707;width:239;height:3114" coordorigin="3808,707" coordsize="239,3114" path="m4046,3820l3808,3820,3808,707,4046,707,4046,3820xe" filled="true" fillcolor="#c00000" stroked="false">
                <v:path arrowok="t"/>
                <v:fill type="solid"/>
              </v:shape>
            </v:group>
            <v:group style="position:absolute;left:4111;top:524;width:238;height:3297" coordorigin="4111,524" coordsize="238,3297">
              <v:shape style="position:absolute;left:4111;top:524;width:238;height:3297" coordorigin="4111,524" coordsize="238,3297" path="m4348,3820l4111,3820,4111,524,4348,524,4348,3820xe" filled="true" fillcolor="#7e7e7e" stroked="false">
                <v:path arrowok="t"/>
                <v:fill type="solid"/>
              </v:shape>
            </v:group>
            <v:group style="position:absolute;left:3269;top:3088;width:65;height:2" coordorigin="3269,3088" coordsize="65,2">
              <v:shape style="position:absolute;left:3269;top:3088;width:65;height:2" coordorigin="3269,3088" coordsize="65,0" path="m3269,3088l3334,3088e" filled="false" stroked="true" strokeweight=".37048pt" strokecolor="#d9d9d9">
                <v:path arrowok="t"/>
              </v:shape>
            </v:group>
            <v:group style="position:absolute;left:2794;top:3088;width:238;height:2" coordorigin="2794,3088" coordsize="238,2">
              <v:shape style="position:absolute;left:2794;top:3088;width:238;height:2" coordorigin="2794,3088" coordsize="238,0" path="m2794,3088l3031,3088e" filled="false" stroked="true" strokeweight=".37048pt" strokecolor="#d9d9d9">
                <v:path arrowok="t"/>
              </v:shape>
            </v:group>
            <v:group style="position:absolute;left:3269;top:2354;width:65;height:2" coordorigin="3269,2354" coordsize="65,2">
              <v:shape style="position:absolute;left:3269;top:2354;width:65;height:2" coordorigin="3269,2354" coordsize="65,0" path="m3269,2354l3334,2354e" filled="false" stroked="true" strokeweight=".37048pt" strokecolor="#d9d9d9">
                <v:path arrowok="t"/>
              </v:shape>
            </v:group>
            <v:group style="position:absolute;left:2794;top:2354;width:238;height:2" coordorigin="2794,2354" coordsize="238,2">
              <v:shape style="position:absolute;left:2794;top:2354;width:238;height:2" coordorigin="2794,2354" coordsize="238,0" path="m2794,2354l3031,2354e" filled="false" stroked="true" strokeweight=".37048pt" strokecolor="#d9d9d9">
                <v:path arrowok="t"/>
              </v:shape>
            </v:group>
            <v:group style="position:absolute;left:3269;top:1622;width:65;height:2" coordorigin="3269,1622" coordsize="65,2">
              <v:shape style="position:absolute;left:3269;top:1622;width:65;height:2" coordorigin="3269,1622" coordsize="65,0" path="m3269,1622l3334,1622e" filled="false" stroked="true" strokeweight=".37048pt" strokecolor="#d9d9d9">
                <v:path arrowok="t"/>
              </v:shape>
            </v:group>
            <v:group style="position:absolute;left:2794;top:1622;width:238;height:2" coordorigin="2794,1622" coordsize="238,2">
              <v:shape style="position:absolute;left:2794;top:1622;width:238;height:2" coordorigin="2794,1622" coordsize="238,0" path="m2794,1622l3031,1622e" filled="false" stroked="true" strokeweight=".37048pt" strokecolor="#d9d9d9">
                <v:path arrowok="t"/>
              </v:shape>
            </v:group>
            <v:group style="position:absolute;left:3269;top:890;width:65;height:2" coordorigin="3269,890" coordsize="65,2">
              <v:shape style="position:absolute;left:3269;top:890;width:65;height:2" coordorigin="3269,890" coordsize="65,0" path="m3269,890l3334,890e" filled="false" stroked="true" strokeweight=".37048pt" strokecolor="#d9d9d9">
                <v:path arrowok="t"/>
              </v:shape>
            </v:group>
            <v:group style="position:absolute;left:2794;top:890;width:238;height:2" coordorigin="2794,890" coordsize="238,2">
              <v:shape style="position:absolute;left:2794;top:890;width:238;height:2" coordorigin="2794,890" coordsize="238,0" path="m2794,890l3031,890e" filled="false" stroked="true" strokeweight=".37048pt" strokecolor="#d9d9d9">
                <v:path arrowok="t"/>
              </v:shape>
            </v:group>
            <v:group style="position:absolute;left:3031;top:817;width:239;height:3004" coordorigin="3031,817" coordsize="239,3004">
              <v:shape style="position:absolute;left:3031;top:817;width:239;height:3004" coordorigin="3031,817" coordsize="239,3004" path="m3269,3820l3031,3820,3031,817,3269,817,3269,3820xe" filled="true" fillcolor="#c00000" stroked="false">
                <v:path arrowok="t"/>
                <v:fill type="solid"/>
              </v:shape>
            </v:group>
            <v:group style="position:absolute;left:2135;top:157;width:8551;height:2" coordorigin="2135,157" coordsize="8551,2">
              <v:shape style="position:absolute;left:2135;top:157;width:8551;height:2" coordorigin="2135,157" coordsize="8551,0" path="m2135,157l10686,157e" filled="false" stroked="true" strokeweight=".37048pt" strokecolor="#d9d9d9">
                <v:path arrowok="t"/>
              </v:shape>
            </v:group>
            <v:group style="position:absolute;left:3334;top:194;width:238;height:3626" coordorigin="3334,194" coordsize="238,3626">
              <v:shape style="position:absolute;left:3334;top:194;width:238;height:3626" coordorigin="3334,194" coordsize="238,3626" path="m3571,3820l3334,3820,3334,194,3571,194,3571,3820xe" filled="true" fillcolor="#7e7e7e" stroked="false">
                <v:path arrowok="t"/>
                <v:fill type="solid"/>
              </v:shape>
            </v:group>
            <v:group style="position:absolute;left:2491;top:3088;width:65;height:2" coordorigin="2491,3088" coordsize="65,2">
              <v:shape style="position:absolute;left:2491;top:3088;width:65;height:2" coordorigin="2491,3088" coordsize="65,0" path="m2491,3088l2555,3088e" filled="false" stroked="true" strokeweight=".37048pt" strokecolor="#d9d9d9">
                <v:path arrowok="t"/>
              </v:shape>
            </v:group>
            <v:group style="position:absolute;left:2135;top:3088;width:119;height:2" coordorigin="2135,3088" coordsize="119,2">
              <v:shape style="position:absolute;left:2135;top:3088;width:119;height:2" coordorigin="2135,3088" coordsize="119,0" path="m2135,3088l2254,3088e" filled="false" stroked="true" strokeweight=".37048pt" strokecolor="#d9d9d9">
                <v:path arrowok="t"/>
              </v:shape>
            </v:group>
            <v:group style="position:absolute;left:2491;top:2354;width:65;height:2" coordorigin="2491,2354" coordsize="65,2">
              <v:shape style="position:absolute;left:2491;top:2354;width:65;height:2" coordorigin="2491,2354" coordsize="65,0" path="m2491,2354l2555,2354e" filled="false" stroked="true" strokeweight=".37048pt" strokecolor="#d9d9d9">
                <v:path arrowok="t"/>
              </v:shape>
            </v:group>
            <v:group style="position:absolute;left:2135;top:2354;width:119;height:2" coordorigin="2135,2354" coordsize="119,2">
              <v:shape style="position:absolute;left:2135;top:2354;width:119;height:2" coordorigin="2135,2354" coordsize="119,0" path="m2135,2354l2254,2354e" filled="false" stroked="true" strokeweight=".37048pt" strokecolor="#d9d9d9">
                <v:path arrowok="t"/>
              </v:shape>
            </v:group>
            <v:group style="position:absolute;left:2491;top:1622;width:65;height:2" coordorigin="2491,1622" coordsize="65,2">
              <v:shape style="position:absolute;left:2491;top:1622;width:65;height:2" coordorigin="2491,1622" coordsize="65,0" path="m2491,1622l2555,1622e" filled="false" stroked="true" strokeweight=".37048pt" strokecolor="#d9d9d9">
                <v:path arrowok="t"/>
              </v:shape>
            </v:group>
            <v:group style="position:absolute;left:2135;top:1622;width:119;height:2" coordorigin="2135,1622" coordsize="119,2">
              <v:shape style="position:absolute;left:2135;top:1622;width:119;height:2" coordorigin="2135,1622" coordsize="119,0" path="m2135,1622l2254,1622e" filled="false" stroked="true" strokeweight=".37048pt" strokecolor="#d9d9d9">
                <v:path arrowok="t"/>
              </v:shape>
            </v:group>
            <v:group style="position:absolute;left:2254;top:1037;width:238;height:2784" coordorigin="2254,1037" coordsize="238,2784">
              <v:shape style="position:absolute;left:2254;top:1037;width:238;height:2784" coordorigin="2254,1037" coordsize="238,2784" path="m2491,3820l2254,3820,2254,1037,2491,1037,2491,3820xe" filled="true" fillcolor="#c00000" stroked="false">
                <v:path arrowok="t"/>
                <v:fill type="solid"/>
              </v:shape>
            </v:group>
            <v:group style="position:absolute;left:2135;top:890;width:420;height:2" coordorigin="2135,890" coordsize="420,2">
              <v:shape style="position:absolute;left:2135;top:890;width:420;height:2" coordorigin="2135,890" coordsize="420,0" path="m2135,890l2555,890e" filled="false" stroked="true" strokeweight=".37048pt" strokecolor="#d9d9d9">
                <v:path arrowok="t"/>
              </v:shape>
            </v:group>
            <v:group style="position:absolute;left:2555;top:633;width:239;height:3188" coordorigin="2555,633" coordsize="239,3188">
              <v:shape style="position:absolute;left:2555;top:633;width:239;height:3188" coordorigin="2555,633" coordsize="239,3188" path="m2794,3820l2555,3820,2555,633,2794,633,2794,3820xe" filled="true" fillcolor="#7e7e7e" stroked="false">
                <v:path arrowok="t"/>
                <v:fill type="solid"/>
              </v:shape>
            </v:group>
            <v:group style="position:absolute;left:2135;top:3820;width:8551;height:2" coordorigin="2135,3820" coordsize="8551,2">
              <v:shape style="position:absolute;left:2135;top:3820;width:8551;height:2" coordorigin="2135,3820" coordsize="8551,0" path="m2135,3820l10686,3820e" filled="false" stroked="true" strokeweight=".37048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10.0%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1"/>
          <w:szCs w:val="21"/>
        </w:rPr>
      </w:pPr>
    </w:p>
    <w:p>
      <w:pPr>
        <w:spacing w:before="78"/>
        <w:ind w:left="165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8.0%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1"/>
          <w:szCs w:val="21"/>
        </w:rPr>
      </w:pPr>
    </w:p>
    <w:p>
      <w:pPr>
        <w:spacing w:before="78"/>
        <w:ind w:left="165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6.0%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1"/>
          <w:szCs w:val="21"/>
        </w:rPr>
      </w:pPr>
    </w:p>
    <w:p>
      <w:pPr>
        <w:spacing w:before="78"/>
        <w:ind w:left="165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4.0%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1"/>
          <w:szCs w:val="21"/>
        </w:rPr>
      </w:pPr>
    </w:p>
    <w:p>
      <w:pPr>
        <w:spacing w:before="78"/>
        <w:ind w:left="165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2.0%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8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0.0%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1110" w:val="left" w:leader="none"/>
          <w:tab w:pos="1888" w:val="left" w:leader="none"/>
          <w:tab w:pos="2665" w:val="left" w:leader="none"/>
          <w:tab w:pos="3443" w:val="left" w:leader="none"/>
          <w:tab w:pos="4220" w:val="left" w:leader="none"/>
          <w:tab w:pos="4997" w:val="left" w:leader="none"/>
          <w:tab w:pos="5775" w:val="left" w:leader="none"/>
          <w:tab w:pos="6552" w:val="left" w:leader="none"/>
          <w:tab w:pos="7330" w:val="left" w:leader="none"/>
          <w:tab w:pos="8107" w:val="left" w:leader="none"/>
        </w:tabs>
        <w:spacing w:before="92"/>
        <w:ind w:left="33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2"/>
        </w:rPr>
      </w:r>
    </w:p>
    <w:p>
      <w:pPr>
        <w:tabs>
          <w:tab w:pos="4234" w:val="left" w:leader="none"/>
        </w:tabs>
        <w:spacing w:before="94"/>
        <w:ind w:left="332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261.097198pt;margin-top:8.685527pt;width:4.55pt;height:.1pt;mso-position-horizontal-relative:page;mso-position-vertical-relative:paragraph;z-index:1456" coordorigin="5222,174" coordsize="91,2">
            <v:shape style="position:absolute;left:5222;top:174;width:91;height:2" coordorigin="5222,174" coordsize="91,0" path="m5222,174l5312,174e" filled="false" stroked="true" strokeweight="3.495554pt" strokecolor="#c00000">
              <v:path arrowok="t"/>
            </v:shape>
            <w10:wrap type="none"/>
          </v:group>
        </w:pict>
      </w:r>
      <w:r>
        <w:rPr/>
        <w:pict>
          <v:group style="position:absolute;margin-left:306.370392pt;margin-top:8.685527pt;width:4.55pt;height:.1pt;mso-position-horizontal-relative:page;mso-position-vertical-relative:paragraph;z-index:-268192" coordorigin="6127,174" coordsize="91,2">
            <v:shape style="position:absolute;left:6127;top:174;width:91;height:2" coordorigin="6127,174" coordsize="91,0" path="m6127,174l6218,174e" filled="false" stroked="true" strokeweight="3.495554pt" strokecolor="#7e7e7e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Arkansas</w:t>
        <w:tab/>
        <w:t>United</w:t>
      </w:r>
      <w:r>
        <w:rPr>
          <w:rFonts w:ascii="Calibri"/>
          <w:color w:val="585858"/>
          <w:spacing w:val="12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States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1984" w:space="40"/>
            <w:col w:w="10216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6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2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Jobs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32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5"/>
        </w:rPr>
        <w:t>Not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d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20"/>
        <w:ind w:left="5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3.520437pt;width:540pt;height:507.25pt;mso-position-horizontal-relative:page;mso-position-vertical-relative:paragraph;z-index:-268024" coordorigin="720,470" coordsize="10800,10145">
            <v:group style="position:absolute;left:750;top:500;width:10740;height:10085" coordorigin="750,500" coordsize="10740,10085">
              <v:shape style="position:absolute;left:750;top:500;width:10740;height:10085" coordorigin="750,500" coordsize="10740,10085" path="m750,10585l11490,10585,11490,500,750,500,750,10585xe" filled="false" stroked="true" strokeweight="3pt" strokecolor="#999899">
                <v:path arrowok="t"/>
              </v:shape>
              <v:shape style="position:absolute;left:2370;top:656;width:7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(NAICS)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881;top:654;width:5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45;top:672;width:5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Feb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492;top:672;width:5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98;top:672;width:4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  <w:u w:val="single" w:color="231F20"/>
                        </w:rPr>
                        <w:t>OTM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437;top:672;width:3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18"/>
                          <w:u w:val="single" w:color="231F20"/>
                        </w:rPr>
                        <w:t>OT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Y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18"/>
          <w:szCs w:val="18"/>
        </w:rPr>
      </w:pPr>
    </w:p>
    <w:tbl>
      <w:tblPr>
        <w:tblW w:w="0" w:type="auto"/>
        <w:jc w:val="left"/>
        <w:tblInd w:w="1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1"/>
        <w:gridCol w:w="1349"/>
        <w:gridCol w:w="1305"/>
        <w:gridCol w:w="1453"/>
        <w:gridCol w:w="1348"/>
        <w:gridCol w:w="887"/>
      </w:tblGrid>
      <w:tr>
        <w:trPr>
          <w:trHeight w:val="334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Nonfarm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1270.1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1264.7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1260.2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219.4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219.3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215.5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Mining,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Logging,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and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Construction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56.0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54.9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Logging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49.2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Specialty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Contractors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Providing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1050.7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3"/>
                <w:sz w:val="16"/>
              </w:rPr>
              <w:t>Trade,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Transportation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Utilities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249.6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137.9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138.2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Transport,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Utilities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I</w:t>
            </w:r>
            <w:r>
              <w:rPr>
                <w:rFonts w:ascii="Segoe UI"/>
                <w:b/>
                <w:color w:val="231F20"/>
                <w:sz w:val="16"/>
              </w:rPr>
              <w:t>nformation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Financial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Activities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59.7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Finance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Insurance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Estate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Rental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Leasing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2"/>
                <w:sz w:val="16"/>
              </w:rPr>
              <w:t>Professional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Business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146.2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145.4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147.3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-1.1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Professional,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Scientific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Technical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45.3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Management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of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Companies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Administrative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Support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68.0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-1.7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Educational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Health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192.8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Educational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177.0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176.9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47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Ambulatory 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Leisure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Hospitality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Arts,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Entertainment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Recreation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97.9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95.3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Government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215.5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1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115.5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6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6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2" w:lineRule="exact" w:before="0"/>
        <w:ind w:left="9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Job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15"/>
          <w:szCs w:val="15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Februar</w:t>
      </w:r>
      <w:r>
        <w:rPr>
          <w:rFonts w:ascii="Segoe UI Semibold"/>
          <w:b/>
          <w:color w:val="D2232A"/>
          <w:spacing w:val="-34"/>
        </w:rPr>
        <w:t> 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March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15"/>
        <w:ind w:left="710" w:right="722"/>
        <w:jc w:val="both"/>
        <w:rPr>
          <w:rFonts w:ascii="Segoe UI" w:hAnsi="Segoe UI" w:cs="Segoe UI" w:eastAsia="Segoe UI"/>
        </w:rPr>
      </w:pPr>
      <w:r>
        <w:rPr>
          <w:color w:val="231F20"/>
        </w:rPr>
        <w:t>Nonfarm</w:t>
      </w:r>
      <w:r>
        <w:rPr>
          <w:color w:val="231F20"/>
          <w:spacing w:val="7"/>
        </w:rPr>
        <w:t> </w:t>
      </w:r>
      <w:r>
        <w:rPr>
          <w:color w:val="231F20"/>
        </w:rPr>
        <w:t>payroll</w:t>
      </w:r>
      <w:r>
        <w:rPr>
          <w:color w:val="231F20"/>
          <w:spacing w:val="7"/>
        </w:rPr>
        <w:t> </w:t>
      </w:r>
      <w:r>
        <w:rPr>
          <w:color w:val="231F20"/>
        </w:rPr>
        <w:t>jobs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Arkansas</w:t>
      </w:r>
      <w:r>
        <w:rPr>
          <w:color w:val="231F20"/>
          <w:spacing w:val="7"/>
        </w:rPr>
        <w:t> </w:t>
      </w:r>
      <w:r>
        <w:rPr>
          <w:color w:val="231F20"/>
        </w:rPr>
        <w:t>increased</w:t>
      </w:r>
      <w:r>
        <w:rPr>
          <w:color w:val="231F20"/>
          <w:spacing w:val="7"/>
        </w:rPr>
        <w:t> </w:t>
      </w:r>
      <w:r>
        <w:rPr>
          <w:color w:val="231F20"/>
        </w:rPr>
        <w:t>5,400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March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total</w:t>
      </w:r>
      <w:r>
        <w:rPr>
          <w:color w:val="231F20"/>
          <w:spacing w:val="7"/>
        </w:rPr>
        <w:t> </w:t>
      </w:r>
      <w:r>
        <w:rPr>
          <w:color w:val="231F20"/>
        </w:rPr>
        <w:t>1,270,100.</w:t>
      </w:r>
      <w:r>
        <w:rPr>
          <w:color w:val="231F20"/>
          <w:spacing w:val="14"/>
        </w:rPr>
        <w:t> </w:t>
      </w:r>
      <w:r>
        <w:rPr>
          <w:color w:val="231F20"/>
        </w:rPr>
        <w:t>Seven</w:t>
      </w:r>
      <w:r>
        <w:rPr>
          <w:color w:val="231F20"/>
          <w:spacing w:val="7"/>
        </w:rPr>
        <w:t> </w:t>
      </w:r>
      <w:r>
        <w:rPr>
          <w:color w:val="231F20"/>
        </w:rPr>
        <w:t>major</w:t>
      </w:r>
      <w:r>
        <w:rPr>
          <w:color w:val="231F20"/>
          <w:spacing w:val="7"/>
        </w:rPr>
        <w:t> </w:t>
      </w:r>
      <w:r>
        <w:rPr>
          <w:color w:val="231F20"/>
        </w:rPr>
        <w:t>industries</w:t>
      </w:r>
      <w:r>
        <w:rPr>
          <w:color w:val="231F20"/>
        </w:rPr>
        <w:t> </w:t>
      </w:r>
      <w:r>
        <w:rPr>
          <w:rFonts w:ascii="Segoe UI"/>
          <w:color w:val="231F20"/>
        </w:rPr>
        <w:t>added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  <w:spacing w:val="-1"/>
        </w:rPr>
        <w:t>jobs,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</w:rPr>
        <w:t>while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</w:rPr>
        <w:t>three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  <w:spacing w:val="-1"/>
        </w:rPr>
        <w:t>sectors</w:t>
      </w:r>
      <w:r>
        <w:rPr>
          <w:rFonts w:ascii="Segoe UI"/>
          <w:color w:val="231F20"/>
          <w:spacing w:val="14"/>
        </w:rPr>
        <w:t> </w:t>
      </w:r>
      <w:r>
        <w:rPr>
          <w:rFonts w:ascii="Segoe UI"/>
          <w:color w:val="231F20"/>
        </w:rPr>
        <w:t>reported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</w:rPr>
        <w:t>employment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</w:rPr>
        <w:t>declines.</w:t>
      </w:r>
      <w:r>
        <w:rPr>
          <w:rFonts w:ascii="Segoe UI"/>
          <w:color w:val="231F20"/>
          <w:spacing w:val="26"/>
        </w:rPr>
        <w:t> </w:t>
      </w:r>
      <w:r>
        <w:rPr>
          <w:rFonts w:ascii="Segoe UI"/>
          <w:color w:val="231F20"/>
        </w:rPr>
        <w:t>Jobs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14"/>
        </w:rPr>
        <w:t> </w:t>
      </w:r>
      <w:r>
        <w:rPr>
          <w:rFonts w:ascii="Segoe UI"/>
          <w:b/>
          <w:color w:val="231F20"/>
          <w:spacing w:val="-1"/>
        </w:rPr>
        <w:t>leisure</w:t>
      </w:r>
      <w:r>
        <w:rPr>
          <w:rFonts w:ascii="Segoe UI"/>
          <w:b/>
          <w:color w:val="231F20"/>
          <w:spacing w:val="13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13"/>
        </w:rPr>
        <w:t> </w:t>
      </w:r>
      <w:r>
        <w:rPr>
          <w:rFonts w:ascii="Segoe UI"/>
          <w:b/>
          <w:color w:val="231F20"/>
        </w:rPr>
        <w:t>hospitality</w:t>
      </w:r>
      <w:r>
        <w:rPr>
          <w:rFonts w:ascii="Segoe UI"/>
          <w:b/>
          <w:color w:val="231F20"/>
          <w:spacing w:val="13"/>
        </w:rPr>
        <w:t> </w:t>
      </w:r>
      <w:r>
        <w:rPr>
          <w:rFonts w:ascii="Segoe UI"/>
          <w:color w:val="231F20"/>
        </w:rPr>
        <w:t>rose</w:t>
      </w:r>
      <w:r>
        <w:rPr>
          <w:rFonts w:ascii="Segoe UI"/>
          <w:color w:val="231F20"/>
          <w:spacing w:val="26"/>
          <w:w w:val="99"/>
        </w:rPr>
        <w:t> </w:t>
      </w:r>
      <w:r>
        <w:rPr>
          <w:color w:val="231F20"/>
        </w:rPr>
        <w:t>3,100.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Typical</w:t>
      </w:r>
      <w:r>
        <w:rPr>
          <w:color w:val="231F20"/>
          <w:spacing w:val="17"/>
        </w:rPr>
        <w:t> </w:t>
      </w:r>
      <w:r>
        <w:rPr>
          <w:color w:val="231F20"/>
        </w:rPr>
        <w:t>seasonal</w:t>
      </w:r>
      <w:r>
        <w:rPr>
          <w:color w:val="231F20"/>
          <w:spacing w:val="17"/>
        </w:rPr>
        <w:t> </w:t>
      </w:r>
      <w:r>
        <w:rPr>
          <w:color w:val="231F20"/>
        </w:rPr>
        <w:t>gains</w:t>
      </w:r>
      <w:r>
        <w:rPr>
          <w:color w:val="231F20"/>
          <w:spacing w:val="17"/>
        </w:rPr>
        <w:t> </w:t>
      </w:r>
      <w:r>
        <w:rPr>
          <w:color w:val="231F20"/>
        </w:rPr>
        <w:t>were</w:t>
      </w:r>
      <w:r>
        <w:rPr>
          <w:color w:val="231F20"/>
          <w:spacing w:val="16"/>
        </w:rPr>
        <w:t> </w:t>
      </w:r>
      <w:r>
        <w:rPr>
          <w:color w:val="231F20"/>
        </w:rPr>
        <w:t>reported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both</w:t>
      </w:r>
      <w:r>
        <w:rPr>
          <w:color w:val="231F20"/>
          <w:spacing w:val="16"/>
        </w:rPr>
        <w:t> </w:t>
      </w:r>
      <w:r>
        <w:rPr>
          <w:color w:val="231F20"/>
        </w:rPr>
        <w:t>accommodation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food</w:t>
      </w:r>
      <w:r>
        <w:rPr>
          <w:color w:val="231F20"/>
          <w:spacing w:val="17"/>
        </w:rPr>
        <w:t> </w:t>
      </w:r>
      <w:r>
        <w:rPr>
          <w:color w:val="231F20"/>
        </w:rPr>
        <w:t>services</w:t>
      </w:r>
      <w:r>
        <w:rPr>
          <w:color w:val="231F20"/>
          <w:spacing w:val="17"/>
        </w:rPr>
        <w:t> </w:t>
      </w:r>
      <w:r>
        <w:rPr>
          <w:color w:val="231F20"/>
        </w:rPr>
        <w:t>(+2,500)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arts-entertainment-recreation</w:t>
      </w:r>
      <w:r>
        <w:rPr>
          <w:color w:val="231F20"/>
          <w:spacing w:val="14"/>
        </w:rPr>
        <w:t> </w:t>
      </w:r>
      <w:r>
        <w:rPr>
          <w:color w:val="231F20"/>
        </w:rPr>
        <w:t>(+600).</w:t>
      </w:r>
      <w:r>
        <w:rPr>
          <w:color w:val="231F20"/>
          <w:spacing w:val="29"/>
        </w:rPr>
        <w:t> </w:t>
      </w:r>
      <w:r>
        <w:rPr>
          <w:color w:val="231F20"/>
        </w:rPr>
        <w:t>Employment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rFonts w:ascii="Segoe UI"/>
          <w:b/>
          <w:color w:val="231F20"/>
        </w:rPr>
        <w:t>construction</w:t>
      </w:r>
      <w:r>
        <w:rPr>
          <w:rFonts w:ascii="Segoe UI"/>
          <w:b/>
          <w:color w:val="231F20"/>
          <w:spacing w:val="14"/>
        </w:rPr>
        <w:t> </w:t>
      </w:r>
      <w:r>
        <w:rPr>
          <w:color w:val="231F20"/>
        </w:rPr>
        <w:t>increased</w:t>
      </w:r>
      <w:r>
        <w:rPr>
          <w:color w:val="231F20"/>
          <w:spacing w:val="14"/>
        </w:rPr>
        <w:t> </w:t>
      </w:r>
      <w:r>
        <w:rPr>
          <w:color w:val="231F20"/>
        </w:rPr>
        <w:t>1,100,</w:t>
      </w:r>
      <w:r>
        <w:rPr>
          <w:color w:val="231F20"/>
          <w:spacing w:val="14"/>
        </w:rPr>
        <w:t> </w:t>
      </w:r>
      <w:r>
        <w:rPr>
          <w:color w:val="231F20"/>
        </w:rPr>
        <w:t>due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seasonal</w:t>
      </w:r>
      <w:r>
        <w:rPr>
          <w:color w:val="231F20"/>
        </w:rPr>
        <w:t> </w:t>
      </w:r>
      <w:r>
        <w:rPr>
          <w:rFonts w:ascii="Segoe UI"/>
          <w:color w:val="231F20"/>
        </w:rPr>
        <w:t>hiring.</w:t>
      </w:r>
      <w:r>
        <w:rPr>
          <w:rFonts w:ascii="Segoe UI"/>
          <w:color w:val="231F20"/>
          <w:spacing w:val="36"/>
        </w:rPr>
        <w:t> </w:t>
      </w:r>
      <w:r>
        <w:rPr>
          <w:rFonts w:ascii="Segoe UI"/>
          <w:color w:val="231F20"/>
        </w:rPr>
        <w:t>Jobs</w:t>
      </w:r>
      <w:r>
        <w:rPr>
          <w:rFonts w:ascii="Segoe UI"/>
          <w:color w:val="231F20"/>
          <w:spacing w:val="19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b/>
          <w:color w:val="231F20"/>
          <w:spacing w:val="-1"/>
        </w:rPr>
        <w:t>manufacturing</w:t>
      </w:r>
      <w:r>
        <w:rPr>
          <w:rFonts w:ascii="Segoe UI"/>
          <w:b/>
          <w:color w:val="231F20"/>
          <w:spacing w:val="18"/>
        </w:rPr>
        <w:t> </w:t>
      </w:r>
      <w:r>
        <w:rPr>
          <w:color w:val="231F20"/>
        </w:rPr>
        <w:t>declined</w:t>
      </w:r>
      <w:r>
        <w:rPr>
          <w:color w:val="231F20"/>
          <w:spacing w:val="18"/>
        </w:rPr>
        <w:t> </w:t>
      </w:r>
      <w:r>
        <w:rPr>
          <w:color w:val="231F20"/>
        </w:rPr>
        <w:t>1,000.</w:t>
      </w:r>
      <w:r>
        <w:rPr>
          <w:color w:val="231F20"/>
          <w:spacing w:val="37"/>
        </w:rPr>
        <w:t> </w:t>
      </w:r>
      <w:r>
        <w:rPr>
          <w:color w:val="231F20"/>
        </w:rPr>
        <w:t>All</w:t>
      </w:r>
      <w:r>
        <w:rPr>
          <w:color w:val="231F20"/>
          <w:spacing w:val="19"/>
        </w:rPr>
        <w:t> </w:t>
      </w:r>
      <w:r>
        <w:rPr>
          <w:color w:val="231F20"/>
        </w:rPr>
        <w:t>losses</w:t>
      </w:r>
      <w:r>
        <w:rPr>
          <w:color w:val="231F20"/>
          <w:spacing w:val="18"/>
        </w:rPr>
        <w:t> </w:t>
      </w:r>
      <w:r>
        <w:rPr>
          <w:color w:val="231F20"/>
        </w:rPr>
        <w:t>occurred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durable</w:t>
      </w:r>
      <w:r>
        <w:rPr>
          <w:color w:val="231F20"/>
          <w:spacing w:val="19"/>
        </w:rPr>
        <w:t> </w:t>
      </w:r>
      <w:r>
        <w:rPr>
          <w:color w:val="231F20"/>
        </w:rPr>
        <w:t>goods</w:t>
      </w:r>
      <w:r>
        <w:rPr>
          <w:color w:val="231F20"/>
          <w:spacing w:val="19"/>
        </w:rPr>
        <w:t> </w:t>
      </w:r>
      <w:r>
        <w:rPr>
          <w:color w:val="231F20"/>
        </w:rPr>
        <w:t>manufacturing,</w:t>
      </w:r>
      <w:r>
        <w:rPr>
          <w:color w:val="231F20"/>
          <w:spacing w:val="25"/>
        </w:rPr>
        <w:t> </w:t>
      </w:r>
      <w:r>
        <w:rPr>
          <w:rFonts w:ascii="Segoe UI"/>
          <w:color w:val="231F20"/>
        </w:rPr>
        <w:t>with</w:t>
      </w:r>
      <w:r>
        <w:rPr>
          <w:rFonts w:ascii="Segoe UI"/>
          <w:color w:val="231F20"/>
          <w:spacing w:val="-10"/>
        </w:rPr>
        <w:t> </w:t>
      </w:r>
      <w:r>
        <w:rPr>
          <w:rFonts w:ascii="Segoe UI"/>
          <w:color w:val="231F20"/>
        </w:rPr>
        <w:t>reported</w:t>
      </w:r>
      <w:r>
        <w:rPr>
          <w:rFonts w:ascii="Segoe UI"/>
          <w:color w:val="231F20"/>
          <w:spacing w:val="-10"/>
        </w:rPr>
        <w:t> </w:t>
      </w:r>
      <w:r>
        <w:rPr>
          <w:rFonts w:ascii="Segoe UI"/>
          <w:color w:val="231F20"/>
        </w:rPr>
        <w:t>contractions</w:t>
      </w:r>
      <w:r>
        <w:rPr>
          <w:rFonts w:ascii="Segoe UI"/>
          <w:color w:val="231F20"/>
          <w:spacing w:val="-10"/>
        </w:rPr>
        <w:t> </w:t>
      </w:r>
      <w:r>
        <w:rPr>
          <w:rFonts w:ascii="Segoe UI"/>
          <w:color w:val="231F20"/>
        </w:rPr>
        <w:t>across</w:t>
      </w:r>
      <w:r>
        <w:rPr>
          <w:rFonts w:ascii="Segoe UI"/>
          <w:color w:val="231F20"/>
          <w:spacing w:val="-10"/>
        </w:rPr>
        <w:t> </w:t>
      </w:r>
      <w:r>
        <w:rPr>
          <w:rFonts w:ascii="Segoe UI"/>
          <w:color w:val="231F20"/>
          <w:spacing w:val="-1"/>
        </w:rPr>
        <w:t>multiple</w:t>
      </w:r>
      <w:r>
        <w:rPr>
          <w:rFonts w:ascii="Segoe UI"/>
          <w:color w:val="231F20"/>
          <w:spacing w:val="-9"/>
        </w:rPr>
        <w:t> </w:t>
      </w:r>
      <w:r>
        <w:rPr>
          <w:rFonts w:ascii="Segoe UI"/>
          <w:color w:val="231F20"/>
          <w:spacing w:val="-1"/>
        </w:rPr>
        <w:t>industries.</w:t>
      </w:r>
      <w:r>
        <w:rPr>
          <w:rFonts w:ascii="Segoe UI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3"/>
        <w:rPr>
          <w:rFonts w:ascii="Segoe UI" w:hAnsi="Segoe UI" w:cs="Segoe UI" w:eastAsia="Segoe UI"/>
          <w:sz w:val="23"/>
          <w:szCs w:val="23"/>
        </w:rPr>
      </w:pPr>
    </w:p>
    <w:p>
      <w:pPr>
        <w:pStyle w:val="BodyText"/>
        <w:spacing w:line="240" w:lineRule="auto"/>
        <w:ind w:left="4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8"/>
        </w:rPr>
        <w:t>March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March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05"/>
        <w:ind w:left="720" w:right="712"/>
        <w:jc w:val="both"/>
      </w:pPr>
      <w:r>
        <w:rPr>
          <w:color w:val="231F20"/>
        </w:rPr>
        <w:t>Compared</w:t>
      </w:r>
      <w:r>
        <w:rPr>
          <w:color w:val="231F20"/>
          <w:spacing w:val="21"/>
        </w:rPr>
        <w:t> </w:t>
      </w:r>
      <w:r>
        <w:rPr>
          <w:color w:val="231F20"/>
        </w:rPr>
        <w:t>to</w:t>
      </w:r>
      <w:r>
        <w:rPr>
          <w:color w:val="231F20"/>
          <w:spacing w:val="21"/>
        </w:rPr>
        <w:t> </w:t>
      </w:r>
      <w:r>
        <w:rPr>
          <w:color w:val="231F20"/>
        </w:rPr>
        <w:t>March</w:t>
      </w:r>
      <w:r>
        <w:rPr>
          <w:color w:val="231F20"/>
          <w:spacing w:val="21"/>
        </w:rPr>
        <w:t> </w:t>
      </w:r>
      <w:r>
        <w:rPr>
          <w:color w:val="231F20"/>
        </w:rPr>
        <w:t>2018,</w:t>
      </w:r>
      <w:r>
        <w:rPr>
          <w:color w:val="231F20"/>
          <w:spacing w:val="21"/>
        </w:rPr>
        <w:t> </w:t>
      </w:r>
      <w:r>
        <w:rPr>
          <w:color w:val="231F20"/>
        </w:rPr>
        <w:t>Arkansas’</w:t>
      </w:r>
      <w:r>
        <w:rPr>
          <w:color w:val="231F20"/>
          <w:spacing w:val="21"/>
        </w:rPr>
        <w:t> </w:t>
      </w:r>
      <w:r>
        <w:rPr>
          <w:color w:val="231F20"/>
        </w:rPr>
        <w:t>nonfarm</w:t>
      </w:r>
      <w:r>
        <w:rPr>
          <w:color w:val="231F20"/>
          <w:spacing w:val="21"/>
        </w:rPr>
        <w:t> </w:t>
      </w:r>
      <w:r>
        <w:rPr>
          <w:color w:val="231F20"/>
        </w:rPr>
        <w:t>payroll</w:t>
      </w:r>
      <w:r>
        <w:rPr>
          <w:color w:val="231F20"/>
          <w:spacing w:val="21"/>
        </w:rPr>
        <w:t> </w:t>
      </w:r>
      <w:r>
        <w:rPr>
          <w:color w:val="231F20"/>
        </w:rPr>
        <w:t>employment</w:t>
      </w:r>
      <w:r>
        <w:rPr>
          <w:color w:val="231F20"/>
          <w:spacing w:val="21"/>
        </w:rPr>
        <w:t> </w:t>
      </w:r>
      <w:r>
        <w:rPr>
          <w:color w:val="231F20"/>
        </w:rPr>
        <w:t>is</w:t>
      </w:r>
      <w:r>
        <w:rPr>
          <w:color w:val="231F20"/>
          <w:spacing w:val="21"/>
        </w:rPr>
        <w:t> </w:t>
      </w:r>
      <w:r>
        <w:rPr>
          <w:color w:val="231F20"/>
        </w:rPr>
        <w:t>up</w:t>
      </w:r>
      <w:r>
        <w:rPr>
          <w:color w:val="231F20"/>
          <w:spacing w:val="21"/>
        </w:rPr>
        <w:t> </w:t>
      </w:r>
      <w:r>
        <w:rPr>
          <w:color w:val="231F20"/>
        </w:rPr>
        <w:t>9,900.</w:t>
      </w:r>
      <w:r>
        <w:rPr>
          <w:color w:val="231F20"/>
          <w:spacing w:val="42"/>
        </w:rPr>
        <w:t> </w:t>
      </w:r>
      <w:r>
        <w:rPr>
          <w:color w:val="231F20"/>
        </w:rPr>
        <w:t>Eight</w:t>
      </w:r>
      <w:r>
        <w:rPr>
          <w:color w:val="231F20"/>
          <w:spacing w:val="21"/>
        </w:rPr>
        <w:t> </w:t>
      </w:r>
      <w:r>
        <w:rPr>
          <w:color w:val="231F20"/>
        </w:rPr>
        <w:t>major</w:t>
      </w:r>
      <w:r>
        <w:rPr>
          <w:color w:val="231F20"/>
          <w:spacing w:val="21"/>
        </w:rPr>
        <w:t> </w:t>
      </w:r>
      <w:r>
        <w:rPr>
          <w:color w:val="231F20"/>
        </w:rPr>
        <w:t>industry</w:t>
      </w:r>
      <w:r>
        <w:rPr>
          <w:color w:val="231F20"/>
        </w:rPr>
        <w:t> sectors posted</w:t>
      </w:r>
      <w:r>
        <w:rPr>
          <w:color w:val="231F20"/>
          <w:spacing w:val="1"/>
        </w:rPr>
        <w:t> </w:t>
      </w:r>
      <w:r>
        <w:rPr>
          <w:color w:val="231F20"/>
        </w:rPr>
        <w:t>growth,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four</w:t>
      </w:r>
      <w:r>
        <w:rPr>
          <w:color w:val="231F20"/>
          <w:spacing w:val="1"/>
        </w:rPr>
        <w:t> </w:t>
      </w:r>
      <w:r>
        <w:rPr>
          <w:color w:val="231F20"/>
        </w:rPr>
        <w:t>adding</w:t>
      </w:r>
      <w:r>
        <w:rPr>
          <w:color w:val="231F20"/>
          <w:spacing w:val="1"/>
        </w:rPr>
        <w:t> </w:t>
      </w:r>
      <w:r>
        <w:rPr>
          <w:color w:val="231F20"/>
        </w:rPr>
        <w:t>1,300</w:t>
      </w:r>
      <w:r>
        <w:rPr>
          <w:color w:val="231F20"/>
          <w:spacing w:val="2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jobs,</w:t>
      </w:r>
      <w:r>
        <w:rPr>
          <w:color w:val="231F20"/>
          <w:spacing w:val="2"/>
        </w:rPr>
        <w:t> </w:t>
      </w:r>
      <w:r>
        <w:rPr>
          <w:color w:val="231F20"/>
        </w:rPr>
        <w:t>each.</w:t>
      </w:r>
      <w:r>
        <w:rPr>
          <w:color w:val="231F20"/>
          <w:spacing w:val="3"/>
        </w:rPr>
        <w:t> </w:t>
      </w:r>
      <w:r>
        <w:rPr>
          <w:color w:val="231F20"/>
        </w:rPr>
        <w:t>Employment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manufacturing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in-</w:t>
      </w:r>
      <w:r>
        <w:rPr>
          <w:rFonts w:ascii="Segoe UI" w:hAnsi="Segoe UI" w:cs="Segoe UI" w:eastAsia="Segoe UI"/>
          <w:color w:val="231F20"/>
          <w:spacing w:val="27"/>
          <w:w w:val="99"/>
        </w:rPr>
        <w:t> </w:t>
      </w:r>
      <w:r>
        <w:rPr>
          <w:color w:val="231F20"/>
        </w:rPr>
        <w:t>creased</w:t>
      </w:r>
      <w:r>
        <w:rPr>
          <w:color w:val="231F20"/>
          <w:spacing w:val="1"/>
        </w:rPr>
        <w:t> </w:t>
      </w:r>
      <w:r>
        <w:rPr>
          <w:color w:val="231F20"/>
        </w:rPr>
        <w:t>3,300,</w:t>
      </w:r>
      <w:r>
        <w:rPr>
          <w:color w:val="231F20"/>
          <w:spacing w:val="1"/>
        </w:rPr>
        <w:t> </w:t>
      </w:r>
      <w:r>
        <w:rPr>
          <w:color w:val="231F20"/>
        </w:rPr>
        <w:t>mostly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durable goods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manufacturing</w:t>
      </w:r>
      <w:r>
        <w:rPr>
          <w:color w:val="231F20"/>
          <w:spacing w:val="1"/>
        </w:rPr>
        <w:t> </w:t>
      </w:r>
      <w:r>
        <w:rPr>
          <w:color w:val="231F20"/>
        </w:rPr>
        <w:t>(+2,800).</w:t>
      </w:r>
      <w:r>
        <w:rPr>
          <w:color w:val="231F20"/>
          <w:spacing w:val="2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Leisure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hospitality </w:t>
      </w:r>
      <w:r>
        <w:rPr>
          <w:color w:val="231F20"/>
        </w:rPr>
        <w:t>added</w:t>
      </w:r>
      <w:r>
        <w:rPr>
          <w:color w:val="231F20"/>
          <w:spacing w:val="1"/>
        </w:rPr>
        <w:t> </w:t>
      </w:r>
      <w:r>
        <w:rPr>
          <w:color w:val="231F20"/>
        </w:rPr>
        <w:t>2,500</w:t>
      </w:r>
      <w:r>
        <w:rPr>
          <w:color w:val="231F20"/>
          <w:spacing w:val="29"/>
        </w:rPr>
        <w:t> </w:t>
      </w:r>
      <w:r>
        <w:rPr>
          <w:color w:val="231F20"/>
        </w:rPr>
        <w:t>jobs.</w:t>
      </w:r>
      <w:r>
        <w:rPr>
          <w:color w:val="231F20"/>
          <w:spacing w:val="20"/>
        </w:rPr>
        <w:t> </w:t>
      </w:r>
      <w:r>
        <w:rPr>
          <w:color w:val="231F20"/>
        </w:rPr>
        <w:t>All</w:t>
      </w:r>
      <w:r>
        <w:rPr>
          <w:color w:val="231F20"/>
          <w:spacing w:val="10"/>
        </w:rPr>
        <w:t> </w:t>
      </w:r>
      <w:r>
        <w:rPr>
          <w:color w:val="231F20"/>
        </w:rPr>
        <w:t>gains</w:t>
      </w:r>
      <w:r>
        <w:rPr>
          <w:color w:val="231F20"/>
          <w:spacing w:val="10"/>
        </w:rPr>
        <w:t> </w:t>
      </w:r>
      <w:r>
        <w:rPr>
          <w:color w:val="231F20"/>
        </w:rPr>
        <w:t>were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accommodation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food</w:t>
      </w:r>
      <w:r>
        <w:rPr>
          <w:color w:val="231F20"/>
          <w:spacing w:val="10"/>
        </w:rPr>
        <w:t> </w:t>
      </w:r>
      <w:r>
        <w:rPr>
          <w:color w:val="231F20"/>
        </w:rPr>
        <w:t>services</w:t>
      </w:r>
      <w:r>
        <w:rPr>
          <w:color w:val="231F20"/>
          <w:spacing w:val="10"/>
        </w:rPr>
        <w:t> </w:t>
      </w:r>
      <w:r>
        <w:rPr>
          <w:color w:val="231F20"/>
        </w:rPr>
        <w:t>(+2,700).</w:t>
      </w:r>
      <w:r>
        <w:rPr>
          <w:color w:val="231F20"/>
          <w:spacing w:val="20"/>
        </w:rPr>
        <w:t> </w:t>
      </w:r>
      <w:r>
        <w:rPr>
          <w:color w:val="231F20"/>
        </w:rPr>
        <w:t>Employment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educational</w:t>
      </w:r>
      <w:r>
        <w:rPr>
          <w:rFonts w:ascii="Segoe UI" w:hAnsi="Segoe UI" w:cs="Segoe UI" w:eastAsia="Segoe UI"/>
          <w:b/>
          <w:bCs/>
          <w:color w:val="231F20"/>
          <w:spacing w:val="1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19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health</w:t>
      </w:r>
      <w:r>
        <w:rPr>
          <w:rFonts w:ascii="Segoe UI" w:hAnsi="Segoe UI" w:cs="Segoe UI" w:eastAsia="Segoe UI"/>
          <w:b/>
          <w:bCs/>
          <w:color w:val="231F20"/>
          <w:spacing w:val="-1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services</w:t>
      </w:r>
      <w:r>
        <w:rPr>
          <w:rFonts w:ascii="Segoe UI" w:hAnsi="Segoe UI" w:cs="Segoe UI" w:eastAsia="Segoe UI"/>
          <w:b/>
          <w:bCs/>
          <w:color w:val="231F20"/>
          <w:spacing w:val="-14"/>
        </w:rPr>
        <w:t> </w:t>
      </w:r>
      <w:r>
        <w:rPr>
          <w:color w:val="231F20"/>
        </w:rPr>
        <w:t>rose</w:t>
      </w:r>
      <w:r>
        <w:rPr>
          <w:color w:val="231F20"/>
          <w:spacing w:val="-13"/>
        </w:rPr>
        <w:t> </w:t>
      </w:r>
      <w:r>
        <w:rPr>
          <w:color w:val="231F20"/>
        </w:rPr>
        <w:t>1,800,</w:t>
      </w:r>
      <w:r>
        <w:rPr>
          <w:color w:val="231F20"/>
          <w:spacing w:val="-14"/>
        </w:rPr>
        <w:t> </w:t>
      </w:r>
      <w:r>
        <w:rPr>
          <w:color w:val="231F20"/>
        </w:rPr>
        <w:t>all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health</w:t>
      </w:r>
      <w:r>
        <w:rPr>
          <w:color w:val="231F20"/>
          <w:spacing w:val="-13"/>
        </w:rPr>
        <w:t> </w:t>
      </w:r>
      <w:r>
        <w:rPr>
          <w:color w:val="231F20"/>
        </w:rPr>
        <w:t>care</w:t>
      </w:r>
      <w:r>
        <w:rPr>
          <w:color w:val="231F20"/>
          <w:spacing w:val="-14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social</w:t>
      </w:r>
      <w:r>
        <w:rPr>
          <w:color w:val="231F20"/>
          <w:spacing w:val="-13"/>
        </w:rPr>
        <w:t> </w:t>
      </w:r>
      <w:r>
        <w:rPr>
          <w:color w:val="231F20"/>
        </w:rPr>
        <w:t>assistance</w:t>
      </w:r>
      <w:r>
        <w:rPr>
          <w:color w:val="231F20"/>
          <w:spacing w:val="-13"/>
        </w:rPr>
        <w:t> </w:t>
      </w:r>
      <w:r>
        <w:rPr>
          <w:color w:val="231F20"/>
        </w:rPr>
        <w:t>(+1,900).</w:t>
      </w:r>
      <w:r>
        <w:rPr>
          <w:color w:val="231F20"/>
          <w:spacing w:val="39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5"/>
        </w:rPr>
        <w:t>T</w:t>
      </w:r>
      <w:r>
        <w:rPr>
          <w:rFonts w:ascii="Segoe UI" w:hAnsi="Segoe UI" w:cs="Segoe UI" w:eastAsia="Segoe UI"/>
          <w:b/>
          <w:bCs/>
          <w:color w:val="231F20"/>
          <w:spacing w:val="-4"/>
        </w:rPr>
        <w:t>rade,</w:t>
      </w:r>
      <w:r>
        <w:rPr>
          <w:rFonts w:ascii="Segoe UI" w:hAnsi="Segoe UI" w:cs="Segoe UI" w:eastAsia="Segoe UI"/>
          <w:b/>
          <w:bCs/>
          <w:color w:val="231F20"/>
          <w:spacing w:val="-15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transportation,</w:t>
      </w:r>
      <w:r>
        <w:rPr>
          <w:rFonts w:ascii="Segoe UI" w:hAnsi="Segoe UI" w:cs="Segoe UI" w:eastAsia="Segoe UI"/>
          <w:b/>
          <w:bCs/>
          <w:color w:val="231F20"/>
          <w:spacing w:val="-1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34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utilities</w:t>
      </w:r>
      <w:r>
        <w:rPr>
          <w:rFonts w:ascii="Segoe UI" w:hAnsi="Segoe UI" w:cs="Segoe UI" w:eastAsia="Segoe UI"/>
          <w:b/>
          <w:bCs/>
          <w:color w:val="231F20"/>
          <w:spacing w:val="-3"/>
        </w:rPr>
        <w:t> </w:t>
      </w:r>
      <w:r>
        <w:rPr>
          <w:color w:val="231F20"/>
        </w:rPr>
        <w:t>increased</w:t>
      </w:r>
      <w:r>
        <w:rPr>
          <w:color w:val="231F20"/>
          <w:spacing w:val="-2"/>
        </w:rPr>
        <w:t> </w:t>
      </w:r>
      <w:r>
        <w:rPr>
          <w:color w:val="231F20"/>
        </w:rPr>
        <w:t>1,300.</w:t>
      </w:r>
      <w:r>
        <w:rPr>
          <w:color w:val="231F20"/>
          <w:spacing w:val="61"/>
        </w:rPr>
        <w:t> </w:t>
      </w:r>
      <w:r>
        <w:rPr>
          <w:color w:val="231F20"/>
        </w:rPr>
        <w:t>Expansions</w:t>
      </w:r>
      <w:r>
        <w:rPr>
          <w:color w:val="231F20"/>
          <w:spacing w:val="-2"/>
        </w:rPr>
        <w:t> </w:t>
      </w:r>
      <w:r>
        <w:rPr>
          <w:color w:val="231F20"/>
        </w:rPr>
        <w:t>occurred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whole</w:t>
      </w:r>
      <w:r>
        <w:rPr>
          <w:color w:val="231F20"/>
          <w:spacing w:val="-2"/>
        </w:rPr>
        <w:t> </w:t>
      </w:r>
      <w:r>
        <w:rPr>
          <w:color w:val="231F20"/>
        </w:rPr>
        <w:t>trade</w:t>
      </w:r>
      <w:r>
        <w:rPr>
          <w:color w:val="231F20"/>
          <w:spacing w:val="-2"/>
        </w:rPr>
        <w:t> </w:t>
      </w:r>
      <w:r>
        <w:rPr>
          <w:color w:val="231F20"/>
        </w:rPr>
        <w:t>(+900)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transportation-warehousing-</w:t>
      </w:r>
      <w:r>
        <w:rPr>
          <w:color w:val="231F20"/>
        </w:rPr>
        <w:t> utilities</w:t>
      </w:r>
      <w:r>
        <w:rPr>
          <w:color w:val="231F20"/>
          <w:spacing w:val="-4"/>
        </w:rPr>
        <w:t> </w:t>
      </w:r>
      <w:r>
        <w:rPr>
          <w:color w:val="231F20"/>
        </w:rPr>
        <w:t>(+700).</w:t>
      </w:r>
      <w:r>
        <w:rPr>
          <w:color w:val="231F20"/>
          <w:spacing w:val="59"/>
        </w:rPr>
        <w:t> </w:t>
      </w:r>
      <w:r>
        <w:rPr>
          <w:color w:val="231F20"/>
        </w:rPr>
        <w:t>Jobs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2"/>
        </w:rPr>
        <w:t>professional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-4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business</w:t>
      </w:r>
      <w:r>
        <w:rPr>
          <w:rFonts w:ascii="Segoe UI" w:hAnsi="Segoe UI" w:cs="Segoe UI" w:eastAsia="Segoe UI"/>
          <w:b/>
          <w:bCs/>
          <w:color w:val="231F20"/>
          <w:spacing w:val="-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services</w:t>
      </w:r>
      <w:r>
        <w:rPr>
          <w:rFonts w:ascii="Segoe UI" w:hAnsi="Segoe UI" w:cs="Segoe UI" w:eastAsia="Segoe UI"/>
          <w:b/>
          <w:bCs/>
          <w:color w:val="231F20"/>
          <w:spacing w:val="-3"/>
        </w:rPr>
        <w:t> </w:t>
      </w:r>
      <w:r>
        <w:rPr>
          <w:color w:val="231F20"/>
        </w:rPr>
        <w:t>declined</w:t>
      </w:r>
      <w:r>
        <w:rPr>
          <w:color w:val="231F20"/>
          <w:spacing w:val="-3"/>
        </w:rPr>
        <w:t> </w:t>
      </w:r>
      <w:r>
        <w:rPr>
          <w:color w:val="231F20"/>
        </w:rPr>
        <w:t>1,100.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3"/>
        </w:rPr>
        <w:t> </w:t>
      </w:r>
      <w:r>
        <w:rPr>
          <w:color w:val="231F20"/>
        </w:rPr>
        <w:t>losses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adminis</w:t>
      </w:r>
      <w:r>
        <w:rPr>
          <w:rFonts w:ascii="Segoe UI" w:hAnsi="Segoe UI" w:cs="Segoe UI" w:eastAsia="Segoe UI"/>
          <w:color w:val="231F20"/>
        </w:rPr>
        <w:t>-</w:t>
      </w:r>
      <w:r>
        <w:rPr>
          <w:rFonts w:ascii="Segoe UI" w:hAnsi="Segoe UI" w:cs="Segoe UI" w:eastAsia="Segoe UI"/>
          <w:color w:val="231F20"/>
          <w:spacing w:val="27"/>
          <w:w w:val="99"/>
        </w:rPr>
        <w:t> </w:t>
      </w:r>
      <w:r>
        <w:rPr>
          <w:color w:val="231F20"/>
        </w:rPr>
        <w:t>trative and support services (-1,700), a subsector comprised largely of employment agencies.</w:t>
      </w:r>
      <w:r>
        <w:rPr/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1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54,000</w:t>
      </w:r>
      <w:r>
        <w:rPr>
          <w:rFonts w:ascii="Calibri"/>
          <w:sz w:val="12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53" w:lineRule="exact" w:before="0"/>
        <w:ind w:left="1535" w:right="388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z w:val="20"/>
        </w:rPr>
        <w:t> Construction</w:t>
      </w:r>
      <w:r>
        <w:rPr>
          <w:rFonts w:ascii="Segoe UI"/>
          <w:b/>
          <w:color w:val="231F20"/>
          <w:spacing w:val="-1"/>
          <w:sz w:val="20"/>
        </w:rPr>
        <w:t> (Not</w:t>
      </w:r>
      <w:r>
        <w:rPr>
          <w:rFonts w:ascii="Segoe UI"/>
          <w:b/>
          <w:color w:val="231F20"/>
          <w:sz w:val="20"/>
        </w:rPr>
        <w:t> Seasonally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1535" w:right="388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7.677147pt;margin-top:20.161707pt;width:424.85pt;height:.1pt;mso-position-horizontal-relative:page;mso-position-vertical-relative:paragraph;z-index:1816" coordorigin="2154,403" coordsize="8497,2">
            <v:shape style="position:absolute;left:2154;top:403;width:8497;height:2" coordorigin="2154,403" coordsize="8497,0" path="m2154,403l10650,403e" filled="false" stroked="true" strokeweight=".364735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January 2017 - March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03" w:space="379"/>
            <w:col w:w="9858"/>
          </w:cols>
        </w:sectPr>
      </w:pPr>
    </w:p>
    <w:p>
      <w:pPr>
        <w:spacing w:line="240" w:lineRule="auto" w:before="5"/>
        <w:rPr>
          <w:rFonts w:ascii="Segoe UI" w:hAnsi="Segoe UI" w:cs="Segoe UI" w:eastAsia="Segoe UI"/>
          <w:sz w:val="19"/>
          <w:szCs w:val="19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7.677147pt;margin-top:7.823785pt;width:424.85pt;height:.1pt;mso-position-horizontal-relative:page;mso-position-vertical-relative:paragraph;z-index:1792" coordorigin="2154,156" coordsize="8497,2">
            <v:shape style="position:absolute;left:2154;top:156;width:8497;height:2" coordorigin="2154,156" coordsize="8497,0" path="m2154,156l10650,156e" filled="false" stroked="true" strokeweight=".36473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53,000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7.494781pt;margin-top:-7.662829pt;width:425.2pt;height:100.55pt;mso-position-horizontal-relative:page;mso-position-vertical-relative:paragraph;z-index:1768" coordorigin="2150,-153" coordsize="8504,2011">
            <v:group style="position:absolute;left:2154;top:1599;width:8497;height:2" coordorigin="2154,1599" coordsize="8497,2">
              <v:shape style="position:absolute;left:2154;top:1599;width:8497;height:2" coordorigin="2154,1599" coordsize="8497,0" path="m2154,1599l10650,1599e" filled="false" stroked="true" strokeweight=".364735pt" strokecolor="#d9d9d9">
                <v:path arrowok="t"/>
              </v:shape>
            </v:group>
            <v:group style="position:absolute;left:2154;top:1119;width:8497;height:2" coordorigin="2154,1119" coordsize="8497,2">
              <v:shape style="position:absolute;left:2154;top:1119;width:8497;height:2" coordorigin="2154,1119" coordsize="8497,0" path="m2154,1119l10650,1119e" filled="false" stroked="true" strokeweight=".364735pt" strokecolor="#d9d9d9">
                <v:path arrowok="t"/>
              </v:shape>
            </v:group>
            <v:group style="position:absolute;left:2154;top:637;width:8497;height:2" coordorigin="2154,637" coordsize="8497,2">
              <v:shape style="position:absolute;left:2154;top:637;width:8497;height:2" coordorigin="2154,637" coordsize="8497,0" path="m2154,637l10650,637e" filled="false" stroked="true" strokeweight=".364735pt" strokecolor="#d9d9d9">
                <v:path arrowok="t"/>
              </v:shape>
            </v:group>
            <v:group style="position:absolute;left:2154;top:157;width:8497;height:2" coordorigin="2154,157" coordsize="8497,2">
              <v:shape style="position:absolute;left:2154;top:157;width:8497;height:2" coordorigin="2154,157" coordsize="8497,0" path="m2154,157l10650,157e" filled="false" stroked="true" strokeweight=".364735pt" strokecolor="#d9d9d9">
                <v:path arrowok="t"/>
              </v:shape>
            </v:group>
            <v:group style="position:absolute;left:2508;top:-135;width:7788;height:1879" coordorigin="2508,-135" coordsize="7788,1879">
              <v:shape style="position:absolute;left:2508;top:-135;width:7788;height:1879" coordorigin="2508,-135" coordsize="7788,1879" path="m2508,1743l2579,1706,2650,1670,2720,1635,2756,1618,2791,1601,2862,1566,2933,1530,3004,1491,3074,1451,3145,1407,3216,1358,3287,1303,3358,1241,3428,1173,3499,1103,3535,1067,3570,1031,3641,960,3712,893,3782,831,3853,777,3924,733,3995,700,4066,675,4136,658,4207,646,4278,637,4349,631,4384,627,4420,624,4490,616,4561,605,4632,589,4667,579,4703,570,4774,551,4844,531,4915,511,4986,490,5057,467,5128,441,5198,414,5269,383,5340,349,5411,307,5482,255,5552,198,5623,137,5659,106,5694,75,5765,16,5835,-37,5906,-82,5977,-114,6048,-132,6083,-135,6119,-134,6189,-120,6260,-95,6331,-61,6402,-21,6473,21,6508,42,6579,83,6650,119,6720,146,6791,164,6862,179,6933,192,7004,202,7074,210,7145,216,7216,218,7251,219,7287,218,7358,215,7428,209,7499,198,7570,177,7641,148,7712,113,7782,76,7818,57,7889,22,7959,-8,8030,-30,8101,-40,8136,-40,8172,-36,8243,-15,8313,22,8384,70,8455,127,8526,189,8561,221,8597,252,8667,313,8738,368,8809,413,8880,445,8951,463,9021,472,9057,473,9092,472,9163,468,9234,460,9305,450,9340,446,9375,442,9411,439,9446,437,9482,436,9517,437,9588,445,9659,459,9729,477,9800,499,9871,524,9942,550,10012,577,10083,605,10119,619,10154,633,10189,647,10225,660,10260,673,10296,685e" filled="false" stroked="true" strokeweight="1.797096pt" strokecolor="#000000">
                <v:path arrowok="t"/>
                <v:stroke dashstyle="longDash"/>
              </v:shape>
            </v:group>
            <v:group style="position:absolute;left:2508;top:204;width:7789;height:1636" coordorigin="2508,204" coordsize="7789,1636">
              <v:shape style="position:absolute;left:2508;top:204;width:7789;height:1636" coordorigin="2508,204" coordsize="7789,1636" path="m2508,1839l2579,1805,2650,1769,2720,1732,2756,1714,2791,1696,2862,1659,2933,1624,3004,1590,3074,1558,3145,1529,3216,1503,3287,1481,3358,1463,3428,1447,3499,1434,3570,1422,3641,1411,3676,1405,3747,1394,3818,1381,3889,1367,3959,1350,3995,1342,4030,1335,4066,1327,4101,1320,4136,1312,4207,1297,4278,1281,4349,1263,4420,1243,4490,1221,4561,1196,4632,1166,4703,1133,4774,1094,4844,1053,4915,1008,4986,962,5057,915,5092,891,5128,867,5199,821,5269,776,5340,734,5376,713,5411,692,5446,670,5482,648,5517,626,5553,604,5588,582,5659,539,5730,497,5800,457,5871,420,5942,388,6013,361,6084,339,6154,323,6225,311,6296,303,6367,299,6438,297,6473,297,6508,297,6544,298,6579,298,6615,299,6650,300,6685,300,6721,301,6756,301,6792,301,6862,305,6933,311,7004,318,7075,327,7110,331,7181,339,7252,346,7323,350,7393,352,7429,351,7500,346,7570,335,7641,321,7712,303,7783,284,7818,274,7854,264,7924,245,7995,228,8066,215,8137,207,8208,204,8243,204,8278,204,8349,207,8420,213,8491,221,8562,231,8633,243,8703,258,8774,274,8845,291,8916,311,8987,332,9057,356,9128,382,9199,410,9270,439,9341,470,9411,503,9482,536,9553,571,9624,608,9695,646,9765,687,9836,730,9907,774,9978,819,10049,865,10084,888,10119,911,10155,933,10190,956,10226,978,10261,1000,10296,1022e" filled="false" stroked="true" strokeweight="1.789177pt" strokecolor="#7e7e7e">
                <v:path arrowok="t"/>
              </v:shape>
            </v:group>
            <v:group style="position:absolute;left:2508;top:974;width:1417;height:550" coordorigin="2508,974" coordsize="1417,550">
              <v:shape style="position:absolute;left:2508;top:974;width:1417;height:550" coordorigin="2508,974" coordsize="1417,550" path="m2508,1407l2579,1419,2650,1436,2720,1455,2756,1465,2791,1475,2862,1494,2933,1509,3004,1520,3074,1524,3110,1522,3181,1512,3252,1490,3329,1452,3410,1402,3492,1343,3574,1278,3654,1211,3729,1145,3797,1084,3828,1056,3856,1031,3882,1008,3905,989,3924,974e" filled="false" stroked="true" strokeweight="1.844379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52,000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51,000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50,000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49,000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7.677147pt;margin-top:7.804325pt;width:424.85pt;height:.1pt;mso-position-horizontal-relative:page;mso-position-vertical-relative:paragraph;z-index:1744" coordorigin="2154,156" coordsize="8497,2">
            <v:shape style="position:absolute;left:2154;top:156;width:8497;height:2" coordorigin="2154,156" coordsize="8497,0" path="m2154,156l10650,156e" filled="false" stroked="true" strokeweight=".36473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48,000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7.677147pt;margin-top:7.836807pt;width:424.85pt;height:.1pt;mso-position-horizontal-relative:page;mso-position-vertical-relative:paragraph;z-index:1720" coordorigin="2154,157" coordsize="8497,2">
            <v:shape style="position:absolute;left:2154;top:157;width:8497;height:2" coordorigin="2154,157" coordsize="8497,0" path="m2154,157l10650,157e" filled="false" stroked="true" strokeweight=".36473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47,000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7.677147pt;margin-top:7.8085pt;width:424.85pt;height:.1pt;mso-position-horizontal-relative:page;mso-position-vertical-relative:paragraph;z-index:1696" coordorigin="2154,156" coordsize="8497,2">
            <v:shape style="position:absolute;left:2154;top:156;width:8497;height:2" coordorigin="2154,156" coordsize="8497,0" path="m2154,156l10650,156e" filled="false" stroked="true" strokeweight=".364735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46,000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7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45,000</w:t>
      </w:r>
      <w:r>
        <w:rPr>
          <w:rFonts w:ascii="Calibri"/>
          <w:sz w:val="12"/>
        </w:rPr>
      </w: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0" w:lineRule="atLeast"/>
        <w:ind w:left="107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5.2pt;height:.4pt;mso-position-horizontal-relative:char;mso-position-vertical-relative:line" coordorigin="0,0" coordsize="8504,8">
            <v:group style="position:absolute;left:4;top:4;width:8497;height:2" coordorigin="4,4" coordsize="8497,2">
              <v:shape style="position:absolute;left:4;top:4;width:8497;height:2" coordorigin="4,4" coordsize="8497,0" path="m4,4l8500,4e" filled="false" stroked="true" strokeweight=".364735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135" w:val="left" w:leader="none"/>
          <w:tab w:pos="1811" w:val="left" w:leader="none"/>
          <w:tab w:pos="2541" w:val="left" w:leader="none"/>
          <w:tab w:pos="3227" w:val="left" w:leader="none"/>
          <w:tab w:pos="3979" w:val="left" w:leader="none"/>
          <w:tab w:pos="4687" w:val="left" w:leader="none"/>
          <w:tab w:pos="5374" w:val="left" w:leader="none"/>
          <w:tab w:pos="6091" w:val="left" w:leader="none"/>
          <w:tab w:pos="6783" w:val="left" w:leader="none"/>
          <w:tab w:pos="7492" w:val="left" w:leader="none"/>
          <w:tab w:pos="8203" w:val="left" w:leader="none"/>
        </w:tabs>
        <w:spacing w:before="51"/>
        <w:ind w:left="43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w w:val="135"/>
          <w:sz w:val="12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  <w:t>D</w:t>
      </w:r>
      <w:r>
        <w:rPr>
          <w:rFonts w:ascii="Calibri"/>
          <w:sz w:val="12"/>
        </w:rPr>
      </w:r>
    </w:p>
    <w:p>
      <w:pPr>
        <w:tabs>
          <w:tab w:pos="3259" w:val="left" w:leader="none"/>
          <w:tab w:pos="4139" w:val="left" w:leader="none"/>
          <w:tab w:pos="5019" w:val="left" w:leader="none"/>
        </w:tabs>
        <w:spacing w:before="90"/>
        <w:ind w:left="2875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245.901825pt;margin-top:8.512483pt;width:17.3pt;height:.1pt;mso-position-horizontal-relative:page;mso-position-vertical-relative:paragraph;z-index:-267832" coordorigin="4918,170" coordsize="346,2">
            <v:shape style="position:absolute;left:4918;top:170;width:346;height:2" coordorigin="4918,170" coordsize="346,0" path="m4918,170l5263,170e" filled="false" stroked="true" strokeweight="1.762884pt" strokecolor="#000000">
              <v:path arrowok="t"/>
              <v:stroke dashstyle="longDash"/>
            </v:shape>
            <w10:wrap type="none"/>
          </v:group>
        </w:pict>
      </w:r>
      <w:r>
        <w:rPr/>
        <w:pict>
          <v:group style="position:absolute;margin-left:289.906708pt;margin-top:8.512483pt;width:17.3pt;height:.1pt;mso-position-horizontal-relative:page;mso-position-vertical-relative:paragraph;z-index:-267808" coordorigin="5798,170" coordsize="346,2">
            <v:shape style="position:absolute;left:5798;top:170;width:346;height:2" coordorigin="5798,170" coordsize="346,0" path="m5798,170l6144,170e" filled="false" stroked="true" strokeweight="1.762884pt" strokecolor="#7e7e7e">
              <v:path arrowok="t"/>
            </v:shape>
            <w10:wrap type="none"/>
          </v:group>
        </w:pict>
      </w:r>
      <w:r>
        <w:rPr/>
        <w:pict>
          <v:group style="position:absolute;margin-left:333.911591pt;margin-top:8.512483pt;width:17.3pt;height:.1pt;mso-position-horizontal-relative:page;mso-position-vertical-relative:paragraph;z-index:-267784" coordorigin="6678,170" coordsize="346,2">
            <v:shape style="position:absolute;left:6678;top:170;width:346;height:2" coordorigin="6678,170" coordsize="346,0" path="m6678,170l7024,170e" filled="false" stroked="true" strokeweight="1.762884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w w:val="137"/>
          <w:sz w:val="12"/>
        </w:rPr>
        <w:t> 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1"/>
          <w:w w:val="135"/>
          <w:sz w:val="12"/>
        </w:rPr>
        <w:t>2017</w:t>
        <w:tab/>
        <w:t>2018</w:t>
        <w:tab/>
        <w:t>2019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2003" w:space="40"/>
            <w:col w:w="10197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spacing w:line="342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2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Production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Workers-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Hours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and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Earnings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24"/>
          <w:szCs w:val="24"/>
        </w:rPr>
      </w:pPr>
    </w:p>
    <w:tbl>
      <w:tblPr>
        <w:tblW w:w="0" w:type="auto"/>
        <w:jc w:val="left"/>
        <w:tblInd w:w="3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921"/>
        <w:gridCol w:w="923"/>
        <w:gridCol w:w="1030"/>
      </w:tblGrid>
      <w:tr>
        <w:trPr>
          <w:trHeight w:val="552" w:hRule="exact"/>
        </w:trPr>
        <w:tc>
          <w:tcPr>
            <w:tcW w:w="2552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2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6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5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4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8"/>
              <w:ind w:left="4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5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18.22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18.08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16.84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5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747.02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730.43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703.91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Segoe UI Semibold" w:hAnsi="Segoe UI Semibold" w:cs="Segoe UI Semibold" w:eastAsia="Segoe UI Semibold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584" w:right="0"/>
        <w:jc w:val="left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7.308998pt;margin-top:28.833605pt;width:540pt;height:105.15pt;mso-position-horizontal-relative:page;mso-position-vertical-relative:paragraph;z-index:-267664" coordorigin="746,577" coordsize="10800,2103">
            <v:group style="position:absolute;left:776;top:607;width:10740;height:2043" coordorigin="776,607" coordsize="10740,2043">
              <v:shape style="position:absolute;left:776;top:607;width:10740;height:2043" coordorigin="776,607" coordsize="10740,2043" path="m776,2649l11516,2649,11516,607,776,607,776,2649xe" filled="false" stroked="true" strokeweight="3.0pt" strokecolor="#999899">
                <v:path arrowok="t"/>
              </v:shape>
            </v:group>
            <v:group style="position:absolute;left:3457;top:1536;width:598;height:2" coordorigin="3457,1536" coordsize="598,2">
              <v:shape style="position:absolute;left:3457;top:1536;width:598;height:2" coordorigin="3457,1536" coordsize="598,0" path="m3457,1536l4055,1536e" filled="false" stroked="true" strokeweight=".523pt" strokecolor="#231f20">
                <v:path arrowok="t"/>
              </v:shape>
            </v:group>
            <v:group style="position:absolute;left:4390;top:1523;width:560;height:2" coordorigin="4390,1523" coordsize="560,2">
              <v:shape style="position:absolute;left:4390;top:1523;width:560;height:2" coordorigin="4390,1523" coordsize="560,0" path="m4390,1523l4949,1523e" filled="false" stroked="true" strokeweight=".523pt" strokecolor="#231f20">
                <v:path arrowok="t"/>
              </v:shape>
              <v:shape style="position:absolute;left:2213;top:952;width:26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Durable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Goods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9;top:952;width:4075;height:543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Nondurable</w:t>
                      </w:r>
                      <w:r>
                        <w:rPr>
                          <w:rFonts w:ascii="Segoe UI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Goods</w:t>
                      </w:r>
                      <w:r>
                        <w:rPr>
                          <w:rFonts w:ascii="Segoe UI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tabs>
                          <w:tab w:pos="2554" w:val="left" w:leader="none"/>
                          <w:tab w:pos="3477" w:val="left" w:leader="none"/>
                        </w:tabs>
                        <w:spacing w:line="258" w:lineRule="exact" w:before="72"/>
                        <w:ind w:left="1622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position w:val="1"/>
                          <w:sz w:val="18"/>
                          <w:u w:val="single" w:color="231F20"/>
                        </w:rPr>
                        <w:t>Feb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position w:val="3"/>
                          <w:sz w:val="18"/>
                          <w:u w:val="single" w:color="231F20"/>
                        </w:rPr>
                        <w:t>Mar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3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98;top:1678;width:4045;height:602" type="#_x0000_t202" filled="false" stroked="false">
                <v:textbox inset="0,0,0,0">
                  <w:txbxContent>
                    <w:p>
                      <w:pPr>
                        <w:tabs>
                          <w:tab w:pos="2771" w:val="left" w:leader="none"/>
                          <w:tab w:pos="4044" w:val="right" w:leader="none"/>
                        </w:tabs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39.2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38.9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671" w:val="left" w:leader="none"/>
                          <w:tab w:pos="4044" w:val="righ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Hourly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16.84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16.65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571" w:val="left" w:leader="none"/>
                          <w:tab w:pos="4044" w:val="right" w:leader="none"/>
                        </w:tabs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660.13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647.69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24;top:1663;width:550;height:58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41.9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90" w:lineRule="exact" w:before="0"/>
                        <w:ind w:left="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15.23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638.14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19"/>
        </w:rPr>
        <w:t>Durable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6"/>
        </w:rPr>
        <w:t>and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Nondurabl</w:t>
      </w:r>
      <w:r>
        <w:rPr>
          <w:rFonts w:ascii="Segoe UI Semibold"/>
          <w:b/>
          <w:color w:val="D2232A"/>
        </w:rPr>
        <w:t>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6"/>
          <w:szCs w:val="26"/>
        </w:rPr>
      </w:pPr>
    </w:p>
    <w:tbl>
      <w:tblPr>
        <w:tblW w:w="0" w:type="auto"/>
        <w:jc w:val="left"/>
        <w:tblInd w:w="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5"/>
        <w:gridCol w:w="921"/>
        <w:gridCol w:w="923"/>
        <w:gridCol w:w="820"/>
      </w:tblGrid>
      <w:tr>
        <w:trPr>
          <w:trHeight w:val="396" w:hRule="exact"/>
        </w:trPr>
        <w:tc>
          <w:tcPr>
            <w:tcW w:w="2525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5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Mar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6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6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25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4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4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25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19.64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19.57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18.78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3" w:hRule="exact"/>
        </w:trPr>
        <w:tc>
          <w:tcPr>
            <w:tcW w:w="2525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846.48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2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821.94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783.13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19"/>
          <w:szCs w:val="19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9"/>
          <w:szCs w:val="19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$22.00</w:t>
      </w:r>
      <w:r>
        <w:rPr>
          <w:rFonts w:ascii="Calibri"/>
          <w:sz w:val="12"/>
        </w:rPr>
      </w:r>
    </w:p>
    <w:p>
      <w:pPr>
        <w:spacing w:line="253" w:lineRule="exact" w:before="46"/>
        <w:ind w:left="196" w:right="2309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Average Hourly Earnings for Production </w:t>
      </w:r>
      <w:r>
        <w:rPr>
          <w:rFonts w:ascii="Segoe UI"/>
          <w:b/>
          <w:color w:val="231F20"/>
          <w:spacing w:val="-2"/>
          <w:sz w:val="20"/>
        </w:rPr>
        <w:t>Workers</w:t>
      </w:r>
      <w:r>
        <w:rPr>
          <w:rFonts w:ascii="Segoe UI"/>
          <w:b/>
          <w:color w:val="231F20"/>
          <w:sz w:val="20"/>
        </w:rPr>
        <w:t> 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Durable </w:t>
      </w:r>
      <w:r>
        <w:rPr>
          <w:rFonts w:ascii="Segoe UI"/>
          <w:b/>
          <w:color w:val="231F20"/>
          <w:sz w:val="20"/>
        </w:rPr>
        <w:t>Goods</w:t>
      </w:r>
      <w:r>
        <w:rPr>
          <w:rFonts w:ascii="Segoe UI"/>
          <w:b/>
          <w:color w:val="231F20"/>
          <w:spacing w:val="-1"/>
          <w:sz w:val="20"/>
        </w:rPr>
        <w:t> Manufacturing</w:t>
      </w:r>
      <w:r>
        <w:rPr>
          <w:rFonts w:ascii="Segoe UI"/>
          <w:sz w:val="20"/>
        </w:rPr>
      </w:r>
    </w:p>
    <w:p>
      <w:pPr>
        <w:spacing w:line="253" w:lineRule="exact" w:before="0"/>
        <w:ind w:left="196" w:right="2309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13.317757pt;margin-top:14.45535pt;width:425.6pt;height:.1pt;mso-position-horizontal-relative:page;mso-position-vertical-relative:paragraph;z-index:2080" coordorigin="2266,289" coordsize="8512,2">
            <v:shape style="position:absolute;left:2266;top:289;width:8512;height:2" coordorigin="2266,289" coordsize="8512,0" path="m2266,289l10778,289e" filled="false" stroked="true" strokeweight=".367864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March:  2004 - 2019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76" w:space="40"/>
            <w:col w:w="10124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3"/>
        <w:rPr>
          <w:rFonts w:ascii="Segoe UI" w:hAnsi="Segoe UI" w:cs="Segoe UI" w:eastAsia="Segoe UI"/>
          <w:sz w:val="21"/>
          <w:szCs w:val="21"/>
        </w:rPr>
      </w:pPr>
    </w:p>
    <w:p>
      <w:pPr>
        <w:spacing w:before="77"/>
        <w:ind w:left="161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3.317757pt;margin-top:7.836525pt;width:425.6pt;height:.1pt;mso-position-horizontal-relative:page;mso-position-vertical-relative:paragraph;z-index:2056" coordorigin="2266,157" coordsize="8512,2">
            <v:shape style="position:absolute;left:2266;top:157;width:8512;height:2" coordorigin="2266,157" coordsize="8512,0" path="m2266,157l10778,157e" filled="false" stroked="true" strokeweight=".367864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40"/>
          <w:sz w:val="12"/>
        </w:rPr>
        <w:t>$20.00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61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13.133812pt;margin-top:-23.861908pt;width:425.95pt;height:186.4pt;mso-position-horizontal-relative:page;mso-position-vertical-relative:paragraph;z-index:2032" coordorigin="2263,-477" coordsize="8519,3728">
            <v:group style="position:absolute;left:10645;top:2474;width:134;height:2" coordorigin="10645,2474" coordsize="134,2">
              <v:shape style="position:absolute;left:10645;top:2474;width:134;height:2" coordorigin="10645,2474" coordsize="134,0" path="m10645,2474l10778,2474e" filled="false" stroked="true" strokeweight=".367864pt" strokecolor="#d9d9d9">
                <v:path arrowok="t"/>
              </v:shape>
            </v:group>
            <v:group style="position:absolute;left:10113;top:2474;width:267;height:2" coordorigin="10113,2474" coordsize="267,2">
              <v:shape style="position:absolute;left:10113;top:2474;width:267;height:2" coordorigin="10113,2474" coordsize="267,0" path="m10113,2474l10379,2474e" filled="false" stroked="true" strokeweight=".367864pt" strokecolor="#d9d9d9">
                <v:path arrowok="t"/>
              </v:shape>
            </v:group>
            <v:group style="position:absolute;left:10645;top:1702;width:134;height:2" coordorigin="10645,1702" coordsize="134,2">
              <v:shape style="position:absolute;left:10645;top:1702;width:134;height:2" coordorigin="10645,1702" coordsize="134,0" path="m10645,1702l10778,1702e" filled="false" stroked="true" strokeweight=".367864pt" strokecolor="#d9d9d9">
                <v:path arrowok="t"/>
              </v:shape>
            </v:group>
            <v:group style="position:absolute;left:10113;top:1702;width:267;height:2" coordorigin="10113,1702" coordsize="267,2">
              <v:shape style="position:absolute;left:10113;top:1702;width:267;height:2" coordorigin="10113,1702" coordsize="267,0" path="m10113,1702l10379,1702e" filled="false" stroked="true" strokeweight=".367864pt" strokecolor="#d9d9d9">
                <v:path arrowok="t"/>
              </v:shape>
            </v:group>
            <v:group style="position:absolute;left:10645;top:929;width:134;height:2" coordorigin="10645,929" coordsize="134,2">
              <v:shape style="position:absolute;left:10645;top:929;width:134;height:2" coordorigin="10645,929" coordsize="134,0" path="m10645,929l10778,929e" filled="false" stroked="true" strokeweight=".367864pt" strokecolor="#d9d9d9">
                <v:path arrowok="t"/>
              </v:shape>
            </v:group>
            <v:group style="position:absolute;left:10113;top:929;width:267;height:2" coordorigin="10113,929" coordsize="267,2">
              <v:shape style="position:absolute;left:10113;top:929;width:267;height:2" coordorigin="10113,929" coordsize="267,0" path="m10113,929l10379,929e" filled="false" stroked="true" strokeweight=".367864pt" strokecolor="#d9d9d9">
                <v:path arrowok="t"/>
              </v:shape>
            </v:group>
            <v:group style="position:absolute;left:10645;top:157;width:134;height:2" coordorigin="10645,157" coordsize="134,2">
              <v:shape style="position:absolute;left:10645;top:157;width:134;height:2" coordorigin="10645,157" coordsize="134,0" path="m10645,157l10778,157e" filled="false" stroked="true" strokeweight=".367864pt" strokecolor="#d9d9d9">
                <v:path arrowok="t"/>
              </v:shape>
            </v:group>
            <v:group style="position:absolute;left:10113;top:157;width:267;height:2" coordorigin="10113,157" coordsize="267,2">
              <v:shape style="position:absolute;left:10113;top:157;width:267;height:2" coordorigin="10113,157" coordsize="267,0" path="m10113,157l10379,157e" filled="false" stroked="true" strokeweight=".367864pt" strokecolor="#d9d9d9">
                <v:path arrowok="t"/>
              </v:shape>
            </v:group>
            <v:group style="position:absolute;left:10379;top:-477;width:267;height:3724" coordorigin="10379,-477" coordsize="267,3724">
              <v:shape style="position:absolute;left:10379;top:-477;width:267;height:3724" coordorigin="10379,-477" coordsize="267,3724" path="m10645,3247l10379,3247,10379,-477,10645,-477,10645,3247xe" filled="true" fillcolor="#c00000" stroked="false">
                <v:path arrowok="t"/>
                <v:fill type="solid"/>
              </v:shape>
            </v:group>
            <v:group style="position:absolute;left:9581;top:2474;width:267;height:2" coordorigin="9581,2474" coordsize="267,2">
              <v:shape style="position:absolute;left:9581;top:2474;width:267;height:2" coordorigin="9581,2474" coordsize="267,0" path="m9581,2474l9847,2474e" filled="false" stroked="true" strokeweight=".367864pt" strokecolor="#d9d9d9">
                <v:path arrowok="t"/>
              </v:shape>
            </v:group>
            <v:group style="position:absolute;left:9581;top:1702;width:267;height:2" coordorigin="9581,1702" coordsize="267,2">
              <v:shape style="position:absolute;left:9581;top:1702;width:267;height:2" coordorigin="9581,1702" coordsize="267,0" path="m9581,1702l9847,1702e" filled="false" stroked="true" strokeweight=".367864pt" strokecolor="#d9d9d9">
                <v:path arrowok="t"/>
              </v:shape>
            </v:group>
            <v:group style="position:absolute;left:9581;top:929;width:267;height:2" coordorigin="9581,929" coordsize="267,2">
              <v:shape style="position:absolute;left:9581;top:929;width:267;height:2" coordorigin="9581,929" coordsize="267,0" path="m9581,929l9847,929e" filled="false" stroked="true" strokeweight=".367864pt" strokecolor="#d9d9d9">
                <v:path arrowok="t"/>
              </v:shape>
            </v:group>
            <v:group style="position:absolute;left:2266;top:157;width:7581;height:2" coordorigin="2266,157" coordsize="7581,2">
              <v:shape style="position:absolute;left:2266;top:157;width:7581;height:2" coordorigin="2266,157" coordsize="7581,0" path="m2266,157l9847,157e" filled="false" stroked="true" strokeweight=".367864pt" strokecolor="#d9d9d9">
                <v:path arrowok="t"/>
              </v:shape>
            </v:group>
            <v:group style="position:absolute;left:9847;top:-145;width:267;height:3392" coordorigin="9847,-145" coordsize="267,3392">
              <v:shape style="position:absolute;left:9847;top:-145;width:267;height:3392" coordorigin="9847,-145" coordsize="267,3392" path="m10113,3247l9847,3247,9847,-145,10113,-145,10113,3247xe" filled="true" fillcolor="#c00000" stroked="false">
                <v:path arrowok="t"/>
                <v:fill type="solid"/>
              </v:shape>
            </v:group>
            <v:group style="position:absolute;left:9049;top:2474;width:267;height:2" coordorigin="9049,2474" coordsize="267,2">
              <v:shape style="position:absolute;left:9049;top:2474;width:267;height:2" coordorigin="9049,2474" coordsize="267,0" path="m9049,2474l9315,2474e" filled="false" stroked="true" strokeweight=".367864pt" strokecolor="#d9d9d9">
                <v:path arrowok="t"/>
              </v:shape>
            </v:group>
            <v:group style="position:absolute;left:9049;top:1702;width:267;height:2" coordorigin="9049,1702" coordsize="267,2">
              <v:shape style="position:absolute;left:9049;top:1702;width:267;height:2" coordorigin="9049,1702" coordsize="267,0" path="m9049,1702l9315,1702e" filled="false" stroked="true" strokeweight=".367864pt" strokecolor="#d9d9d9">
                <v:path arrowok="t"/>
              </v:shape>
            </v:group>
            <v:group style="position:absolute;left:9049;top:929;width:267;height:2" coordorigin="9049,929" coordsize="267,2">
              <v:shape style="position:absolute;left:9049;top:929;width:267;height:2" coordorigin="9049,929" coordsize="267,0" path="m9049,929l9315,929e" filled="false" stroked="true" strokeweight=".367864pt" strokecolor="#d9d9d9">
                <v:path arrowok="t"/>
              </v:shape>
            </v:group>
            <v:group style="position:absolute;left:9315;top:362;width:267;height:2886" coordorigin="9315,362" coordsize="267,2886">
              <v:shape style="position:absolute;left:9315;top:362;width:267;height:2886" coordorigin="9315,362" coordsize="267,2886" path="m9581,3247l9315,3247,9315,362,9581,362,9581,3247xe" filled="true" fillcolor="#c00000" stroked="false">
                <v:path arrowok="t"/>
                <v:fill type="solid"/>
              </v:shape>
            </v:group>
            <v:group style="position:absolute;left:8517;top:2474;width:267;height:2" coordorigin="8517,2474" coordsize="267,2">
              <v:shape style="position:absolute;left:8517;top:2474;width:267;height:2" coordorigin="8517,2474" coordsize="267,0" path="m8517,2474l8783,2474e" filled="false" stroked="true" strokeweight=".367864pt" strokecolor="#d9d9d9">
                <v:path arrowok="t"/>
              </v:shape>
            </v:group>
            <v:group style="position:absolute;left:8517;top:1702;width:267;height:2" coordorigin="8517,1702" coordsize="267,2">
              <v:shape style="position:absolute;left:8517;top:1702;width:267;height:2" coordorigin="8517,1702" coordsize="267,0" path="m8517,1702l8783,1702e" filled="false" stroked="true" strokeweight=".367864pt" strokecolor="#d9d9d9">
                <v:path arrowok="t"/>
              </v:shape>
            </v:group>
            <v:group style="position:absolute;left:8517;top:929;width:267;height:2" coordorigin="8517,929" coordsize="267,2">
              <v:shape style="position:absolute;left:8517;top:929;width:267;height:2" coordorigin="8517,929" coordsize="267,0" path="m8517,929l8783,929e" filled="false" stroked="true" strokeweight=".367864pt" strokecolor="#d9d9d9">
                <v:path arrowok="t"/>
              </v:shape>
            </v:group>
            <v:group style="position:absolute;left:8783;top:342;width:267;height:2905" coordorigin="8783,342" coordsize="267,2905">
              <v:shape style="position:absolute;left:8783;top:342;width:267;height:2905" coordorigin="8783,342" coordsize="267,2905" path="m9049,3247l8783,3247,8783,342,9049,342,9049,3247xe" filled="true" fillcolor="#c00000" stroked="false">
                <v:path arrowok="t"/>
                <v:fill type="solid"/>
              </v:shape>
            </v:group>
            <v:group style="position:absolute;left:7985;top:2474;width:267;height:2" coordorigin="7985,2474" coordsize="267,2">
              <v:shape style="position:absolute;left:7985;top:2474;width:267;height:2" coordorigin="7985,2474" coordsize="267,0" path="m7985,2474l8251,2474e" filled="false" stroked="true" strokeweight=".367864pt" strokecolor="#d9d9d9">
                <v:path arrowok="t"/>
              </v:shape>
            </v:group>
            <v:group style="position:absolute;left:7985;top:1702;width:267;height:2" coordorigin="7985,1702" coordsize="267,2">
              <v:shape style="position:absolute;left:7985;top:1702;width:267;height:2" coordorigin="7985,1702" coordsize="267,0" path="m7985,1702l8251,1702e" filled="false" stroked="true" strokeweight=".367864pt" strokecolor="#d9d9d9">
                <v:path arrowok="t"/>
              </v:shape>
            </v:group>
            <v:group style="position:absolute;left:7985;top:929;width:267;height:2" coordorigin="7985,929" coordsize="267,2">
              <v:shape style="position:absolute;left:7985;top:929;width:267;height:2" coordorigin="7985,929" coordsize="267,0" path="m7985,929l8251,929e" filled="false" stroked="true" strokeweight=".367864pt" strokecolor="#d9d9d9">
                <v:path arrowok="t"/>
              </v:shape>
            </v:group>
            <v:group style="position:absolute;left:8251;top:257;width:267;height:2990" coordorigin="8251,257" coordsize="267,2990">
              <v:shape style="position:absolute;left:8251;top:257;width:267;height:2990" coordorigin="8251,257" coordsize="267,2990" path="m8517,3247l8251,3247,8251,257,8517,257,8517,3247xe" filled="true" fillcolor="#c00000" stroked="false">
                <v:path arrowok="t"/>
                <v:fill type="solid"/>
              </v:shape>
            </v:group>
            <v:group style="position:absolute;left:7452;top:2474;width:267;height:2" coordorigin="7452,2474" coordsize="267,2">
              <v:shape style="position:absolute;left:7452;top:2474;width:267;height:2" coordorigin="7452,2474" coordsize="267,0" path="m7452,2474l7719,2474e" filled="false" stroked="true" strokeweight=".367864pt" strokecolor="#d9d9d9">
                <v:path arrowok="t"/>
              </v:shape>
            </v:group>
            <v:group style="position:absolute;left:7452;top:1702;width:267;height:2" coordorigin="7452,1702" coordsize="267,2">
              <v:shape style="position:absolute;left:7452;top:1702;width:267;height:2" coordorigin="7452,1702" coordsize="267,0" path="m7452,1702l7719,1702e" filled="false" stroked="true" strokeweight=".367864pt" strokecolor="#d9d9d9">
                <v:path arrowok="t"/>
              </v:shape>
            </v:group>
            <v:group style="position:absolute;left:6920;top:929;width:799;height:2" coordorigin="6920,929" coordsize="799,2">
              <v:shape style="position:absolute;left:6920;top:929;width:799;height:2" coordorigin="6920,929" coordsize="799,0" path="m6920,929l7719,929e" filled="false" stroked="true" strokeweight=".367864pt" strokecolor="#d9d9d9">
                <v:path arrowok="t"/>
              </v:shape>
            </v:group>
            <v:group style="position:absolute;left:7719;top:682;width:266;height:2566" coordorigin="7719,682" coordsize="266,2566">
              <v:shape style="position:absolute;left:7719;top:682;width:266;height:2566" coordorigin="7719,682" coordsize="266,2566" path="m7985,3247l7719,3247,7719,682,7985,682,7985,3247xe" filled="true" fillcolor="#c00000" stroked="false">
                <v:path arrowok="t"/>
                <v:fill type="solid"/>
              </v:shape>
            </v:group>
            <v:group style="position:absolute;left:6920;top:2474;width:267;height:2" coordorigin="6920,2474" coordsize="267,2">
              <v:shape style="position:absolute;left:6920;top:2474;width:267;height:2" coordorigin="6920,2474" coordsize="267,0" path="m6920,2474l7186,2474e" filled="false" stroked="true" strokeweight=".367864pt" strokecolor="#d9d9d9">
                <v:path arrowok="t"/>
              </v:shape>
            </v:group>
            <v:group style="position:absolute;left:6920;top:1702;width:267;height:2" coordorigin="6920,1702" coordsize="267,2">
              <v:shape style="position:absolute;left:6920;top:1702;width:267;height:2" coordorigin="6920,1702" coordsize="267,0" path="m6920,1702l7186,1702e" filled="false" stroked="true" strokeweight=".367864pt" strokecolor="#d9d9d9">
                <v:path arrowok="t"/>
              </v:shape>
            </v:group>
            <v:group style="position:absolute;left:7186;top:1068;width:267;height:2179" coordorigin="7186,1068" coordsize="267,2179">
              <v:shape style="position:absolute;left:7186;top:1068;width:267;height:2179" coordorigin="7186,1068" coordsize="267,2179" path="m7452,3247l7186,3247,7186,1068,7452,1068,7452,3247xe" filled="true" fillcolor="#c00000" stroked="false">
                <v:path arrowok="t"/>
                <v:fill type="solid"/>
              </v:shape>
            </v:group>
            <v:group style="position:absolute;left:6388;top:2474;width:267;height:2" coordorigin="6388,2474" coordsize="267,2">
              <v:shape style="position:absolute;left:6388;top:2474;width:267;height:2" coordorigin="6388,2474" coordsize="267,0" path="m6388,2474l6654,2474e" filled="false" stroked="true" strokeweight=".367864pt" strokecolor="#d9d9d9">
                <v:path arrowok="t"/>
              </v:shape>
            </v:group>
            <v:group style="position:absolute;left:6388;top:1702;width:267;height:2" coordorigin="6388,1702" coordsize="267,2">
              <v:shape style="position:absolute;left:6388;top:1702;width:267;height:2" coordorigin="6388,1702" coordsize="267,0" path="m6388,1702l6654,1702e" filled="false" stroked="true" strokeweight=".367864pt" strokecolor="#d9d9d9">
                <v:path arrowok="t"/>
              </v:shape>
            </v:group>
            <v:group style="position:absolute;left:2266;top:929;width:4388;height:2" coordorigin="2266,929" coordsize="4388,2">
              <v:shape style="position:absolute;left:2266;top:929;width:4388;height:2" coordorigin="2266,929" coordsize="4388,0" path="m2266,929l6654,929e" filled="false" stroked="true" strokeweight=".367864pt" strokecolor="#d9d9d9">
                <v:path arrowok="t"/>
              </v:shape>
            </v:group>
            <v:group style="position:absolute;left:6654;top:832;width:266;height:2415" coordorigin="6654,832" coordsize="266,2415">
              <v:shape style="position:absolute;left:6654;top:832;width:266;height:2415" coordorigin="6654,832" coordsize="266,2415" path="m6920,3247l6654,3247,6654,832,6920,832,6920,3247xe" filled="true" fillcolor="#c00000" stroked="false">
                <v:path arrowok="t"/>
                <v:fill type="solid"/>
              </v:shape>
            </v:group>
            <v:group style="position:absolute;left:5858;top:2474;width:265;height:2" coordorigin="5858,2474" coordsize="265,2">
              <v:shape style="position:absolute;left:5858;top:2474;width:265;height:2" coordorigin="5858,2474" coordsize="265,0" path="m5858,2474l6122,2474e" filled="false" stroked="true" strokeweight=".367864pt" strokecolor="#d9d9d9">
                <v:path arrowok="t"/>
              </v:shape>
            </v:group>
            <v:group style="position:absolute;left:5858;top:1702;width:265;height:2" coordorigin="5858,1702" coordsize="265,2">
              <v:shape style="position:absolute;left:5858;top:1702;width:265;height:2" coordorigin="5858,1702" coordsize="265,0" path="m5858,1702l6122,1702e" filled="false" stroked="true" strokeweight=".367864pt" strokecolor="#d9d9d9">
                <v:path arrowok="t"/>
              </v:shape>
            </v:group>
            <v:group style="position:absolute;left:6122;top:953;width:267;height:2295" coordorigin="6122,953" coordsize="267,2295">
              <v:shape style="position:absolute;left:6122;top:953;width:267;height:2295" coordorigin="6122,953" coordsize="267,2295" path="m6388,3247l6122,3247,6122,953,6388,953,6388,3247xe" filled="true" fillcolor="#c00000" stroked="false">
                <v:path arrowok="t"/>
                <v:fill type="solid"/>
              </v:shape>
            </v:group>
            <v:group style="position:absolute;left:5326;top:2474;width:267;height:2" coordorigin="5326,2474" coordsize="267,2">
              <v:shape style="position:absolute;left:5326;top:2474;width:267;height:2" coordorigin="5326,2474" coordsize="267,0" path="m5326,2474l5592,2474e" filled="false" stroked="true" strokeweight=".367864pt" strokecolor="#d9d9d9">
                <v:path arrowok="t"/>
              </v:shape>
            </v:group>
            <v:group style="position:absolute;left:5326;top:1702;width:267;height:2" coordorigin="5326,1702" coordsize="267,2">
              <v:shape style="position:absolute;left:5326;top:1702;width:267;height:2" coordorigin="5326,1702" coordsize="267,0" path="m5326,1702l5592,1702e" filled="false" stroked="true" strokeweight=".367864pt" strokecolor="#d9d9d9">
                <v:path arrowok="t"/>
              </v:shape>
            </v:group>
            <v:group style="position:absolute;left:5592;top:1168;width:266;height:2079" coordorigin="5592,1168" coordsize="266,2079">
              <v:shape style="position:absolute;left:5592;top:1168;width:266;height:2079" coordorigin="5592,1168" coordsize="266,2079" path="m5858,3247l5592,3247,5592,1168,5858,1168,5858,3247xe" filled="true" fillcolor="#c00000" stroked="false">
                <v:path arrowok="t"/>
                <v:fill type="solid"/>
              </v:shape>
            </v:group>
            <v:group style="position:absolute;left:4794;top:2474;width:267;height:2" coordorigin="4794,2474" coordsize="267,2">
              <v:shape style="position:absolute;left:4794;top:2474;width:267;height:2" coordorigin="4794,2474" coordsize="267,0" path="m4794,2474l5060,2474e" filled="false" stroked="true" strokeweight=".367864pt" strokecolor="#d9d9d9">
                <v:path arrowok="t"/>
              </v:shape>
            </v:group>
            <v:group style="position:absolute;left:4794;top:1702;width:267;height:2" coordorigin="4794,1702" coordsize="267,2">
              <v:shape style="position:absolute;left:4794;top:1702;width:267;height:2" coordorigin="4794,1702" coordsize="267,0" path="m4794,1702l5060,1702e" filled="false" stroked="true" strokeweight=".367864pt" strokecolor="#d9d9d9">
                <v:path arrowok="t"/>
              </v:shape>
            </v:group>
            <v:group style="position:absolute;left:5060;top:1075;width:267;height:2172" coordorigin="5060,1075" coordsize="267,2172">
              <v:shape style="position:absolute;left:5060;top:1075;width:267;height:2172" coordorigin="5060,1075" coordsize="267,2172" path="m5326,3247l5060,3247,5060,1075,5326,1075,5326,3247xe" filled="true" fillcolor="#c00000" stroked="false">
                <v:path arrowok="t"/>
                <v:fill type="solid"/>
              </v:shape>
            </v:group>
            <v:group style="position:absolute;left:4262;top:2474;width:267;height:2" coordorigin="4262,2474" coordsize="267,2">
              <v:shape style="position:absolute;left:4262;top:2474;width:267;height:2" coordorigin="4262,2474" coordsize="267,0" path="m4262,2474l4528,2474e" filled="false" stroked="true" strokeweight=".367864pt" strokecolor="#d9d9d9">
                <v:path arrowok="t"/>
              </v:shape>
            </v:group>
            <v:group style="position:absolute;left:4262;top:1702;width:267;height:2" coordorigin="4262,1702" coordsize="267,2">
              <v:shape style="position:absolute;left:4262;top:1702;width:267;height:2" coordorigin="4262,1702" coordsize="267,0" path="m4262,1702l4528,1702e" filled="false" stroked="true" strokeweight=".367864pt" strokecolor="#d9d9d9">
                <v:path arrowok="t"/>
              </v:shape>
            </v:group>
            <v:group style="position:absolute;left:4528;top:1238;width:266;height:2009" coordorigin="4528,1238" coordsize="266,2009">
              <v:shape style="position:absolute;left:4528;top:1238;width:266;height:2009" coordorigin="4528,1238" coordsize="266,2009" path="m4794,3247l4528,3247,4528,1238,4794,1238,4794,3247xe" filled="true" fillcolor="#c00000" stroked="false">
                <v:path arrowok="t"/>
                <v:fill type="solid"/>
              </v:shape>
            </v:group>
            <v:group style="position:absolute;left:3730;top:2474;width:267;height:2" coordorigin="3730,2474" coordsize="267,2">
              <v:shape style="position:absolute;left:3730;top:2474;width:267;height:2" coordorigin="3730,2474" coordsize="267,0" path="m3730,2474l3996,2474e" filled="false" stroked="true" strokeweight=".367864pt" strokecolor="#d9d9d9">
                <v:path arrowok="t"/>
              </v:shape>
            </v:group>
            <v:group style="position:absolute;left:3730;top:1702;width:267;height:2" coordorigin="3730,1702" coordsize="267,2">
              <v:shape style="position:absolute;left:3730;top:1702;width:267;height:2" coordorigin="3730,1702" coordsize="267,0" path="m3730,1702l3996,1702e" filled="false" stroked="true" strokeweight=".367864pt" strokecolor="#d9d9d9">
                <v:path arrowok="t"/>
              </v:shape>
            </v:group>
            <v:group style="position:absolute;left:3996;top:1257;width:267;height:1991" coordorigin="3996,1257" coordsize="267,1991">
              <v:shape style="position:absolute;left:3996;top:1257;width:267;height:1991" coordorigin="3996,1257" coordsize="267,1991" path="m4262,3247l3996,3247,3996,1257,4262,1257,4262,3247xe" filled="true" fillcolor="#c00000" stroked="false">
                <v:path arrowok="t"/>
                <v:fill type="solid"/>
              </v:shape>
            </v:group>
            <v:group style="position:absolute;left:3197;top:2474;width:267;height:2" coordorigin="3197,2474" coordsize="267,2">
              <v:shape style="position:absolute;left:3197;top:2474;width:267;height:2" coordorigin="3197,2474" coordsize="267,0" path="m3197,2474l3464,2474e" filled="false" stroked="true" strokeweight=".367864pt" strokecolor="#d9d9d9">
                <v:path arrowok="t"/>
              </v:shape>
            </v:group>
            <v:group style="position:absolute;left:3197;top:1702;width:267;height:2" coordorigin="3197,1702" coordsize="267,2">
              <v:shape style="position:absolute;left:3197;top:1702;width:267;height:2" coordorigin="3197,1702" coordsize="267,0" path="m3197,1702l3464,1702e" filled="false" stroked="true" strokeweight=".367864pt" strokecolor="#d9d9d9">
                <v:path arrowok="t"/>
              </v:shape>
            </v:group>
            <v:group style="position:absolute;left:3464;top:1636;width:267;height:1612" coordorigin="3464,1636" coordsize="267,1612">
              <v:shape style="position:absolute;left:3464;top:1636;width:267;height:1612" coordorigin="3464,1636" coordsize="267,1612" path="m3730,3247l3464,3247,3464,1636,3730,1636,3730,3247xe" filled="true" fillcolor="#c00000" stroked="false">
                <v:path arrowok="t"/>
                <v:fill type="solid"/>
              </v:shape>
            </v:group>
            <v:group style="position:absolute;left:2665;top:2474;width:267;height:2" coordorigin="2665,2474" coordsize="267,2">
              <v:shape style="position:absolute;left:2665;top:2474;width:267;height:2" coordorigin="2665,2474" coordsize="267,0" path="m2665,2474l2931,2474e" filled="false" stroked="true" strokeweight=".367864pt" strokecolor="#d9d9d9">
                <v:path arrowok="t"/>
              </v:shape>
            </v:group>
            <v:group style="position:absolute;left:2266;top:1702;width:666;height:2" coordorigin="2266,1702" coordsize="666,2">
              <v:shape style="position:absolute;left:2266;top:1702;width:666;height:2" coordorigin="2266,1702" coordsize="666,0" path="m2266,1702l2931,1702e" filled="false" stroked="true" strokeweight=".367864pt" strokecolor="#d9d9d9">
                <v:path arrowok="t"/>
              </v:shape>
            </v:group>
            <v:group style="position:absolute;left:2931;top:1655;width:267;height:1592" coordorigin="2931,1655" coordsize="267,1592">
              <v:shape style="position:absolute;left:2931;top:1655;width:267;height:1592" coordorigin="2931,1655" coordsize="267,1592" path="m3197,3247l2931,3247,2931,1655,3197,1655,3197,3247xe" filled="true" fillcolor="#c00000" stroked="false">
                <v:path arrowok="t"/>
                <v:fill type="solid"/>
              </v:shape>
            </v:group>
            <v:group style="position:absolute;left:2266;top:2474;width:133;height:2" coordorigin="2266,2474" coordsize="133,2">
              <v:shape style="position:absolute;left:2266;top:2474;width:133;height:2" coordorigin="2266,2474" coordsize="133,0" path="m2266,2474l2399,2474e" filled="false" stroked="true" strokeweight=".367864pt" strokecolor="#d9d9d9">
                <v:path arrowok="t"/>
              </v:shape>
            </v:group>
            <v:group style="position:absolute;left:2399;top:1779;width:267;height:1468" coordorigin="2399,1779" coordsize="267,1468">
              <v:shape style="position:absolute;left:2399;top:1779;width:267;height:1468" coordorigin="2399,1779" coordsize="267,1468" path="m2665,3247l2399,3247,2399,1779,2665,1779,2665,3247xe" filled="true" fillcolor="#c00000" stroked="false">
                <v:path arrowok="t"/>
                <v:fill type="solid"/>
              </v:shape>
            </v:group>
            <v:group style="position:absolute;left:2266;top:3247;width:8512;height:2" coordorigin="2266,3247" coordsize="8512,2">
              <v:shape style="position:absolute;left:2266;top:3247;width:8512;height:2" coordorigin="2266,3247" coordsize="8512,0" path="m2266,3247l10778,3247e" filled="false" stroked="true" strokeweight=".367864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40"/>
          <w:sz w:val="12"/>
        </w:rPr>
        <w:t>$18.00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61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40"/>
          <w:sz w:val="12"/>
        </w:rPr>
        <w:t>$16.00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61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40"/>
          <w:sz w:val="12"/>
        </w:rPr>
        <w:t>$14.00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61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40"/>
          <w:sz w:val="12"/>
        </w:rPr>
        <w:t>$12.00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7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$10.00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845" w:val="left" w:leader="none"/>
          <w:tab w:pos="1377" w:val="left" w:leader="none"/>
          <w:tab w:pos="1909" w:val="left" w:leader="none"/>
          <w:tab w:pos="2441" w:val="left" w:leader="none"/>
          <w:tab w:pos="2973" w:val="left" w:leader="none"/>
          <w:tab w:pos="3505" w:val="left" w:leader="none"/>
          <w:tab w:pos="4037" w:val="left" w:leader="none"/>
          <w:tab w:pos="4570" w:val="left" w:leader="none"/>
          <w:tab w:pos="5102" w:val="left" w:leader="none"/>
          <w:tab w:pos="5634" w:val="left" w:leader="none"/>
          <w:tab w:pos="6166" w:val="left" w:leader="none"/>
          <w:tab w:pos="6698" w:val="left" w:leader="none"/>
          <w:tab w:pos="7230" w:val="left" w:leader="none"/>
          <w:tab w:pos="7762" w:val="left" w:leader="none"/>
          <w:tab w:pos="8294" w:val="left" w:leader="none"/>
        </w:tabs>
        <w:spacing w:before="90"/>
        <w:ind w:left="31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'04</w:t>
        <w:tab/>
        <w:t>'05</w:t>
        <w:tab/>
        <w:t>'06</w:t>
        <w:tab/>
        <w:t>'07</w:t>
        <w:tab/>
        <w:t>'08</w:t>
        <w:tab/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</w:r>
      <w:r>
        <w:rPr>
          <w:rFonts w:ascii="Calibri"/>
          <w:color w:val="585858"/>
          <w:spacing w:val="-1"/>
          <w:w w:val="140"/>
          <w:sz w:val="12"/>
        </w:rPr>
        <w:t>'19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2076" w:space="40"/>
            <w:col w:w="10124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353" w:lineRule="exact"/>
        <w:ind w:right="0"/>
        <w:jc w:val="center"/>
        <w:rPr>
          <w:b w:val="0"/>
          <w:bCs w:val="0"/>
        </w:rPr>
      </w:pPr>
      <w:bookmarkStart w:name="_TOC_250002" w:id="1"/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1"/>
      <w:r>
        <w:rPr>
          <w:b w:val="0"/>
        </w:rPr>
      </w:r>
    </w:p>
    <w:p>
      <w:pPr>
        <w:spacing w:line="459" w:lineRule="exact" w:before="0"/>
        <w:ind w:left="0" w:right="9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Rock-North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Rock-Conway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4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46"/>
        <w:ind w:left="1438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Rock-North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Rock-Conway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Faulkner,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Grant,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Lonoke,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2"/>
          <w:sz w:val="20"/>
        </w:rPr>
        <w:t>Perry,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Pulaski,</w:t>
      </w:r>
      <w:r>
        <w:rPr>
          <w:rFonts w:ascii="Segoe UI"/>
          <w:color w:val="231F20"/>
          <w:spacing w:val="-4"/>
          <w:sz w:val="20"/>
        </w:rPr>
        <w:t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Saline</w:t>
      </w:r>
      <w:r>
        <w:rPr>
          <w:rFonts w:ascii="Segoe UI"/>
          <w:color w:val="231F20"/>
          <w:spacing w:val="-4"/>
          <w:sz w:val="20"/>
        </w:rPr>
        <w:t> </w:t>
      </w:r>
      <w:r>
        <w:rPr>
          <w:rFonts w:ascii="Segoe UI"/>
          <w:color w:val="231F20"/>
          <w:sz w:val="20"/>
        </w:rPr>
        <w:t>counties.</w:t>
      </w:r>
      <w:r>
        <w:rPr>
          <w:rFonts w:ascii="Segoe UI"/>
          <w:sz w:val="20"/>
        </w:rPr>
      </w:r>
    </w:p>
    <w:p>
      <w:pPr>
        <w:spacing w:line="240" w:lineRule="auto" w:before="6"/>
        <w:rPr>
          <w:rFonts w:ascii="Segoe UI" w:hAnsi="Segoe UI" w:cs="Segoe UI" w:eastAsia="Segoe UI"/>
          <w:sz w:val="24"/>
          <w:szCs w:val="24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38"/>
        <w:gridCol w:w="1067"/>
        <w:gridCol w:w="1022"/>
        <w:gridCol w:w="1314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356,518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355,721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353,085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345,459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341,941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340,750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4,709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11,059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-2,721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-1,276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6"/>
                    <w:gridCol w:w="1003"/>
                    <w:gridCol w:w="1006"/>
                    <w:gridCol w:w="1119"/>
                    <w:gridCol w:w="1060"/>
                    <w:gridCol w:w="1248"/>
                  </w:tblGrid>
                  <w:tr>
                    <w:trPr>
                      <w:trHeight w:val="739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78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6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9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9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11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7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59"/>
                          <w:ind w:left="18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45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48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48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325.6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69.9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58.0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34.5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324.0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322.1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March 2017 - March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before="22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355,000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28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March: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1999 - 2019</w:t>
      </w:r>
      <w:r>
        <w:rPr>
          <w:rFonts w:ascii="Segoe UI"/>
          <w:sz w:val="20"/>
        </w:rPr>
      </w:r>
    </w:p>
    <w:p>
      <w:pPr>
        <w:tabs>
          <w:tab w:pos="4976" w:val="left" w:leader="none"/>
        </w:tabs>
        <w:spacing w:before="22"/>
        <w:ind w:left="0" w:right="338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370,000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3"/>
          <w:sz w:val="8"/>
        </w:rPr>
      </w:r>
      <w:r>
        <w:rPr>
          <w:rFonts w:ascii="Calibri"/>
          <w:color w:val="585858"/>
          <w:w w:val="113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8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350,000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7.71986pt;margin-top:3.317773pt;width:234.9pt;height:78.650pt;mso-position-horizontal-relative:page;mso-position-vertical-relative:paragraph;z-index:2128" coordorigin="1154,66" coordsize="4698,1573">
            <v:group style="position:absolute;left:1157;top:1606;width:4693;height:2" coordorigin="1157,1606" coordsize="4693,2">
              <v:shape style="position:absolute;left:1157;top:1606;width:4693;height:2" coordorigin="1157,1606" coordsize="4693,0" path="m1157,1606l5849,1606e" filled="false" stroked="true" strokeweight=".236876pt" strokecolor="#d9d9d9">
                <v:path arrowok="t"/>
              </v:shape>
            </v:group>
            <v:group style="position:absolute;left:1157;top:1125;width:4693;height:2" coordorigin="1157,1125" coordsize="4693,2">
              <v:shape style="position:absolute;left:1157;top:1125;width:4693;height:2" coordorigin="1157,1125" coordsize="4693,0" path="m1157,1125l5849,1125e" filled="false" stroked="true" strokeweight=".236876pt" strokecolor="#d9d9d9">
                <v:path arrowok="t"/>
              </v:shape>
            </v:group>
            <v:group style="position:absolute;left:1157;top:643;width:4693;height:2" coordorigin="1157,643" coordsize="4693,2">
              <v:shape style="position:absolute;left:1157;top:643;width:4693;height:2" coordorigin="1157,643" coordsize="4693,0" path="m1157,643l5849,643e" filled="false" stroked="true" strokeweight=".236876pt" strokecolor="#d9d9d9">
                <v:path arrowok="t"/>
              </v:shape>
            </v:group>
            <v:group style="position:absolute;left:1157;top:162;width:4693;height:2" coordorigin="1157,162" coordsize="4693,2">
              <v:shape style="position:absolute;left:1157;top:162;width:4693;height:2" coordorigin="1157,162" coordsize="4693,0" path="m1157,162l5849,162e" filled="false" stroked="true" strokeweight=".236876pt" strokecolor="#d9d9d9">
                <v:path arrowok="t"/>
              </v:shape>
            </v:group>
            <v:group style="position:absolute;left:1251;top:78;width:4502;height:1550" coordorigin="1251,78" coordsize="4502,1550">
              <v:shape style="position:absolute;left:1251;top:78;width:4502;height:1550" coordorigin="1251,78" coordsize="4502,1550" path="m1251,1194l1288,1143,1325,1089,1337,1071,1374,1020,1424,967,1480,944,1494,945,1508,948,1523,951,1537,955,1551,958,1565,960,1580,961,1594,958,1643,922,1683,865,1723,795,1752,736,1782,676,1792,655,1801,635,1831,569,1859,486,1879,426,1888,396,1898,366,1917,308,1945,233,1983,169,2001,160,2011,163,2048,217,2076,292,2095,350,2114,411,2123,441,2142,500,2170,573,2206,628,2260,670,2334,694,2389,701,2408,701,2427,698,2445,693,2464,688,2482,682,2500,678,2518,674,2535,673,2553,674,2623,701,2689,745,2736,790,2782,847,2823,907,2864,975,2895,1032,2926,1094,2956,1164,2975,1222,2995,1285,3014,1350,3024,1383,3043,1447,3062,1506,3090,1577,3128,1626,3137,1628,3146,1625,3193,1561,3221,1495,3250,1421,3259,1397,3287,1328,3315,1274,3354,1219,3393,1171,3445,1114,3471,1087,3483,1073,3527,1026,3556,993,3571,976,3614,931,3670,884,3716,870,3732,871,3747,875,3762,880,3777,885,3792,891,3807,896,3822,900,3836,901,3851,900,3901,862,3946,806,3978,755,4009,698,4040,637,4070,570,4101,484,4120,418,4140,350,4150,316,4169,250,4188,190,4216,119,4254,78,4263,80,4301,135,4329,212,4348,273,4366,338,4376,370,4395,433,4423,515,4456,580,4498,642,4540,691,4596,733,4641,747,4658,744,4724,704,4740,691,4756,678,4772,668,4788,660,4804,655,4823,657,4894,683,4944,719,4993,764,5042,821,5089,885,5122,936,5155,988,5187,1042,5217,1102,5247,1174,5266,1225,5276,1250,5305,1319,5333,1373,5371,1407,5380,1406,5427,1344,5455,1272,5483,1186,5502,1125,5512,1095,5530,1036,5558,959,5587,898,5616,841,5645,789,5684,722,5694,706,5704,689,5713,673,5723,656,5733,640,5742,623,5752,606e" filled="false" stroked="true" strokeweight="1.164559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9.355774pt;margin-top:-2.732314pt;width:229.9pt;height:136.15pt;mso-position-horizontal-relative:page;mso-position-vertical-relative:paragraph;z-index:2152" coordorigin="6787,-55" coordsize="4598,2723">
            <v:group style="position:absolute;left:11382;top:2290;width:2;height:5" coordorigin="11382,2290" coordsize="2,5">
              <v:shape style="position:absolute;left:11382;top:2290;width:2;height:5" coordorigin="11382,2290" coordsize="0,5" path="m11382,2294l11382,2290e" filled="false" stroked="true" strokeweight=".272649pt" strokecolor="#d9d9d9">
                <v:path arrowok="t"/>
              </v:shape>
            </v:group>
            <v:group style="position:absolute;left:11161;top:2292;width:110;height:2" coordorigin="11161,2292" coordsize="110,2">
              <v:shape style="position:absolute;left:11161;top:2292;width:110;height:2" coordorigin="11161,2292" coordsize="110,0" path="m11161,2292l11271,2292e" filled="false" stroked="true" strokeweight=".236876pt" strokecolor="#d9d9d9">
                <v:path arrowok="t"/>
              </v:shape>
            </v:group>
            <v:group style="position:absolute;left:11382;top:1917;width:2;height:5" coordorigin="11382,1917" coordsize="2,5">
              <v:shape style="position:absolute;left:11382;top:1917;width:2;height:5" coordorigin="11382,1917" coordsize="0,5" path="m11382,1922l11382,1917e" filled="false" stroked="true" strokeweight=".272649pt" strokecolor="#d9d9d9">
                <v:path arrowok="t"/>
              </v:shape>
            </v:group>
            <v:group style="position:absolute;left:11161;top:1919;width:110;height:2" coordorigin="11161,1919" coordsize="110,2">
              <v:shape style="position:absolute;left:11161;top:1919;width:110;height:2" coordorigin="11161,1919" coordsize="110,0" path="m11161,1919l11271,1919e" filled="false" stroked="true" strokeweight=".236876pt" strokecolor="#d9d9d9">
                <v:path arrowok="t"/>
              </v:shape>
            </v:group>
            <v:group style="position:absolute;left:11382;top:1543;width:2;height:5" coordorigin="11382,1543" coordsize="2,5">
              <v:shape style="position:absolute;left:11382;top:1543;width:2;height:5" coordorigin="11382,1543" coordsize="0,5" path="m11382,1548l11382,1543e" filled="false" stroked="true" strokeweight=".272649pt" strokecolor="#d9d9d9">
                <v:path arrowok="t"/>
              </v:shape>
            </v:group>
            <v:group style="position:absolute;left:11161;top:1546;width:110;height:2" coordorigin="11161,1546" coordsize="110,2">
              <v:shape style="position:absolute;left:11161;top:1546;width:110;height:2" coordorigin="11161,1546" coordsize="110,0" path="m11161,1546l11271,1546e" filled="false" stroked="true" strokeweight=".236876pt" strokecolor="#d9d9d9">
                <v:path arrowok="t"/>
              </v:shape>
            </v:group>
            <v:group style="position:absolute;left:11382;top:1171;width:2;height:5" coordorigin="11382,1171" coordsize="2,5">
              <v:shape style="position:absolute;left:11382;top:1171;width:2;height:5" coordorigin="11382,1171" coordsize="0,5" path="m11382,1176l11382,1171e" filled="false" stroked="true" strokeweight=".272649pt" strokecolor="#d9d9d9">
                <v:path arrowok="t"/>
              </v:shape>
            </v:group>
            <v:group style="position:absolute;left:11161;top:1173;width:110;height:2" coordorigin="11161,1173" coordsize="110,2">
              <v:shape style="position:absolute;left:11161;top:1173;width:110;height:2" coordorigin="11161,1173" coordsize="110,0" path="m11161,1173l11271,1173e" filled="false" stroked="true" strokeweight=".236876pt" strokecolor="#d9d9d9">
                <v:path arrowok="t"/>
              </v:shape>
            </v:group>
            <v:group style="position:absolute;left:11382;top:797;width:2;height:5" coordorigin="11382,797" coordsize="2,5">
              <v:shape style="position:absolute;left:11382;top:797;width:2;height:5" coordorigin="11382,797" coordsize="0,5" path="m11382,802l11382,797e" filled="false" stroked="true" strokeweight=".272649pt" strokecolor="#d9d9d9">
                <v:path arrowok="t"/>
              </v:shape>
            </v:group>
            <v:group style="position:absolute;left:11161;top:800;width:110;height:2" coordorigin="11161,800" coordsize="110,2">
              <v:shape style="position:absolute;left:11161;top:800;width:110;height:2" coordorigin="11161,800" coordsize="110,0" path="m11161,800l11271,800e" filled="false" stroked="true" strokeweight=".236876pt" strokecolor="#d9d9d9">
                <v:path arrowok="t"/>
              </v:shape>
            </v:group>
            <v:group style="position:absolute;left:11382;top:425;width:2;height:5" coordorigin="11382,425" coordsize="2,5">
              <v:shape style="position:absolute;left:11382;top:425;width:2;height:5" coordorigin="11382,425" coordsize="0,5" path="m11382,429l11382,425e" filled="false" stroked="true" strokeweight=".272649pt" strokecolor="#d9d9d9">
                <v:path arrowok="t"/>
              </v:shape>
            </v:group>
            <v:group style="position:absolute;left:11161;top:427;width:110;height:2" coordorigin="11161,427" coordsize="110,2">
              <v:shape style="position:absolute;left:11161;top:427;width:110;height:2" coordorigin="11161,427" coordsize="110,0" path="m11161,427l11271,427e" filled="false" stroked="true" strokeweight=".236876pt" strokecolor="#d9d9d9">
                <v:path arrowok="t"/>
              </v:shape>
            </v:group>
            <v:group style="position:absolute;left:11382;top:51;width:2;height:5" coordorigin="11382,51" coordsize="2,5">
              <v:shape style="position:absolute;left:11382;top:51;width:2;height:5" coordorigin="11382,51" coordsize="0,5" path="m11382,56l11382,51e" filled="false" stroked="true" strokeweight=".272649pt" strokecolor="#d9d9d9">
                <v:path arrowok="t"/>
              </v:shape>
            </v:group>
            <v:group style="position:absolute;left:6789;top:54;width:4482;height:2" coordorigin="6789,54" coordsize="4482,2">
              <v:shape style="position:absolute;left:6789;top:54;width:4482;height:2" coordorigin="6789,54" coordsize="4482,0" path="m6789,54l11271,54e" filled="false" stroked="true" strokeweight=".236876pt" strokecolor="#d9d9d9">
                <v:path arrowok="t"/>
              </v:shape>
            </v:group>
            <v:group style="position:absolute;left:11271;top:-55;width:111;height:2721" coordorigin="11271,-55" coordsize="111,2721">
              <v:shape style="position:absolute;left:11271;top:-55;width:111;height:2721" coordorigin="11271,-55" coordsize="111,2721" path="m11382,2665l11271,2665,11271,-55,11382,-55,11382,2665xe" filled="true" fillcolor="#c00000" stroked="false">
                <v:path arrowok="t"/>
                <v:fill type="solid"/>
              </v:shape>
            </v:group>
            <v:group style="position:absolute;left:10939;top:2292;width:111;height:2" coordorigin="10939,2292" coordsize="111,2">
              <v:shape style="position:absolute;left:10939;top:2292;width:111;height:2" coordorigin="10939,2292" coordsize="111,0" path="m10939,2292l11050,2292e" filled="false" stroked="true" strokeweight=".236876pt" strokecolor="#d9d9d9">
                <v:path arrowok="t"/>
              </v:shape>
            </v:group>
            <v:group style="position:absolute;left:10939;top:1919;width:111;height:2" coordorigin="10939,1919" coordsize="111,2">
              <v:shape style="position:absolute;left:10939;top:1919;width:111;height:2" coordorigin="10939,1919" coordsize="111,0" path="m10939,1919l11050,1919e" filled="false" stroked="true" strokeweight=".236876pt" strokecolor="#d9d9d9">
                <v:path arrowok="t"/>
              </v:shape>
            </v:group>
            <v:group style="position:absolute;left:10939;top:1546;width:111;height:2" coordorigin="10939,1546" coordsize="111,2">
              <v:shape style="position:absolute;left:10939;top:1546;width:111;height:2" coordorigin="10939,1546" coordsize="111,0" path="m10939,1546l11050,1546e" filled="false" stroked="true" strokeweight=".236876pt" strokecolor="#d9d9d9">
                <v:path arrowok="t"/>
              </v:shape>
            </v:group>
            <v:group style="position:absolute;left:10939;top:1173;width:111;height:2" coordorigin="10939,1173" coordsize="111,2">
              <v:shape style="position:absolute;left:10939;top:1173;width:111;height:2" coordorigin="10939,1173" coordsize="111,0" path="m10939,1173l11050,1173e" filled="false" stroked="true" strokeweight=".236876pt" strokecolor="#d9d9d9">
                <v:path arrowok="t"/>
              </v:shape>
            </v:group>
            <v:group style="position:absolute;left:10939;top:800;width:111;height:2" coordorigin="10939,800" coordsize="111,2">
              <v:shape style="position:absolute;left:10939;top:800;width:111;height:2" coordorigin="10939,800" coordsize="111,0" path="m10939,800l11050,800e" filled="false" stroked="true" strokeweight=".236876pt" strokecolor="#d9d9d9">
                <v:path arrowok="t"/>
              </v:shape>
            </v:group>
            <v:group style="position:absolute;left:10939;top:427;width:111;height:2" coordorigin="10939,427" coordsize="111,2">
              <v:shape style="position:absolute;left:10939;top:427;width:111;height:2" coordorigin="10939,427" coordsize="111,0" path="m10939,427l11050,427e" filled="false" stroked="true" strokeweight=".236876pt" strokecolor="#d9d9d9">
                <v:path arrowok="t"/>
              </v:shape>
            </v:group>
            <v:group style="position:absolute;left:11050;top:84;width:111;height:2582" coordorigin="11050,84" coordsize="111,2582">
              <v:shape style="position:absolute;left:11050;top:84;width:111;height:2582" coordorigin="11050,84" coordsize="111,2582" path="m11161,2665l11050,2665,11050,84,11161,84,11161,2665xe" filled="true" fillcolor="#c00000" stroked="false">
                <v:path arrowok="t"/>
                <v:fill type="solid"/>
              </v:shape>
            </v:group>
            <v:group style="position:absolute;left:10718;top:2292;width:110;height:2" coordorigin="10718,2292" coordsize="110,2">
              <v:shape style="position:absolute;left:10718;top:2292;width:110;height:2" coordorigin="10718,2292" coordsize="110,0" path="m10718,2292l10828,2292e" filled="false" stroked="true" strokeweight=".236876pt" strokecolor="#d9d9d9">
                <v:path arrowok="t"/>
              </v:shape>
            </v:group>
            <v:group style="position:absolute;left:10718;top:1919;width:110;height:2" coordorigin="10718,1919" coordsize="110,2">
              <v:shape style="position:absolute;left:10718;top:1919;width:110;height:2" coordorigin="10718,1919" coordsize="110,0" path="m10718,1919l10828,1919e" filled="false" stroked="true" strokeweight=".236876pt" strokecolor="#d9d9d9">
                <v:path arrowok="t"/>
              </v:shape>
            </v:group>
            <v:group style="position:absolute;left:10718;top:1546;width:110;height:2" coordorigin="10718,1546" coordsize="110,2">
              <v:shape style="position:absolute;left:10718;top:1546;width:110;height:2" coordorigin="10718,1546" coordsize="110,0" path="m10718,1546l10828,1546e" filled="false" stroked="true" strokeweight=".236876pt" strokecolor="#d9d9d9">
                <v:path arrowok="t"/>
              </v:shape>
            </v:group>
            <v:group style="position:absolute;left:10718;top:1173;width:110;height:2" coordorigin="10718,1173" coordsize="110,2">
              <v:shape style="position:absolute;left:10718;top:1173;width:110;height:2" coordorigin="10718,1173" coordsize="110,0" path="m10718,1173l10828,1173e" filled="false" stroked="true" strokeweight=".236876pt" strokecolor="#d9d9d9">
                <v:path arrowok="t"/>
              </v:shape>
            </v:group>
            <v:group style="position:absolute;left:10718;top:800;width:110;height:2" coordorigin="10718,800" coordsize="110,2">
              <v:shape style="position:absolute;left:10718;top:800;width:110;height:2" coordorigin="10718,800" coordsize="110,0" path="m10718,800l10828,800e" filled="false" stroked="true" strokeweight=".236876pt" strokecolor="#d9d9d9">
                <v:path arrowok="t"/>
              </v:shape>
            </v:group>
            <v:group style="position:absolute;left:10718;top:427;width:110;height:2" coordorigin="10718,427" coordsize="110,2">
              <v:shape style="position:absolute;left:10718;top:427;width:110;height:2" coordorigin="10718,427" coordsize="110,0" path="m10718,427l10828,427e" filled="false" stroked="true" strokeweight=".236876pt" strokecolor="#d9d9d9">
                <v:path arrowok="t"/>
              </v:shape>
            </v:group>
            <v:group style="position:absolute;left:10828;top:185;width:111;height:2481" coordorigin="10828,185" coordsize="111,2481">
              <v:shape style="position:absolute;left:10828;top:185;width:111;height:2481" coordorigin="10828,185" coordsize="111,2481" path="m10939,2665l10828,2665,10828,185,10939,185,10939,2665xe" filled="true" fillcolor="#c00000" stroked="false">
                <v:path arrowok="t"/>
                <v:fill type="solid"/>
              </v:shape>
            </v:group>
            <v:group style="position:absolute;left:10497;top:2292;width:111;height:2" coordorigin="10497,2292" coordsize="111,2">
              <v:shape style="position:absolute;left:10497;top:2292;width:111;height:2" coordorigin="10497,2292" coordsize="111,0" path="m10497,2292l10607,2292e" filled="false" stroked="true" strokeweight=".236876pt" strokecolor="#d9d9d9">
                <v:path arrowok="t"/>
              </v:shape>
            </v:group>
            <v:group style="position:absolute;left:10497;top:1919;width:111;height:2" coordorigin="10497,1919" coordsize="111,2">
              <v:shape style="position:absolute;left:10497;top:1919;width:111;height:2" coordorigin="10497,1919" coordsize="111,0" path="m10497,1919l10607,1919e" filled="false" stroked="true" strokeweight=".236876pt" strokecolor="#d9d9d9">
                <v:path arrowok="t"/>
              </v:shape>
            </v:group>
            <v:group style="position:absolute;left:10497;top:1546;width:111;height:2" coordorigin="10497,1546" coordsize="111,2">
              <v:shape style="position:absolute;left:10497;top:1546;width:111;height:2" coordorigin="10497,1546" coordsize="111,0" path="m10497,1546l10607,1546e" filled="false" stroked="true" strokeweight=".236876pt" strokecolor="#d9d9d9">
                <v:path arrowok="t"/>
              </v:shape>
            </v:group>
            <v:group style="position:absolute;left:10497;top:1173;width:111;height:2" coordorigin="10497,1173" coordsize="111,2">
              <v:shape style="position:absolute;left:10497;top:1173;width:111;height:2" coordorigin="10497,1173" coordsize="111,0" path="m10497,1173l10607,1173e" filled="false" stroked="true" strokeweight=".236876pt" strokecolor="#d9d9d9">
                <v:path arrowok="t"/>
              </v:shape>
            </v:group>
            <v:group style="position:absolute;left:10497;top:800;width:111;height:2" coordorigin="10497,800" coordsize="111,2">
              <v:shape style="position:absolute;left:10497;top:800;width:111;height:2" coordorigin="10497,800" coordsize="111,0" path="m10497,800l10607,800e" filled="false" stroked="true" strokeweight=".236876pt" strokecolor="#d9d9d9">
                <v:path arrowok="t"/>
              </v:shape>
            </v:group>
            <v:group style="position:absolute;left:6789;top:427;width:3818;height:2" coordorigin="6789,427" coordsize="3818,2">
              <v:shape style="position:absolute;left:6789;top:427;width:3818;height:2" coordorigin="6789,427" coordsize="3818,0" path="m6789,427l10607,427e" filled="false" stroked="true" strokeweight=".236876pt" strokecolor="#d9d9d9">
                <v:path arrowok="t"/>
              </v:shape>
            </v:group>
            <v:group style="position:absolute;left:10607;top:296;width:111;height:2370" coordorigin="10607,296" coordsize="111,2370">
              <v:shape style="position:absolute;left:10607;top:296;width:111;height:2370" coordorigin="10607,296" coordsize="111,2370" path="m10718,2665l10607,2665,10607,296,10718,296,10718,2665xe" filled="true" fillcolor="#c00000" stroked="false">
                <v:path arrowok="t"/>
                <v:fill type="solid"/>
              </v:shape>
            </v:group>
            <v:group style="position:absolute;left:10276;top:2292;width:110;height:2" coordorigin="10276,2292" coordsize="110,2">
              <v:shape style="position:absolute;left:10276;top:2292;width:110;height:2" coordorigin="10276,2292" coordsize="110,0" path="m10276,2292l10386,2292e" filled="false" stroked="true" strokeweight=".236876pt" strokecolor="#d9d9d9">
                <v:path arrowok="t"/>
              </v:shape>
            </v:group>
            <v:group style="position:absolute;left:10276;top:1919;width:110;height:2" coordorigin="10276,1919" coordsize="110,2">
              <v:shape style="position:absolute;left:10276;top:1919;width:110;height:2" coordorigin="10276,1919" coordsize="110,0" path="m10276,1919l10386,1919e" filled="false" stroked="true" strokeweight=".236876pt" strokecolor="#d9d9d9">
                <v:path arrowok="t"/>
              </v:shape>
            </v:group>
            <v:group style="position:absolute;left:10276;top:1546;width:110;height:2" coordorigin="10276,1546" coordsize="110,2">
              <v:shape style="position:absolute;left:10276;top:1546;width:110;height:2" coordorigin="10276,1546" coordsize="110,0" path="m10276,1546l10386,1546e" filled="false" stroked="true" strokeweight=".236876pt" strokecolor="#d9d9d9">
                <v:path arrowok="t"/>
              </v:shape>
            </v:group>
            <v:group style="position:absolute;left:10276;top:1173;width:110;height:2" coordorigin="10276,1173" coordsize="110,2">
              <v:shape style="position:absolute;left:10276;top:1173;width:110;height:2" coordorigin="10276,1173" coordsize="110,0" path="m10276,1173l10386,1173e" filled="false" stroked="true" strokeweight=".236876pt" strokecolor="#d9d9d9">
                <v:path arrowok="t"/>
              </v:shape>
            </v:group>
            <v:group style="position:absolute;left:10276;top:800;width:110;height:2" coordorigin="10276,800" coordsize="110,2">
              <v:shape style="position:absolute;left:10276;top:800;width:110;height:2" coordorigin="10276,800" coordsize="110,0" path="m10276,800l10386,800e" filled="false" stroked="true" strokeweight=".236876pt" strokecolor="#d9d9d9">
                <v:path arrowok="t"/>
              </v:shape>
            </v:group>
            <v:group style="position:absolute;left:10386;top:579;width:111;height:2087" coordorigin="10386,579" coordsize="111,2087">
              <v:shape style="position:absolute;left:10386;top:579;width:111;height:2087" coordorigin="10386,579" coordsize="111,2087" path="m10497,2665l10386,2665,10386,579,10497,579,10497,2665xe" filled="true" fillcolor="#c00000" stroked="false">
                <v:path arrowok="t"/>
                <v:fill type="solid"/>
              </v:shape>
            </v:group>
            <v:group style="position:absolute;left:10054;top:2292;width:111;height:2" coordorigin="10054,2292" coordsize="111,2">
              <v:shape style="position:absolute;left:10054;top:2292;width:111;height:2" coordorigin="10054,2292" coordsize="111,0" path="m10054,2292l10165,2292e" filled="false" stroked="true" strokeweight=".236876pt" strokecolor="#d9d9d9">
                <v:path arrowok="t"/>
              </v:shape>
            </v:group>
            <v:group style="position:absolute;left:10054;top:1919;width:111;height:2" coordorigin="10054,1919" coordsize="111,2">
              <v:shape style="position:absolute;left:10054;top:1919;width:111;height:2" coordorigin="10054,1919" coordsize="111,0" path="m10054,1919l10165,1919e" filled="false" stroked="true" strokeweight=".236876pt" strokecolor="#d9d9d9">
                <v:path arrowok="t"/>
              </v:shape>
            </v:group>
            <v:group style="position:absolute;left:10054;top:1546;width:111;height:2" coordorigin="10054,1546" coordsize="111,2">
              <v:shape style="position:absolute;left:10054;top:1546;width:111;height:2" coordorigin="10054,1546" coordsize="111,0" path="m10054,1546l10165,1546e" filled="false" stroked="true" strokeweight=".236876pt" strokecolor="#d9d9d9">
                <v:path arrowok="t"/>
              </v:shape>
            </v:group>
            <v:group style="position:absolute;left:10054;top:1173;width:111;height:2" coordorigin="10054,1173" coordsize="111,2">
              <v:shape style="position:absolute;left:10054;top:1173;width:111;height:2" coordorigin="10054,1173" coordsize="111,0" path="m10054,1173l10165,1173e" filled="false" stroked="true" strokeweight=".236876pt" strokecolor="#d9d9d9">
                <v:path arrowok="t"/>
              </v:shape>
            </v:group>
            <v:group style="position:absolute;left:10054;top:800;width:111;height:2" coordorigin="10054,800" coordsize="111,2">
              <v:shape style="position:absolute;left:10054;top:800;width:111;height:2" coordorigin="10054,800" coordsize="111,0" path="m10054,800l10165,800e" filled="false" stroked="true" strokeweight=".236876pt" strokecolor="#d9d9d9">
                <v:path arrowok="t"/>
              </v:shape>
            </v:group>
            <v:group style="position:absolute;left:10165;top:620;width:111;height:2045" coordorigin="10165,620" coordsize="111,2045">
              <v:shape style="position:absolute;left:10165;top:620;width:111;height:2045" coordorigin="10165,620" coordsize="111,2045" path="m10276,2665l10165,2665,10165,620,10276,620,10276,2665xe" filled="true" fillcolor="#c00000" stroked="false">
                <v:path arrowok="t"/>
                <v:fill type="solid"/>
              </v:shape>
            </v:group>
            <v:group style="position:absolute;left:9833;top:2292;width:110;height:2" coordorigin="9833,2292" coordsize="110,2">
              <v:shape style="position:absolute;left:9833;top:2292;width:110;height:2" coordorigin="9833,2292" coordsize="110,0" path="m9833,2292l9943,2292e" filled="false" stroked="true" strokeweight=".236876pt" strokecolor="#d9d9d9">
                <v:path arrowok="t"/>
              </v:shape>
            </v:group>
            <v:group style="position:absolute;left:9833;top:1919;width:110;height:2" coordorigin="9833,1919" coordsize="110,2">
              <v:shape style="position:absolute;left:9833;top:1919;width:110;height:2" coordorigin="9833,1919" coordsize="110,0" path="m9833,1919l9943,1919e" filled="false" stroked="true" strokeweight=".236876pt" strokecolor="#d9d9d9">
                <v:path arrowok="t"/>
              </v:shape>
            </v:group>
            <v:group style="position:absolute;left:9833;top:1546;width:110;height:2" coordorigin="9833,1546" coordsize="110,2">
              <v:shape style="position:absolute;left:9833;top:1546;width:110;height:2" coordorigin="9833,1546" coordsize="110,0" path="m9833,1546l9943,1546e" filled="false" stroked="true" strokeweight=".236876pt" strokecolor="#d9d9d9">
                <v:path arrowok="t"/>
              </v:shape>
            </v:group>
            <v:group style="position:absolute;left:9833;top:1173;width:110;height:2" coordorigin="9833,1173" coordsize="110,2">
              <v:shape style="position:absolute;left:9833;top:1173;width:110;height:2" coordorigin="9833,1173" coordsize="110,0" path="m9833,1173l9943,1173e" filled="false" stroked="true" strokeweight=".236876pt" strokecolor="#d9d9d9">
                <v:path arrowok="t"/>
              </v:shape>
            </v:group>
            <v:group style="position:absolute;left:9833;top:800;width:110;height:2" coordorigin="9833,800" coordsize="110,2">
              <v:shape style="position:absolute;left:9833;top:800;width:110;height:2" coordorigin="9833,800" coordsize="110,0" path="m9833,800l9943,800e" filled="false" stroked="true" strokeweight=".236876pt" strokecolor="#d9d9d9">
                <v:path arrowok="t"/>
              </v:shape>
            </v:group>
            <v:group style="position:absolute;left:9943;top:617;width:111;height:2049" coordorigin="9943,617" coordsize="111,2049">
              <v:shape style="position:absolute;left:9943;top:617;width:111;height:2049" coordorigin="9943,617" coordsize="111,2049" path="m10054,2665l9943,2665,9943,617,10054,617,10054,2665xe" filled="true" fillcolor="#c00000" stroked="false">
                <v:path arrowok="t"/>
                <v:fill type="solid"/>
              </v:shape>
            </v:group>
            <v:group style="position:absolute;left:9611;top:2292;width:111;height:2" coordorigin="9611,2292" coordsize="111,2">
              <v:shape style="position:absolute;left:9611;top:2292;width:111;height:2" coordorigin="9611,2292" coordsize="111,0" path="m9611,2292l9722,2292e" filled="false" stroked="true" strokeweight=".236876pt" strokecolor="#d9d9d9">
                <v:path arrowok="t"/>
              </v:shape>
            </v:group>
            <v:group style="position:absolute;left:9611;top:1919;width:111;height:2" coordorigin="9611,1919" coordsize="111,2">
              <v:shape style="position:absolute;left:9611;top:1919;width:111;height:2" coordorigin="9611,1919" coordsize="111,0" path="m9611,1919l9722,1919e" filled="false" stroked="true" strokeweight=".236876pt" strokecolor="#d9d9d9">
                <v:path arrowok="t"/>
              </v:shape>
            </v:group>
            <v:group style="position:absolute;left:9611;top:1546;width:111;height:2" coordorigin="9611,1546" coordsize="111,2">
              <v:shape style="position:absolute;left:9611;top:1546;width:111;height:2" coordorigin="9611,1546" coordsize="111,0" path="m9611,1546l9722,1546e" filled="false" stroked="true" strokeweight=".236876pt" strokecolor="#d9d9d9">
                <v:path arrowok="t"/>
              </v:shape>
            </v:group>
            <v:group style="position:absolute;left:9611;top:1173;width:111;height:2" coordorigin="9611,1173" coordsize="111,2">
              <v:shape style="position:absolute;left:9611;top:1173;width:111;height:2" coordorigin="9611,1173" coordsize="111,0" path="m9611,1173l9722,1173e" filled="false" stroked="true" strokeweight=".236876pt" strokecolor="#d9d9d9">
                <v:path arrowok="t"/>
              </v:shape>
            </v:group>
            <v:group style="position:absolute;left:9169;top:800;width:554;height:2" coordorigin="9169,800" coordsize="554,2">
              <v:shape style="position:absolute;left:9169;top:800;width:554;height:2" coordorigin="9169,800" coordsize="554,0" path="m9169,800l9722,800e" filled="false" stroked="true" strokeweight=".236876pt" strokecolor="#d9d9d9">
                <v:path arrowok="t"/>
              </v:shape>
            </v:group>
            <v:group style="position:absolute;left:9722;top:718;width:111;height:1948" coordorigin="9722,718" coordsize="111,1948">
              <v:shape style="position:absolute;left:9722;top:718;width:111;height:1948" coordorigin="9722,718" coordsize="111,1948" path="m9833,2665l9722,2665,9722,718,9833,718,9833,2665xe" filled="true" fillcolor="#c00000" stroked="false">
                <v:path arrowok="t"/>
                <v:fill type="solid"/>
              </v:shape>
            </v:group>
            <v:group style="position:absolute;left:9390;top:2292;width:111;height:2" coordorigin="9390,2292" coordsize="111,2">
              <v:shape style="position:absolute;left:9390;top:2292;width:111;height:2" coordorigin="9390,2292" coordsize="111,0" path="m9390,2292l9501,2292e" filled="false" stroked="true" strokeweight=".236876pt" strokecolor="#d9d9d9">
                <v:path arrowok="t"/>
              </v:shape>
            </v:group>
            <v:group style="position:absolute;left:9390;top:1919;width:111;height:2" coordorigin="9390,1919" coordsize="111,2">
              <v:shape style="position:absolute;left:9390;top:1919;width:111;height:2" coordorigin="9390,1919" coordsize="111,0" path="m9390,1919l9501,1919e" filled="false" stroked="true" strokeweight=".236876pt" strokecolor="#d9d9d9">
                <v:path arrowok="t"/>
              </v:shape>
            </v:group>
            <v:group style="position:absolute;left:9390;top:1546;width:111;height:2" coordorigin="9390,1546" coordsize="111,2">
              <v:shape style="position:absolute;left:9390;top:1546;width:111;height:2" coordorigin="9390,1546" coordsize="111,0" path="m9390,1546l9501,1546e" filled="false" stroked="true" strokeweight=".236876pt" strokecolor="#d9d9d9">
                <v:path arrowok="t"/>
              </v:shape>
            </v:group>
            <v:group style="position:absolute;left:9390;top:1173;width:111;height:2" coordorigin="9390,1173" coordsize="111,2">
              <v:shape style="position:absolute;left:9390;top:1173;width:111;height:2" coordorigin="9390,1173" coordsize="111,0" path="m9390,1173l9501,1173e" filled="false" stroked="true" strokeweight=".236876pt" strokecolor="#d9d9d9">
                <v:path arrowok="t"/>
              </v:shape>
            </v:group>
            <v:group style="position:absolute;left:9501;top:882;width:111;height:1784" coordorigin="9501,882" coordsize="111,1784">
              <v:shape style="position:absolute;left:9501;top:882;width:111;height:1784" coordorigin="9501,882" coordsize="111,1784" path="m9611,2665l9501,2665,9501,882,9611,882,9611,2665xe" filled="true" fillcolor="#c00000" stroked="false">
                <v:path arrowok="t"/>
                <v:fill type="solid"/>
              </v:shape>
            </v:group>
            <v:group style="position:absolute;left:9169;top:2292;width:111;height:2" coordorigin="9169,2292" coordsize="111,2">
              <v:shape style="position:absolute;left:9169;top:2292;width:111;height:2" coordorigin="9169,2292" coordsize="111,0" path="m9169,2292l9280,2292e" filled="false" stroked="true" strokeweight=".236876pt" strokecolor="#d9d9d9">
                <v:path arrowok="t"/>
              </v:shape>
            </v:group>
            <v:group style="position:absolute;left:9169;top:1919;width:111;height:2" coordorigin="9169,1919" coordsize="111,2">
              <v:shape style="position:absolute;left:9169;top:1919;width:111;height:2" coordorigin="9169,1919" coordsize="111,0" path="m9169,1919l9280,1919e" filled="false" stroked="true" strokeweight=".236876pt" strokecolor="#d9d9d9">
                <v:path arrowok="t"/>
              </v:shape>
            </v:group>
            <v:group style="position:absolute;left:9169;top:1546;width:111;height:2" coordorigin="9169,1546" coordsize="111,2">
              <v:shape style="position:absolute;left:9169;top:1546;width:111;height:2" coordorigin="9169,1546" coordsize="111,0" path="m9169,1546l9280,1546e" filled="false" stroked="true" strokeweight=".236876pt" strokecolor="#d9d9d9">
                <v:path arrowok="t"/>
              </v:shape>
            </v:group>
            <v:group style="position:absolute;left:9169;top:1173;width:111;height:2" coordorigin="9169,1173" coordsize="111,2">
              <v:shape style="position:absolute;left:9169;top:1173;width:111;height:2" coordorigin="9169,1173" coordsize="111,0" path="m9169,1173l9280,1173e" filled="false" stroked="true" strokeweight=".236876pt" strokecolor="#d9d9d9">
                <v:path arrowok="t"/>
              </v:shape>
            </v:group>
            <v:group style="position:absolute;left:9280;top:994;width:110;height:1672" coordorigin="9280,994" coordsize="110,1672">
              <v:shape style="position:absolute;left:9280;top:994;width:110;height:1672" coordorigin="9280,994" coordsize="110,1672" path="m9390,2665l9280,2665,9280,994,9390,994,9390,2665xe" filled="true" fillcolor="#c00000" stroked="false">
                <v:path arrowok="t"/>
                <v:fill type="solid"/>
              </v:shape>
            </v:group>
            <v:group style="position:absolute;left:8947;top:2292;width:111;height:2" coordorigin="8947,2292" coordsize="111,2">
              <v:shape style="position:absolute;left:8947;top:2292;width:111;height:2" coordorigin="8947,2292" coordsize="111,0" path="m8947,2292l9058,2292e" filled="false" stroked="true" strokeweight=".236876pt" strokecolor="#d9d9d9">
                <v:path arrowok="t"/>
              </v:shape>
            </v:group>
            <v:group style="position:absolute;left:8947;top:1919;width:111;height:2" coordorigin="8947,1919" coordsize="111,2">
              <v:shape style="position:absolute;left:8947;top:1919;width:111;height:2" coordorigin="8947,1919" coordsize="111,0" path="m8947,1919l9058,1919e" filled="false" stroked="true" strokeweight=".236876pt" strokecolor="#d9d9d9">
                <v:path arrowok="t"/>
              </v:shape>
            </v:group>
            <v:group style="position:absolute;left:8947;top:1546;width:111;height:2" coordorigin="8947,1546" coordsize="111,2">
              <v:shape style="position:absolute;left:8947;top:1546;width:111;height:2" coordorigin="8947,1546" coordsize="111,0" path="m8947,1546l9058,1546e" filled="false" stroked="true" strokeweight=".236876pt" strokecolor="#d9d9d9">
                <v:path arrowok="t"/>
              </v:shape>
            </v:group>
            <v:group style="position:absolute;left:8947;top:1173;width:111;height:2" coordorigin="8947,1173" coordsize="111,2">
              <v:shape style="position:absolute;left:8947;top:1173;width:111;height:2" coordorigin="8947,1173" coordsize="111,0" path="m8947,1173l9058,1173e" filled="false" stroked="true" strokeweight=".236876pt" strokecolor="#d9d9d9">
                <v:path arrowok="t"/>
              </v:shape>
            </v:group>
            <v:group style="position:absolute;left:8947;top:800;width:111;height:2" coordorigin="8947,800" coordsize="111,2">
              <v:shape style="position:absolute;left:8947;top:800;width:111;height:2" coordorigin="8947,800" coordsize="111,0" path="m8947,800l9058,800e" filled="false" stroked="true" strokeweight=".236876pt" strokecolor="#d9d9d9">
                <v:path arrowok="t"/>
              </v:shape>
            </v:group>
            <v:group style="position:absolute;left:9058;top:744;width:111;height:1922" coordorigin="9058,744" coordsize="111,1922">
              <v:shape style="position:absolute;left:9058;top:744;width:111;height:1922" coordorigin="9058,744" coordsize="111,1922" path="m9169,2665l9058,2665,9058,744,9169,744,9169,2665xe" filled="true" fillcolor="#c00000" stroked="false">
                <v:path arrowok="t"/>
                <v:fill type="solid"/>
              </v:shape>
            </v:group>
            <v:group style="position:absolute;left:8726;top:2292;width:111;height:2" coordorigin="8726,2292" coordsize="111,2">
              <v:shape style="position:absolute;left:8726;top:2292;width:111;height:2" coordorigin="8726,2292" coordsize="111,0" path="m8726,2292l8837,2292e" filled="false" stroked="true" strokeweight=".236876pt" strokecolor="#d9d9d9">
                <v:path arrowok="t"/>
              </v:shape>
            </v:group>
            <v:group style="position:absolute;left:8726;top:1919;width:111;height:2" coordorigin="8726,1919" coordsize="111,2">
              <v:shape style="position:absolute;left:8726;top:1919;width:111;height:2" coordorigin="8726,1919" coordsize="111,0" path="m8726,1919l8837,1919e" filled="false" stroked="true" strokeweight=".236876pt" strokecolor="#d9d9d9">
                <v:path arrowok="t"/>
              </v:shape>
            </v:group>
            <v:group style="position:absolute;left:8726;top:1546;width:111;height:2" coordorigin="8726,1546" coordsize="111,2">
              <v:shape style="position:absolute;left:8726;top:1546;width:111;height:2" coordorigin="8726,1546" coordsize="111,0" path="m8726,1546l8837,1546e" filled="false" stroked="true" strokeweight=".236876pt" strokecolor="#d9d9d9">
                <v:path arrowok="t"/>
              </v:shape>
            </v:group>
            <v:group style="position:absolute;left:8726;top:1173;width:111;height:2" coordorigin="8726,1173" coordsize="111,2">
              <v:shape style="position:absolute;left:8726;top:1173;width:111;height:2" coordorigin="8726,1173" coordsize="111,0" path="m8726,1173l8837,1173e" filled="false" stroked="true" strokeweight=".236876pt" strokecolor="#d9d9d9">
                <v:path arrowok="t"/>
              </v:shape>
            </v:group>
            <v:group style="position:absolute;left:8726;top:800;width:111;height:2" coordorigin="8726,800" coordsize="111,2">
              <v:shape style="position:absolute;left:8726;top:800;width:111;height:2" coordorigin="8726,800" coordsize="111,0" path="m8726,800l8837,800e" filled="false" stroked="true" strokeweight=".236876pt" strokecolor="#d9d9d9">
                <v:path arrowok="t"/>
              </v:shape>
            </v:group>
            <v:group style="position:absolute;left:8837;top:483;width:110;height:2183" coordorigin="8837,483" coordsize="110,2183">
              <v:shape style="position:absolute;left:8837;top:483;width:110;height:2183" coordorigin="8837,483" coordsize="110,2183" path="m8947,2665l8837,2665,8837,483,8947,483,8947,2665xe" filled="true" fillcolor="#c00000" stroked="false">
                <v:path arrowok="t"/>
                <v:fill type="solid"/>
              </v:shape>
            </v:group>
            <v:group style="position:absolute;left:8504;top:2292;width:111;height:2" coordorigin="8504,2292" coordsize="111,2">
              <v:shape style="position:absolute;left:8504;top:2292;width:111;height:2" coordorigin="8504,2292" coordsize="111,0" path="m8504,2292l8615,2292e" filled="false" stroked="true" strokeweight=".236876pt" strokecolor="#d9d9d9">
                <v:path arrowok="t"/>
              </v:shape>
            </v:group>
            <v:group style="position:absolute;left:8504;top:1919;width:111;height:2" coordorigin="8504,1919" coordsize="111,2">
              <v:shape style="position:absolute;left:8504;top:1919;width:111;height:2" coordorigin="8504,1919" coordsize="111,0" path="m8504,1919l8615,1919e" filled="false" stroked="true" strokeweight=".236876pt" strokecolor="#d9d9d9">
                <v:path arrowok="t"/>
              </v:shape>
            </v:group>
            <v:group style="position:absolute;left:8504;top:1546;width:111;height:2" coordorigin="8504,1546" coordsize="111,2">
              <v:shape style="position:absolute;left:8504;top:1546;width:111;height:2" coordorigin="8504,1546" coordsize="111,0" path="m8504,1546l8615,1546e" filled="false" stroked="true" strokeweight=".236876pt" strokecolor="#d9d9d9">
                <v:path arrowok="t"/>
              </v:shape>
            </v:group>
            <v:group style="position:absolute;left:8504;top:1173;width:111;height:2" coordorigin="8504,1173" coordsize="111,2">
              <v:shape style="position:absolute;left:8504;top:1173;width:111;height:2" coordorigin="8504,1173" coordsize="111,0" path="m8504,1173l8615,1173e" filled="false" stroked="true" strokeweight=".236876pt" strokecolor="#d9d9d9">
                <v:path arrowok="t"/>
              </v:shape>
            </v:group>
            <v:group style="position:absolute;left:6789;top:800;width:1826;height:2" coordorigin="6789,800" coordsize="1826,2">
              <v:shape style="position:absolute;left:6789;top:800;width:1826;height:2" coordorigin="6789,800" coordsize="1826,0" path="m6789,800l8615,800e" filled="false" stroked="true" strokeweight=".236876pt" strokecolor="#d9d9d9">
                <v:path arrowok="t"/>
              </v:shape>
            </v:group>
            <v:group style="position:absolute;left:8615;top:624;width:111;height:2042" coordorigin="8615,624" coordsize="111,2042">
              <v:shape style="position:absolute;left:8615;top:624;width:111;height:2042" coordorigin="8615,624" coordsize="111,2042" path="m8726,2665l8615,2665,8615,624,8726,624,8726,2665xe" filled="true" fillcolor="#c00000" stroked="false">
                <v:path arrowok="t"/>
                <v:fill type="solid"/>
              </v:shape>
            </v:group>
            <v:group style="position:absolute;left:8284;top:2292;width:111;height:2" coordorigin="8284,2292" coordsize="111,2">
              <v:shape style="position:absolute;left:8284;top:2292;width:111;height:2" coordorigin="8284,2292" coordsize="111,0" path="m8284,2292l8394,2292e" filled="false" stroked="true" strokeweight=".236876pt" strokecolor="#d9d9d9">
                <v:path arrowok="t"/>
              </v:shape>
            </v:group>
            <v:group style="position:absolute;left:8284;top:1919;width:111;height:2" coordorigin="8284,1919" coordsize="111,2">
              <v:shape style="position:absolute;left:8284;top:1919;width:111;height:2" coordorigin="8284,1919" coordsize="111,0" path="m8284,1919l8394,1919e" filled="false" stroked="true" strokeweight=".236876pt" strokecolor="#d9d9d9">
                <v:path arrowok="t"/>
              </v:shape>
            </v:group>
            <v:group style="position:absolute;left:8284;top:1546;width:111;height:2" coordorigin="8284,1546" coordsize="111,2">
              <v:shape style="position:absolute;left:8284;top:1546;width:111;height:2" coordorigin="8284,1546" coordsize="111,0" path="m8284,1546l8394,1546e" filled="false" stroked="true" strokeweight=".236876pt" strokecolor="#d9d9d9">
                <v:path arrowok="t"/>
              </v:shape>
            </v:group>
            <v:group style="position:absolute;left:6789;top:1173;width:1605;height:2" coordorigin="6789,1173" coordsize="1605,2">
              <v:shape style="position:absolute;left:6789;top:1173;width:1605;height:2" coordorigin="6789,1173" coordsize="1605,0" path="m6789,1173l8394,1173e" filled="false" stroked="true" strokeweight=".236876pt" strokecolor="#d9d9d9">
                <v:path arrowok="t"/>
              </v:shape>
            </v:group>
            <v:group style="position:absolute;left:8394;top:804;width:110;height:1862" coordorigin="8394,804" coordsize="110,1862">
              <v:shape style="position:absolute;left:8394;top:804;width:110;height:1862" coordorigin="8394,804" coordsize="110,1862" path="m8504,2665l8394,2665,8394,804,8504,804,8504,2665xe" filled="true" fillcolor="#c00000" stroked="false">
                <v:path arrowok="t"/>
                <v:fill type="solid"/>
              </v:shape>
            </v:group>
            <v:group style="position:absolute;left:8062;top:2292;width:111;height:2" coordorigin="8062,2292" coordsize="111,2">
              <v:shape style="position:absolute;left:8062;top:2292;width:111;height:2" coordorigin="8062,2292" coordsize="111,0" path="m8062,2292l8173,2292e" filled="false" stroked="true" strokeweight=".236876pt" strokecolor="#d9d9d9">
                <v:path arrowok="t"/>
              </v:shape>
            </v:group>
            <v:group style="position:absolute;left:8062;top:1919;width:111;height:2" coordorigin="8062,1919" coordsize="111,2">
              <v:shape style="position:absolute;left:8062;top:1919;width:111;height:2" coordorigin="8062,1919" coordsize="111,0" path="m8062,1919l8173,1919e" filled="false" stroked="true" strokeweight=".236876pt" strokecolor="#d9d9d9">
                <v:path arrowok="t"/>
              </v:shape>
            </v:group>
            <v:group style="position:absolute;left:8062;top:1546;width:111;height:2" coordorigin="8062,1546" coordsize="111,2">
              <v:shape style="position:absolute;left:8062;top:1546;width:111;height:2" coordorigin="8062,1546" coordsize="111,0" path="m8062,1546l8173,1546e" filled="false" stroked="true" strokeweight=".236876pt" strokecolor="#d9d9d9">
                <v:path arrowok="t"/>
              </v:shape>
            </v:group>
            <v:group style="position:absolute;left:8173;top:1162;width:111;height:1504" coordorigin="8173,1162" coordsize="111,1504">
              <v:shape style="position:absolute;left:8173;top:1162;width:111;height:1504" coordorigin="8173,1162" coordsize="111,1504" path="m8284,2665l8173,2665,8173,1162,8284,1162,8284,2665xe" filled="true" fillcolor="#c00000" stroked="false">
                <v:path arrowok="t"/>
                <v:fill type="solid"/>
              </v:shape>
            </v:group>
            <v:group style="position:absolute;left:7841;top:2292;width:110;height:2" coordorigin="7841,2292" coordsize="110,2">
              <v:shape style="position:absolute;left:7841;top:2292;width:110;height:2" coordorigin="7841,2292" coordsize="110,0" path="m7841,2292l7951,2292e" filled="false" stroked="true" strokeweight=".236876pt" strokecolor="#d9d9d9">
                <v:path arrowok="t"/>
              </v:shape>
            </v:group>
            <v:group style="position:absolute;left:7841;top:1919;width:110;height:2" coordorigin="7841,1919" coordsize="110,2">
              <v:shape style="position:absolute;left:7841;top:1919;width:110;height:2" coordorigin="7841,1919" coordsize="110,0" path="m7841,1919l7951,1919e" filled="false" stroked="true" strokeweight=".236876pt" strokecolor="#d9d9d9">
                <v:path arrowok="t"/>
              </v:shape>
            </v:group>
            <v:group style="position:absolute;left:7841;top:1546;width:110;height:2" coordorigin="7841,1546" coordsize="110,2">
              <v:shape style="position:absolute;left:7841;top:1546;width:110;height:2" coordorigin="7841,1546" coordsize="110,0" path="m7841,1546l7951,1546e" filled="false" stroked="true" strokeweight=".236876pt" strokecolor="#d9d9d9">
                <v:path arrowok="t"/>
              </v:shape>
            </v:group>
            <v:group style="position:absolute;left:7951;top:1337;width:111;height:1329" coordorigin="7951,1337" coordsize="111,1329">
              <v:shape style="position:absolute;left:7951;top:1337;width:111;height:1329" coordorigin="7951,1337" coordsize="111,1329" path="m8062,2665l7951,2665,7951,1337,8062,1337,8062,2665xe" filled="true" fillcolor="#c00000" stroked="false">
                <v:path arrowok="t"/>
                <v:fill type="solid"/>
              </v:shape>
            </v:group>
            <v:group style="position:absolute;left:7619;top:2292;width:111;height:2" coordorigin="7619,2292" coordsize="111,2">
              <v:shape style="position:absolute;left:7619;top:2292;width:111;height:2" coordorigin="7619,2292" coordsize="111,0" path="m7619,2292l7730,2292e" filled="false" stroked="true" strokeweight=".236876pt" strokecolor="#d9d9d9">
                <v:path arrowok="t"/>
              </v:shape>
            </v:group>
            <v:group style="position:absolute;left:7619;top:1919;width:111;height:2" coordorigin="7619,1919" coordsize="111,2">
              <v:shape style="position:absolute;left:7619;top:1919;width:111;height:2" coordorigin="7619,1919" coordsize="111,0" path="m7619,1919l7730,1919e" filled="false" stroked="true" strokeweight=".236876pt" strokecolor="#d9d9d9">
                <v:path arrowok="t"/>
              </v:shape>
            </v:group>
            <v:group style="position:absolute;left:7398;top:1546;width:332;height:2" coordorigin="7398,1546" coordsize="332,2">
              <v:shape style="position:absolute;left:7398;top:1546;width:332;height:2" coordorigin="7398,1546" coordsize="332,0" path="m7398,1546l7730,1546e" filled="false" stroked="true" strokeweight=".236876pt" strokecolor="#d9d9d9">
                <v:path arrowok="t"/>
              </v:shape>
            </v:group>
            <v:group style="position:absolute;left:7730;top:1502;width:111;height:1164" coordorigin="7730,1502" coordsize="111,1164">
              <v:shape style="position:absolute;left:7730;top:1502;width:111;height:1164" coordorigin="7730,1502" coordsize="111,1164" path="m7841,2665l7730,2665,7730,1502,7841,1502,7841,2665xe" filled="true" fillcolor="#c00000" stroked="false">
                <v:path arrowok="t"/>
                <v:fill type="solid"/>
              </v:shape>
            </v:group>
            <v:group style="position:absolute;left:7398;top:2292;width:110;height:2" coordorigin="7398,2292" coordsize="110,2">
              <v:shape style="position:absolute;left:7398;top:2292;width:110;height:2" coordorigin="7398,2292" coordsize="110,0" path="m7398,2292l7508,2292e" filled="false" stroked="true" strokeweight=".236876pt" strokecolor="#d9d9d9">
                <v:path arrowok="t"/>
              </v:shape>
            </v:group>
            <v:group style="position:absolute;left:7398;top:1919;width:110;height:2" coordorigin="7398,1919" coordsize="110,2">
              <v:shape style="position:absolute;left:7398;top:1919;width:110;height:2" coordorigin="7398,1919" coordsize="110,0" path="m7398,1919l7508,1919e" filled="false" stroked="true" strokeweight=".236876pt" strokecolor="#d9d9d9">
                <v:path arrowok="t"/>
              </v:shape>
            </v:group>
            <v:group style="position:absolute;left:7508;top:1554;width:111;height:1112" coordorigin="7508,1554" coordsize="111,1112">
              <v:shape style="position:absolute;left:7508;top:1554;width:111;height:1112" coordorigin="7508,1554" coordsize="111,1112" path="m7619,2665l7508,2665,7508,1554,7619,1554,7619,2665xe" filled="true" fillcolor="#c00000" stroked="false">
                <v:path arrowok="t"/>
                <v:fill type="solid"/>
              </v:shape>
            </v:group>
            <v:group style="position:absolute;left:7177;top:2292;width:111;height:2" coordorigin="7177,2292" coordsize="111,2">
              <v:shape style="position:absolute;left:7177;top:2292;width:111;height:2" coordorigin="7177,2292" coordsize="111,0" path="m7177,2292l7288,2292e" filled="false" stroked="true" strokeweight=".236876pt" strokecolor="#d9d9d9">
                <v:path arrowok="t"/>
              </v:shape>
            </v:group>
            <v:group style="position:absolute;left:7177;top:1919;width:111;height:2" coordorigin="7177,1919" coordsize="111,2">
              <v:shape style="position:absolute;left:7177;top:1919;width:111;height:2" coordorigin="7177,1919" coordsize="111,0" path="m7177,1919l7288,1919e" filled="false" stroked="true" strokeweight=".236876pt" strokecolor="#d9d9d9">
                <v:path arrowok="t"/>
              </v:shape>
            </v:group>
            <v:group style="position:absolute;left:7177;top:1546;width:111;height:2" coordorigin="7177,1546" coordsize="111,2">
              <v:shape style="position:absolute;left:7177;top:1546;width:111;height:2" coordorigin="7177,1546" coordsize="111,0" path="m7177,1546l7288,1546e" filled="false" stroked="true" strokeweight=".236876pt" strokecolor="#d9d9d9">
                <v:path arrowok="t"/>
              </v:shape>
            </v:group>
            <v:group style="position:absolute;left:7288;top:1307;width:111;height:1359" coordorigin="7288,1307" coordsize="111,1359">
              <v:shape style="position:absolute;left:7288;top:1307;width:111;height:1359" coordorigin="7288,1307" coordsize="111,1359" path="m7398,2665l7288,2665,7288,1307,7398,1307,7398,2665xe" filled="true" fillcolor="#c00000" stroked="false">
                <v:path arrowok="t"/>
                <v:fill type="solid"/>
              </v:shape>
            </v:group>
            <v:group style="position:absolute;left:6956;top:2292;width:110;height:2" coordorigin="6956,2292" coordsize="110,2">
              <v:shape style="position:absolute;left:6956;top:2292;width:110;height:2" coordorigin="6956,2292" coordsize="110,0" path="m6956,2292l7066,2292e" filled="false" stroked="true" strokeweight=".236876pt" strokecolor="#d9d9d9">
                <v:path arrowok="t"/>
              </v:shape>
            </v:group>
            <v:group style="position:absolute;left:6956;top:1919;width:110;height:2" coordorigin="6956,1919" coordsize="110,2">
              <v:shape style="position:absolute;left:6956;top:1919;width:110;height:2" coordorigin="6956,1919" coordsize="110,0" path="m6956,1919l7066,1919e" filled="false" stroked="true" strokeweight=".236876pt" strokecolor="#d9d9d9">
                <v:path arrowok="t"/>
              </v:shape>
            </v:group>
            <v:group style="position:absolute;left:6789;top:1546;width:277;height:2" coordorigin="6789,1546" coordsize="277,2">
              <v:shape style="position:absolute;left:6789;top:1546;width:277;height:2" coordorigin="6789,1546" coordsize="277,0" path="m6789,1546l7066,1546e" filled="false" stroked="true" strokeweight=".236876pt" strokecolor="#d9d9d9">
                <v:path arrowok="t"/>
              </v:shape>
            </v:group>
            <v:group style="position:absolute;left:7066;top:1505;width:111;height:1161" coordorigin="7066,1505" coordsize="111,1161">
              <v:shape style="position:absolute;left:7066;top:1505;width:111;height:1161" coordorigin="7066,1505" coordsize="111,1161" path="m7177,2665l7066,2665,7066,1505,7177,1505,7177,2665xe" filled="true" fillcolor="#c00000" stroked="false">
                <v:path arrowok="t"/>
                <v:fill type="solid"/>
              </v:shape>
            </v:group>
            <v:group style="position:absolute;left:6789;top:2292;width:56;height:2" coordorigin="6789,2292" coordsize="56,2">
              <v:shape style="position:absolute;left:6789;top:2292;width:56;height:2" coordorigin="6789,2292" coordsize="56,0" path="m6789,2292l6845,2292e" filled="false" stroked="true" strokeweight=".236876pt" strokecolor="#d9d9d9">
                <v:path arrowok="t"/>
              </v:shape>
            </v:group>
            <v:group style="position:absolute;left:6789;top:1919;width:56;height:2" coordorigin="6789,1919" coordsize="56,2">
              <v:shape style="position:absolute;left:6789;top:1919;width:56;height:2" coordorigin="6789,1919" coordsize="56,0" path="m6789,1919l6845,1919e" filled="false" stroked="true" strokeweight=".236876pt" strokecolor="#d9d9d9">
                <v:path arrowok="t"/>
              </v:shape>
            </v:group>
            <v:group style="position:absolute;left:6845;top:1662;width:111;height:1004" coordorigin="6845,1662" coordsize="111,1004">
              <v:shape style="position:absolute;left:6845;top:1662;width:111;height:1004" coordorigin="6845,1662" coordsize="111,1004" path="m6956,2665l6845,2665,6845,1662,6956,1662,6956,2665xe" filled="true" fillcolor="#c00000" stroked="false">
                <v:path arrowok="t"/>
                <v:fill type="solid"/>
              </v:shape>
            </v:group>
            <v:group style="position:absolute;left:6789;top:2665;width:4593;height:2" coordorigin="6789,2665" coordsize="4593,2">
              <v:shape style="position:absolute;left:6789;top:2665;width:4593;height:2" coordorigin="6789,2665" coordsize="4593,0" path="m6789,2665l11382,2665e" filled="false" stroked="true" strokeweight=".236876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360,000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2" w:space="4565"/>
            <w:col w:w="660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9"/>
        <w:ind w:left="870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350,000</w:t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345,000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340,000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2" w:space="4565"/>
            <w:col w:w="6603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340,000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330,000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2" w:space="4565"/>
            <w:col w:w="6603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335,000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320,000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2" w:space="4565"/>
            <w:col w:w="6603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870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310,000</w:t>
      </w:r>
      <w:r>
        <w:rPr>
          <w:rFonts w:ascii="Calibri"/>
          <w:sz w:val="8"/>
        </w:rPr>
      </w:r>
    </w:p>
    <w:p>
      <w:pPr>
        <w:tabs>
          <w:tab w:pos="5849" w:val="left" w:leader="none"/>
        </w:tabs>
        <w:spacing w:before="7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330,000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870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300,000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8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325,000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5"/>
        <w:ind w:left="1193" w:right="0" w:hanging="21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Mar</w:t>
      </w:r>
      <w:r>
        <w:rPr>
          <w:rFonts w:ascii="Calibri"/>
          <w:color w:val="585858"/>
          <w:spacing w:val="20"/>
          <w:w w:val="114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'17</w:t>
      </w:r>
      <w:r>
        <w:rPr>
          <w:rFonts w:ascii="Calibri"/>
          <w:sz w:val="8"/>
        </w:rPr>
      </w:r>
    </w:p>
    <w:p>
      <w:pPr>
        <w:spacing w:before="5"/>
        <w:ind w:left="953" w:right="0" w:hanging="12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Sep</w:t>
      </w:r>
      <w:r>
        <w:rPr>
          <w:rFonts w:ascii="Calibri"/>
          <w:color w:val="585858"/>
          <w:w w:val="114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'17</w:t>
      </w:r>
      <w:r>
        <w:rPr>
          <w:rFonts w:ascii="Calibri"/>
          <w:sz w:val="8"/>
        </w:rPr>
      </w:r>
    </w:p>
    <w:p>
      <w:pPr>
        <w:spacing w:before="5"/>
        <w:ind w:left="961" w:right="0" w:hanging="21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Mar</w:t>
      </w:r>
      <w:r>
        <w:rPr>
          <w:rFonts w:ascii="Calibri"/>
          <w:color w:val="585858"/>
          <w:spacing w:val="21"/>
          <w:w w:val="114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'18</w:t>
      </w:r>
      <w:r>
        <w:rPr>
          <w:rFonts w:ascii="Calibri"/>
          <w:sz w:val="8"/>
        </w:rPr>
      </w:r>
    </w:p>
    <w:p>
      <w:pPr>
        <w:spacing w:before="5"/>
        <w:ind w:left="953" w:right="0" w:hanging="12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Sep</w:t>
      </w:r>
      <w:r>
        <w:rPr>
          <w:rFonts w:ascii="Calibri"/>
          <w:color w:val="585858"/>
          <w:w w:val="114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'18</w:t>
      </w:r>
      <w:r>
        <w:rPr>
          <w:rFonts w:ascii="Calibri"/>
          <w:sz w:val="8"/>
        </w:rPr>
      </w:r>
    </w:p>
    <w:p>
      <w:pPr>
        <w:spacing w:before="5"/>
        <w:ind w:left="961" w:right="0" w:hanging="21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Mar</w:t>
      </w:r>
      <w:r>
        <w:rPr>
          <w:rFonts w:ascii="Calibri"/>
          <w:color w:val="585858"/>
          <w:spacing w:val="21"/>
          <w:w w:val="114"/>
          <w:sz w:val="8"/>
        </w:rPr>
        <w:t> </w:t>
      </w:r>
      <w:r>
        <w:rPr>
          <w:rFonts w:ascii="Calibri"/>
          <w:color w:val="585858"/>
          <w:spacing w:val="-1"/>
          <w:w w:val="110"/>
          <w:sz w:val="8"/>
        </w:rPr>
        <w:t>'19</w:t>
      </w:r>
      <w:r>
        <w:rPr>
          <w:rFonts w:ascii="Calibri"/>
          <w:sz w:val="8"/>
        </w:rPr>
      </w:r>
    </w:p>
    <w:p>
      <w:pPr>
        <w:spacing w:line="96" w:lineRule="exact" w:before="0"/>
        <w:ind w:left="534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w w:val="115"/>
        </w:rPr>
        <w:br w:type="column"/>
      </w:r>
      <w:r>
        <w:rPr>
          <w:rFonts w:ascii="Calibri"/>
          <w:color w:val="585858"/>
          <w:spacing w:val="-1"/>
          <w:w w:val="115"/>
          <w:sz w:val="8"/>
        </w:rPr>
        <w:t>290,000</w:t>
      </w:r>
      <w:r>
        <w:rPr>
          <w:rFonts w:ascii="Calibri"/>
          <w:sz w:val="8"/>
        </w:rPr>
      </w:r>
    </w:p>
    <w:p>
      <w:pPr>
        <w:spacing w:line="240" w:lineRule="auto" w:before="4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tabs>
          <w:tab w:pos="541" w:val="left" w:leader="none"/>
          <w:tab w:pos="984" w:val="left" w:leader="none"/>
          <w:tab w:pos="1427" w:val="left" w:leader="none"/>
          <w:tab w:pos="1869" w:val="left" w:leader="none"/>
          <w:tab w:pos="2312" w:val="left" w:leader="none"/>
          <w:tab w:pos="2755" w:val="left" w:leader="none"/>
          <w:tab w:pos="3197" w:val="left" w:leader="none"/>
          <w:tab w:pos="3640" w:val="left" w:leader="none"/>
          <w:tab w:pos="4083" w:val="left" w:leader="none"/>
          <w:tab w:pos="4525" w:val="left" w:leader="none"/>
        </w:tabs>
        <w:spacing w:before="0"/>
        <w:ind w:left="9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7" w:equalWidth="0">
            <w:col w:w="1327" w:space="40"/>
            <w:col w:w="1079" w:space="40"/>
            <w:col w:w="1094" w:space="40"/>
            <w:col w:w="1079" w:space="40"/>
            <w:col w:w="1094" w:space="40"/>
            <w:col w:w="834" w:space="40"/>
            <w:col w:w="5493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5" w:lineRule="exact" w:before="0"/>
        <w:ind w:left="1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9"/>
          <w:sz w:val="36"/>
        </w:rPr>
        <w:t>Fayetteville-Springdale-Rogers</w:t>
      </w:r>
      <w:r>
        <w:rPr>
          <w:rFonts w:ascii="Segoe UI"/>
          <w:b/>
          <w:color w:val="231F20"/>
          <w:spacing w:val="3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40" w:lineRule="exact" w:before="70"/>
        <w:ind w:left="4613" w:right="1651" w:hanging="2743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Fayetteville-Springdale-Rogers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Benton,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Madison,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Washington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counties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Arkansas</w:t>
      </w:r>
      <w:r>
        <w:rPr>
          <w:rFonts w:ascii="Segoe UI"/>
          <w:color w:val="231F20"/>
          <w:spacing w:val="41"/>
          <w:w w:val="99"/>
          <w:sz w:val="20"/>
        </w:rPr>
        <w:t> </w:t>
      </w:r>
      <w:r>
        <w:rPr>
          <w:rFonts w:ascii="Segoe UI"/>
          <w:color w:val="231F20"/>
          <w:sz w:val="20"/>
        </w:rPr>
        <w:t>and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McDonald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county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Missouri.</w:t>
      </w:r>
      <w:r>
        <w:rPr>
          <w:rFonts w:ascii="Segoe UI"/>
          <w:sz w:val="20"/>
        </w:rPr>
      </w:r>
    </w:p>
    <w:p>
      <w:pPr>
        <w:spacing w:line="240" w:lineRule="auto" w:before="7"/>
        <w:rPr>
          <w:rFonts w:ascii="Segoe UI" w:hAnsi="Segoe UI" w:cs="Segoe UI" w:eastAsia="Segoe UI"/>
          <w:sz w:val="12"/>
          <w:szCs w:val="12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38"/>
        <w:gridCol w:w="1067"/>
        <w:gridCol w:w="1056"/>
        <w:gridCol w:w="1280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5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279,047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278,198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274,666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4,381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272,201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269,463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267,036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5,165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-784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6"/>
          <w:szCs w:val="6"/>
        </w:rPr>
      </w:pPr>
    </w:p>
    <w:p>
      <w:pPr>
        <w:spacing w:line="200" w:lineRule="atLeast"/>
        <w:ind w:left="1836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1.15pt;height:210.25pt;mso-position-horizontal-relative:char;mso-position-vertical-relative:line" coordorigin="0,0" coordsize="8623,4205">
            <v:group style="position:absolute;left:30;top:30;width:8563;height:4145" coordorigin="30,30" coordsize="8563,4145">
              <v:shape style="position:absolute;left:30;top:30;width:8563;height:4145" coordorigin="30,30" coordsize="8563,4145" path="m30,4175l8592,4175,8592,30,30,30,30,4175xe" filled="false" stroked="true" strokeweight="3pt" strokecolor="#999899">
                <v:path arrowok="t"/>
              </v:shape>
            </v:group>
            <v:group style="position:absolute;left:711;top:349;width:540;height:2" coordorigin="711,349" coordsize="540,2">
              <v:shape style="position:absolute;left:711;top:349;width:540;height:2" coordorigin="711,349" coordsize="540,0" path="m711,349l1250,349e" filled="false" stroked="true" strokeweight=".523pt" strokecolor="#231f20">
                <v:path arrowok="t"/>
              </v:shape>
              <v:shape style="position:absolute;left:317;top:187;width:2678;height:3884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394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90"/>
                        <w:ind w:left="120" w:right="1299" w:hanging="12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240" w:right="0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Mining,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Logging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 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Construction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Manufacturing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81" w:lineRule="exact" w:before="0"/>
                        <w:ind w:left="0" w:right="1172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240" w:right="0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6"/>
                        </w:rPr>
                        <w:t>Trade,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Transportation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Utilities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90" w:lineRule="exact" w:before="9"/>
                        <w:ind w:left="360" w:right="1122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Wholesale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Trade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2"/>
                          <w:w w:val="9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Retail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Trade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181" w:lineRule="exact" w:before="0"/>
                        <w:ind w:left="36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3"/>
                          <w:sz w:val="16"/>
                        </w:rPr>
                        <w:t>Trans.,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Warehousing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Utilities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190" w:lineRule="exact" w:before="9"/>
                        <w:ind w:left="240" w:right="1035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Information Financial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Activities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240" w:right="0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6"/>
                        </w:rPr>
                        <w:t>Professional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Business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Services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37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Educational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Health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Services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Leisure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&amp;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Hospitality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240" w:right="1348" w:firstLine="0"/>
                        <w:jc w:val="left"/>
                        <w:rPr>
                          <w:rFonts w:ascii="Segoe UI" w:hAnsi="Segoe UI" w:cs="Segoe UI" w:eastAsia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Other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6"/>
                        </w:rPr>
                        <w:t>Services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27"/>
                          <w:sz w:val="16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6"/>
                        </w:rPr>
                        <w:t>Government</w:t>
                      </w:r>
                      <w:r>
                        <w:rPr>
                          <w:rFonts w:ascii="Segoe UI"/>
                          <w:sz w:val="16"/>
                        </w:rPr>
                      </w:r>
                    </w:p>
                    <w:p>
                      <w:pPr>
                        <w:spacing w:line="190" w:lineRule="exact" w:before="0"/>
                        <w:ind w:left="360" w:right="837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Federal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State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Local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3318;top:250;width:598;height:3836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169" w:right="0" w:hanging="17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8" w:lineRule="exact" w:before="20"/>
                        <w:ind w:left="14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262.9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41.7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6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sz w:val="18"/>
                        </w:rPr>
                        <w:t>11.7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30.0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4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221.2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56.2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12.4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17.8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2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2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8.2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51.4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29.9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25.8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2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9.4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38.2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2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16.2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2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19.4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402;top:250;width:560;height:3838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154" w:right="0" w:hanging="155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Feb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8" w:lineRule="exact" w:before="23"/>
                        <w:ind w:left="15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261.4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41.7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sz w:val="18"/>
                        </w:rPr>
                        <w:t>11.6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30.1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5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219.7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56.1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12.4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25.9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17.8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3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3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8.2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50.9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29.8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25.2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3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9.3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38.1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34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16.1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24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19.3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69;top:250;width:598;height:3838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188" w:right="0" w:hanging="189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Mar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8" w:lineRule="exact" w:before="23"/>
                        <w:ind w:left="18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258.2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41.1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8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3"/>
                          <w:sz w:val="18"/>
                        </w:rPr>
                        <w:t>11.5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29.6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217.1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55.4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12.2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26.1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17.1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6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6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8.1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50.4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29.3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25.9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6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9.1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36.9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363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2.6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15.2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27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19.1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02;top:246;width:415;height:386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189" w:right="0" w:hanging="19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  <w:u w:val="single" w:color="231F20"/>
                        </w:rPr>
                        <w:t>OTM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8" w:lineRule="exact" w:before="45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1.5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-0.1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1.5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0.5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-0.1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18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687;top:261;width:348;height:384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18"/>
                          <w:u w:val="single" w:color="231F20"/>
                        </w:rPr>
                        <w:t>OT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Y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8" w:lineRule="exact" w:before="3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0.4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4.1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0.8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0.2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-0.1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0.7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1.0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0.6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-0.1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0.3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z w:val="18"/>
                        </w:rPr>
                        <w:t>1.3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0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1.0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195" w:lineRule="exact" w:before="0"/>
                        <w:ind w:left="8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>0.3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7"/>
        <w:rPr>
          <w:rFonts w:ascii="Segoe UI" w:hAnsi="Segoe UI" w:cs="Segoe UI" w:eastAsia="Segoe UI"/>
          <w:sz w:val="5"/>
          <w:szCs w:val="5"/>
        </w:rPr>
      </w:pPr>
    </w:p>
    <w:p>
      <w:pPr>
        <w:spacing w:after="0" w:line="240" w:lineRule="auto"/>
        <w:rPr>
          <w:rFonts w:ascii="Segoe UI" w:hAnsi="Segoe UI" w:cs="Segoe UI" w:eastAsia="Segoe UI"/>
          <w:sz w:val="5"/>
          <w:szCs w:val="5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36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March:  2009 - 2019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line="81" w:lineRule="exact" w:before="0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8.0%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28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</w:t>
      </w:r>
      <w:r>
        <w:rPr>
          <w:rFonts w:ascii="Segoe UI"/>
          <w:b/>
          <w:color w:val="231F20"/>
          <w:spacing w:val="-2"/>
          <w:sz w:val="20"/>
        </w:rPr>
        <w:t>Professional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&amp;</w:t>
      </w:r>
      <w:r>
        <w:rPr>
          <w:rFonts w:ascii="Segoe UI"/>
          <w:b/>
          <w:color w:val="231F20"/>
          <w:spacing w:val="-1"/>
          <w:sz w:val="20"/>
        </w:rPr>
        <w:t> Business </w:t>
      </w:r>
      <w:r>
        <w:rPr>
          <w:rFonts w:ascii="Segoe UI"/>
          <w:b/>
          <w:color w:val="231F20"/>
          <w:sz w:val="20"/>
        </w:rPr>
        <w:t>Services</w:t>
      </w:r>
      <w:r>
        <w:rPr>
          <w:rFonts w:ascii="Segoe UI"/>
          <w:sz w:val="20"/>
        </w:rPr>
      </w:r>
    </w:p>
    <w:p>
      <w:pPr>
        <w:spacing w:line="250" w:lineRule="exact" w:before="0"/>
        <w:ind w:left="0" w:right="28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March 2017 - March 2019</w:t>
      </w:r>
      <w:r>
        <w:rPr>
          <w:rFonts w:ascii="Segoe UI"/>
          <w:sz w:val="20"/>
        </w:rPr>
      </w:r>
    </w:p>
    <w:p>
      <w:pPr>
        <w:tabs>
          <w:tab w:pos="5066" w:val="left" w:leader="none"/>
        </w:tabs>
        <w:spacing w:line="95" w:lineRule="exact" w:before="0"/>
        <w:ind w:left="0" w:right="32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52,000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7"/>
          <w:sz w:val="8"/>
        </w:rPr>
        <w:t> </w:t>
      </w:r>
      <w:r>
        <w:rPr>
          <w:rFonts w:ascii="Calibri"/>
          <w:color w:val="585858"/>
          <w:spacing w:val="-7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 w:line="95" w:lineRule="exact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13"/>
          <w:szCs w:val="13"/>
        </w:rPr>
      </w:pPr>
    </w:p>
    <w:p>
      <w:pPr>
        <w:spacing w:after="0" w:line="240" w:lineRule="auto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7.0%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7"/>
          <w:szCs w:val="7"/>
        </w:rPr>
      </w:pPr>
      <w:r>
        <w:rPr/>
        <w:br w:type="column"/>
      </w:r>
      <w:r>
        <w:rPr>
          <w:rFonts w:ascii="Calibri"/>
          <w:sz w:val="7"/>
        </w:rPr>
      </w:r>
    </w:p>
    <w:p>
      <w:pPr>
        <w:tabs>
          <w:tab w:pos="5547" w:val="left" w:leader="none"/>
        </w:tabs>
        <w:spacing w:before="0"/>
        <w:ind w:left="48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51,500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7"/>
          <w:sz w:val="8"/>
        </w:rPr>
        <w:t> </w:t>
      </w:r>
      <w:r>
        <w:rPr>
          <w:rFonts w:ascii="Calibri"/>
          <w:color w:val="585858"/>
          <w:spacing w:val="-7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"/>
        <w:rPr>
          <w:rFonts w:ascii="Calibri" w:hAnsi="Calibri" w:cs="Calibri" w:eastAsia="Calibri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6.0%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1.708344pt;margin-top:-12.269398pt;width:240.9pt;height:128.4500pt;mso-position-horizontal-relative:page;mso-position-vertical-relative:paragraph;z-index:2368" coordorigin="1034,-245" coordsize="4818,2569">
            <v:group style="position:absolute;left:5740;top:1943;width:110;height:2" coordorigin="5740,1943" coordsize="110,2">
              <v:shape style="position:absolute;left:5740;top:1943;width:110;height:2" coordorigin="5740,1943" coordsize="110,0" path="m5740,1943l5849,1943e" filled="false" stroked="true" strokeweight=".239637pt" strokecolor="#d9d9d9">
                <v:path arrowok="t"/>
              </v:shape>
            </v:group>
            <v:group style="position:absolute;left:5302;top:1943;width:220;height:2" coordorigin="5302,1943" coordsize="220,2">
              <v:shape style="position:absolute;left:5302;top:1943;width:220;height:2" coordorigin="5302,1943" coordsize="220,0" path="m5302,1943l5522,1943e" filled="false" stroked="true" strokeweight=".239637pt" strokecolor="#d9d9d9">
                <v:path arrowok="t"/>
              </v:shape>
            </v:group>
            <v:group style="position:absolute;left:5740;top:1566;width:110;height:2" coordorigin="5740,1566" coordsize="110,2">
              <v:shape style="position:absolute;left:5740;top:1566;width:110;height:2" coordorigin="5740,1566" coordsize="110,0" path="m5740,1566l5849,1566e" filled="false" stroked="true" strokeweight=".239637pt" strokecolor="#d9d9d9">
                <v:path arrowok="t"/>
              </v:shape>
            </v:group>
            <v:group style="position:absolute;left:5302;top:1566;width:220;height:2" coordorigin="5302,1566" coordsize="220,2">
              <v:shape style="position:absolute;left:5302;top:1566;width:220;height:2" coordorigin="5302,1566" coordsize="220,0" path="m5302,1566l5522,1566e" filled="false" stroked="true" strokeweight=".239637pt" strokecolor="#d9d9d9">
                <v:path arrowok="t"/>
              </v:shape>
            </v:group>
            <v:group style="position:absolute;left:5522;top:1377;width:219;height:945" coordorigin="5522,1377" coordsize="219,945">
              <v:shape style="position:absolute;left:5522;top:1377;width:219;height:945" coordorigin="5522,1377" coordsize="219,945" path="m5740,2321l5522,2321,5522,1377,5740,1377,5740,2321xe" filled="true" fillcolor="#c00000" stroked="false">
                <v:path arrowok="t"/>
                <v:fill type="solid"/>
              </v:shape>
            </v:group>
            <v:group style="position:absolute;left:4865;top:1943;width:220;height:2" coordorigin="4865,1943" coordsize="220,2">
              <v:shape style="position:absolute;left:4865;top:1943;width:220;height:2" coordorigin="4865,1943" coordsize="220,0" path="m4865,1943l5084,1943e" filled="false" stroked="true" strokeweight=".239637pt" strokecolor="#d9d9d9">
                <v:path arrowok="t"/>
              </v:shape>
            </v:group>
            <v:group style="position:absolute;left:4865;top:1566;width:220;height:2" coordorigin="4865,1566" coordsize="220,2">
              <v:shape style="position:absolute;left:4865;top:1566;width:220;height:2" coordorigin="4865,1566" coordsize="220,0" path="m4865,1566l5084,1566e" filled="false" stroked="true" strokeweight=".239637pt" strokecolor="#d9d9d9">
                <v:path arrowok="t"/>
              </v:shape>
            </v:group>
            <v:group style="position:absolute;left:5084;top:1264;width:219;height:1057" coordorigin="5084,1264" coordsize="219,1057">
              <v:shape style="position:absolute;left:5084;top:1264;width:219;height:1057" coordorigin="5084,1264" coordsize="219,1057" path="m5302,2321l5084,2321,5084,1264,5302,1264,5302,2321xe" filled="true" fillcolor="#c00000" stroked="false">
                <v:path arrowok="t"/>
                <v:fill type="solid"/>
              </v:shape>
            </v:group>
            <v:group style="position:absolute;left:4427;top:1943;width:220;height:2" coordorigin="4427,1943" coordsize="220,2">
              <v:shape style="position:absolute;left:4427;top:1943;width:220;height:2" coordorigin="4427,1943" coordsize="220,0" path="m4427,1943l4646,1943e" filled="false" stroked="true" strokeweight=".239637pt" strokecolor="#d9d9d9">
                <v:path arrowok="t"/>
              </v:shape>
            </v:group>
            <v:group style="position:absolute;left:4427;top:1566;width:220;height:2" coordorigin="4427,1566" coordsize="220,2">
              <v:shape style="position:absolute;left:4427;top:1566;width:220;height:2" coordorigin="4427,1566" coordsize="220,0" path="m4427,1566l4646,1566e" filled="false" stroked="true" strokeweight=".239637pt" strokecolor="#d9d9d9">
                <v:path arrowok="t"/>
              </v:shape>
            </v:group>
            <v:group style="position:absolute;left:4646;top:1339;width:219;height:982" coordorigin="4646,1339" coordsize="219,982">
              <v:shape style="position:absolute;left:4646;top:1339;width:219;height:982" coordorigin="4646,1339" coordsize="219,982" path="m4865,2321l4646,2321,4646,1339,4865,1339,4865,2321xe" filled="true" fillcolor="#c00000" stroked="false">
                <v:path arrowok="t"/>
                <v:fill type="solid"/>
              </v:shape>
            </v:group>
            <v:group style="position:absolute;left:3990;top:1943;width:219;height:2" coordorigin="3990,1943" coordsize="219,2">
              <v:shape style="position:absolute;left:3990;top:1943;width:219;height:2" coordorigin="3990,1943" coordsize="219,0" path="m3990,1943l4209,1943e" filled="false" stroked="true" strokeweight=".239637pt" strokecolor="#d9d9d9">
                <v:path arrowok="t"/>
              </v:shape>
            </v:group>
            <v:group style="position:absolute;left:3990;top:1566;width:219;height:2" coordorigin="3990,1566" coordsize="219,2">
              <v:shape style="position:absolute;left:3990;top:1566;width:219;height:2" coordorigin="3990,1566" coordsize="219,0" path="m3990,1566l4209,1566e" filled="false" stroked="true" strokeweight=".239637pt" strokecolor="#d9d9d9">
                <v:path arrowok="t"/>
              </v:shape>
            </v:group>
            <v:group style="position:absolute;left:3990;top:1188;width:1859;height:2" coordorigin="3990,1188" coordsize="1859,2">
              <v:shape style="position:absolute;left:3990;top:1188;width:1859;height:2" coordorigin="3990,1188" coordsize="1859,0" path="m3990,1188l5849,1188e" filled="false" stroked="true" strokeweight=".239637pt" strokecolor="#d9d9d9">
                <v:path arrowok="t"/>
              </v:shape>
            </v:group>
            <v:group style="position:absolute;left:4209;top:1188;width:219;height:1133" coordorigin="4209,1188" coordsize="219,1133">
              <v:shape style="position:absolute;left:4209;top:1188;width:219;height:1133" coordorigin="4209,1188" coordsize="219,1133" path="m4427,2321l4209,2321,4209,1188,4427,1188,4427,2321xe" filled="true" fillcolor="#c00000" stroked="false">
                <v:path arrowok="t"/>
                <v:fill type="solid"/>
              </v:shape>
            </v:group>
            <v:group style="position:absolute;left:3553;top:1943;width:219;height:2" coordorigin="3553,1943" coordsize="219,2">
              <v:shape style="position:absolute;left:3553;top:1943;width:219;height:2" coordorigin="3553,1943" coordsize="219,0" path="m3553,1943l3771,1943e" filled="false" stroked="true" strokeweight=".239637pt" strokecolor="#d9d9d9">
                <v:path arrowok="t"/>
              </v:shape>
            </v:group>
            <v:group style="position:absolute;left:3553;top:1566;width:219;height:2" coordorigin="3553,1566" coordsize="219,2">
              <v:shape style="position:absolute;left:3553;top:1566;width:219;height:2" coordorigin="3553,1566" coordsize="219,0" path="m3553,1566l3771,1566e" filled="false" stroked="true" strokeweight=".239637pt" strokecolor="#d9d9d9">
                <v:path arrowok="t"/>
              </v:shape>
            </v:group>
            <v:group style="position:absolute;left:3553;top:1188;width:219;height:2" coordorigin="3553,1188" coordsize="219,2">
              <v:shape style="position:absolute;left:3553;top:1188;width:219;height:2" coordorigin="3553,1188" coordsize="219,0" path="m3553,1188l3771,1188e" filled="false" stroked="true" strokeweight=".239637pt" strokecolor="#d9d9d9">
                <v:path arrowok="t"/>
              </v:shape>
            </v:group>
            <v:group style="position:absolute;left:3990;top:811;width:1859;height:2" coordorigin="3990,811" coordsize="1859,2">
              <v:shape style="position:absolute;left:3990;top:811;width:1859;height:2" coordorigin="3990,811" coordsize="1859,0" path="m3990,811l5849,811e" filled="false" stroked="true" strokeweight=".239637pt" strokecolor="#d9d9d9">
                <v:path arrowok="t"/>
              </v:shape>
            </v:group>
            <v:group style="position:absolute;left:3553;top:811;width:219;height:2" coordorigin="3553,811" coordsize="219,2">
              <v:shape style="position:absolute;left:3553;top:811;width:219;height:2" coordorigin="3553,811" coordsize="219,0" path="m3553,811l3771,811e" filled="false" stroked="true" strokeweight=".239637pt" strokecolor="#d9d9d9">
                <v:path arrowok="t"/>
              </v:shape>
            </v:group>
            <v:group style="position:absolute;left:3771;top:773;width:220;height:1549" coordorigin="3771,773" coordsize="220,1549">
              <v:shape style="position:absolute;left:3771;top:773;width:220;height:1549" coordorigin="3771,773" coordsize="220,1549" path="m3990,2321l3771,2321,3771,773,3990,773,3990,2321xe" filled="true" fillcolor="#c00000" stroked="false">
                <v:path arrowok="t"/>
                <v:fill type="solid"/>
              </v:shape>
            </v:group>
            <v:group style="position:absolute;left:3115;top:1943;width:219;height:2" coordorigin="3115,1943" coordsize="219,2">
              <v:shape style="position:absolute;left:3115;top:1943;width:219;height:2" coordorigin="3115,1943" coordsize="219,0" path="m3115,1943l3333,1943e" filled="false" stroked="true" strokeweight=".239637pt" strokecolor="#d9d9d9">
                <v:path arrowok="t"/>
              </v:shape>
            </v:group>
            <v:group style="position:absolute;left:3115;top:1566;width:219;height:2" coordorigin="3115,1566" coordsize="219,2">
              <v:shape style="position:absolute;left:3115;top:1566;width:219;height:2" coordorigin="3115,1566" coordsize="219,0" path="m3115,1566l3333,1566e" filled="false" stroked="true" strokeweight=".239637pt" strokecolor="#d9d9d9">
                <v:path arrowok="t"/>
              </v:shape>
            </v:group>
            <v:group style="position:absolute;left:3115;top:1188;width:219;height:2" coordorigin="3115,1188" coordsize="219,2">
              <v:shape style="position:absolute;left:3115;top:1188;width:219;height:2" coordorigin="3115,1188" coordsize="219,0" path="m3115,1188l3333,1188e" filled="false" stroked="true" strokeweight=".239637pt" strokecolor="#d9d9d9">
                <v:path arrowok="t"/>
              </v:shape>
            </v:group>
            <v:group style="position:absolute;left:3115;top:811;width:219;height:2" coordorigin="3115,811" coordsize="219,2">
              <v:shape style="position:absolute;left:3115;top:811;width:219;height:2" coordorigin="3115,811" coordsize="219,0" path="m3115,811l3333,811e" filled="false" stroked="true" strokeweight=".239637pt" strokecolor="#d9d9d9">
                <v:path arrowok="t"/>
              </v:shape>
            </v:group>
            <v:group style="position:absolute;left:3115;top:434;width:2735;height:2" coordorigin="3115,434" coordsize="2735,2">
              <v:shape style="position:absolute;left:3115;top:434;width:2735;height:2" coordorigin="3115,434" coordsize="2735,0" path="m3115,434l5849,434e" filled="false" stroked="true" strokeweight=".239637pt" strokecolor="#d9d9d9">
                <v:path arrowok="t"/>
              </v:shape>
            </v:group>
            <v:group style="position:absolute;left:3333;top:434;width:220;height:1888" coordorigin="3333,434" coordsize="220,1888">
              <v:shape style="position:absolute;left:3333;top:434;width:220;height:1888" coordorigin="3333,434" coordsize="220,1888" path="m3553,2321l3333,2321,3333,434,3553,434,3553,2321xe" filled="true" fillcolor="#c00000" stroked="false">
                <v:path arrowok="t"/>
                <v:fill type="solid"/>
              </v:shape>
            </v:group>
            <v:group style="position:absolute;left:2677;top:1943;width:220;height:2" coordorigin="2677,1943" coordsize="220,2">
              <v:shape style="position:absolute;left:2677;top:1943;width:220;height:2" coordorigin="2677,1943" coordsize="220,0" path="m2677,1943l2896,1943e" filled="false" stroked="true" strokeweight=".239637pt" strokecolor="#d9d9d9">
                <v:path arrowok="t"/>
              </v:shape>
            </v:group>
            <v:group style="position:absolute;left:2677;top:1566;width:220;height:2" coordorigin="2677,1566" coordsize="220,2">
              <v:shape style="position:absolute;left:2677;top:1566;width:220;height:2" coordorigin="2677,1566" coordsize="220,0" path="m2677,1566l2896,1566e" filled="false" stroked="true" strokeweight=".239637pt" strokecolor="#d9d9d9">
                <v:path arrowok="t"/>
              </v:shape>
            </v:group>
            <v:group style="position:absolute;left:2677;top:1188;width:220;height:2" coordorigin="2677,1188" coordsize="220,2">
              <v:shape style="position:absolute;left:2677;top:1188;width:220;height:2" coordorigin="2677,1188" coordsize="220,0" path="m2677,1188l2896,1188e" filled="false" stroked="true" strokeweight=".239637pt" strokecolor="#d9d9d9">
                <v:path arrowok="t"/>
              </v:shape>
            </v:group>
            <v:group style="position:absolute;left:2677;top:811;width:220;height:2" coordorigin="2677,811" coordsize="220,2">
              <v:shape style="position:absolute;left:2677;top:811;width:220;height:2" coordorigin="2677,811" coordsize="220,0" path="m2677,811l2896,811e" filled="false" stroked="true" strokeweight=".239637pt" strokecolor="#d9d9d9">
                <v:path arrowok="t"/>
              </v:shape>
            </v:group>
            <v:group style="position:absolute;left:2677;top:434;width:220;height:2" coordorigin="2677,434" coordsize="220,2">
              <v:shape style="position:absolute;left:2677;top:434;width:220;height:2" coordorigin="2677,434" coordsize="220,0" path="m2677,434l2896,434e" filled="false" stroked="true" strokeweight=".239637pt" strokecolor="#d9d9d9">
                <v:path arrowok="t"/>
              </v:shape>
            </v:group>
            <v:group style="position:absolute;left:2896;top:208;width:219;height:2114" coordorigin="2896,208" coordsize="219,2114">
              <v:shape style="position:absolute;left:2896;top:208;width:219;height:2114" coordorigin="2896,208" coordsize="219,2114" path="m3115,2321l2896,2321,2896,208,3115,208,3115,2321xe" filled="true" fillcolor="#c00000" stroked="false">
                <v:path arrowok="t"/>
                <v:fill type="solid"/>
              </v:shape>
            </v:group>
            <v:group style="position:absolute;left:2239;top:1943;width:220;height:2" coordorigin="2239,1943" coordsize="220,2">
              <v:shape style="position:absolute;left:2239;top:1943;width:220;height:2" coordorigin="2239,1943" coordsize="220,0" path="m2239,1943l2459,1943e" filled="false" stroked="true" strokeweight=".239637pt" strokecolor="#d9d9d9">
                <v:path arrowok="t"/>
              </v:shape>
            </v:group>
            <v:group style="position:absolute;left:2239;top:1566;width:220;height:2" coordorigin="2239,1566" coordsize="220,2">
              <v:shape style="position:absolute;left:2239;top:1566;width:220;height:2" coordorigin="2239,1566" coordsize="220,0" path="m2239,1566l2459,1566e" filled="false" stroked="true" strokeweight=".239637pt" strokecolor="#d9d9d9">
                <v:path arrowok="t"/>
              </v:shape>
            </v:group>
            <v:group style="position:absolute;left:2239;top:1188;width:220;height:2" coordorigin="2239,1188" coordsize="220,2">
              <v:shape style="position:absolute;left:2239;top:1188;width:220;height:2" coordorigin="2239,1188" coordsize="220,0" path="m2239,1188l2459,1188e" filled="false" stroked="true" strokeweight=".239637pt" strokecolor="#d9d9d9">
                <v:path arrowok="t"/>
              </v:shape>
            </v:group>
            <v:group style="position:absolute;left:2239;top:811;width:220;height:2" coordorigin="2239,811" coordsize="220,2">
              <v:shape style="position:absolute;left:2239;top:811;width:220;height:2" coordorigin="2239,811" coordsize="220,0" path="m2239,811l2459,811e" filled="false" stroked="true" strokeweight=".239637pt" strokecolor="#d9d9d9">
                <v:path arrowok="t"/>
              </v:shape>
            </v:group>
            <v:group style="position:absolute;left:2239;top:434;width:220;height:2" coordorigin="2239,434" coordsize="220,2">
              <v:shape style="position:absolute;left:2239;top:434;width:220;height:2" coordorigin="2239,434" coordsize="220,0" path="m2239,434l2459,434e" filled="false" stroked="true" strokeweight=".239637pt" strokecolor="#d9d9d9">
                <v:path arrowok="t"/>
              </v:shape>
            </v:group>
            <v:group style="position:absolute;left:2239;top:57;width:3610;height:2" coordorigin="2239,57" coordsize="3610,2">
              <v:shape style="position:absolute;left:2239;top:57;width:3610;height:2" coordorigin="2239,57" coordsize="3610,0" path="m2239,57l5849,57e" filled="false" stroked="true" strokeweight=".239637pt" strokecolor="#d9d9d9">
                <v:path arrowok="t"/>
              </v:shape>
            </v:group>
            <v:group style="position:absolute;left:2459;top:57;width:219;height:2265" coordorigin="2459,57" coordsize="219,2265">
              <v:shape style="position:absolute;left:2459;top:57;width:219;height:2265" coordorigin="2459,57" coordsize="219,2265" path="m2677,2321l2459,2321,2459,57,2677,57,2677,2321xe" filled="true" fillcolor="#c00000" stroked="false">
                <v:path arrowok="t"/>
                <v:fill type="solid"/>
              </v:shape>
            </v:group>
            <v:group style="position:absolute;left:1802;top:1943;width:220;height:2" coordorigin="1802,1943" coordsize="220,2">
              <v:shape style="position:absolute;left:1802;top:1943;width:220;height:2" coordorigin="1802,1943" coordsize="220,0" path="m1802,1943l2021,1943e" filled="false" stroked="true" strokeweight=".239637pt" strokecolor="#d9d9d9">
                <v:path arrowok="t"/>
              </v:shape>
            </v:group>
            <v:group style="position:absolute;left:1802;top:1566;width:220;height:2" coordorigin="1802,1566" coordsize="220,2">
              <v:shape style="position:absolute;left:1802;top:1566;width:220;height:2" coordorigin="1802,1566" coordsize="220,0" path="m1802,1566l2021,1566e" filled="false" stroked="true" strokeweight=".239637pt" strokecolor="#d9d9d9">
                <v:path arrowok="t"/>
              </v:shape>
            </v:group>
            <v:group style="position:absolute;left:1802;top:1188;width:220;height:2" coordorigin="1802,1188" coordsize="220,2">
              <v:shape style="position:absolute;left:1802;top:1188;width:220;height:2" coordorigin="1802,1188" coordsize="220,0" path="m1802,1188l2021,1188e" filled="false" stroked="true" strokeweight=".239637pt" strokecolor="#d9d9d9">
                <v:path arrowok="t"/>
              </v:shape>
            </v:group>
            <v:group style="position:absolute;left:1802;top:811;width:220;height:2" coordorigin="1802,811" coordsize="220,2">
              <v:shape style="position:absolute;left:1802;top:811;width:220;height:2" coordorigin="1802,811" coordsize="220,0" path="m1802,811l2021,811e" filled="false" stroked="true" strokeweight=".239637pt" strokecolor="#d9d9d9">
                <v:path arrowok="t"/>
              </v:shape>
            </v:group>
            <v:group style="position:absolute;left:1802;top:434;width:220;height:2" coordorigin="1802,434" coordsize="220,2">
              <v:shape style="position:absolute;left:1802;top:434;width:220;height:2" coordorigin="1802,434" coordsize="220,0" path="m1802,434l2021,434e" filled="false" stroked="true" strokeweight=".239637pt" strokecolor="#d9d9d9">
                <v:path arrowok="t"/>
              </v:shape>
            </v:group>
            <v:group style="position:absolute;left:1802;top:57;width:220;height:2" coordorigin="1802,57" coordsize="220,2">
              <v:shape style="position:absolute;left:1802;top:57;width:220;height:2" coordorigin="1802,57" coordsize="220,0" path="m1802,57l2021,57e" filled="false" stroked="true" strokeweight=".239637pt" strokecolor="#d9d9d9">
                <v:path arrowok="t"/>
              </v:shape>
            </v:group>
            <v:group style="position:absolute;left:2021;top:-170;width:219;height:2492" coordorigin="2021,-170" coordsize="219,2492">
              <v:shape style="position:absolute;left:2021;top:-170;width:219;height:2492" coordorigin="2021,-170" coordsize="219,2492" path="m2239,2321l2021,2321,2021,-170,2239,-170,2239,2321xe" filled="true" fillcolor="#c00000" stroked="false">
                <v:path arrowok="t"/>
                <v:fill type="solid"/>
              </v:shape>
            </v:group>
            <v:group style="position:absolute;left:1365;top:1943;width:219;height:2" coordorigin="1365,1943" coordsize="219,2">
              <v:shape style="position:absolute;left:1365;top:1943;width:219;height:2" coordorigin="1365,1943" coordsize="219,0" path="m1365,1943l1583,1943e" filled="false" stroked="true" strokeweight=".239637pt" strokecolor="#d9d9d9">
                <v:path arrowok="t"/>
              </v:shape>
            </v:group>
            <v:group style="position:absolute;left:1365;top:1566;width:219;height:2" coordorigin="1365,1566" coordsize="219,2">
              <v:shape style="position:absolute;left:1365;top:1566;width:219;height:2" coordorigin="1365,1566" coordsize="219,0" path="m1365,1566l1583,1566e" filled="false" stroked="true" strokeweight=".239637pt" strokecolor="#d9d9d9">
                <v:path arrowok="t"/>
              </v:shape>
            </v:group>
            <v:group style="position:absolute;left:1365;top:1188;width:219;height:2" coordorigin="1365,1188" coordsize="219,2">
              <v:shape style="position:absolute;left:1365;top:1188;width:219;height:2" coordorigin="1365,1188" coordsize="219,0" path="m1365,1188l1583,1188e" filled="false" stroked="true" strokeweight=".239637pt" strokecolor="#d9d9d9">
                <v:path arrowok="t"/>
              </v:shape>
            </v:group>
            <v:group style="position:absolute;left:1365;top:811;width:219;height:2" coordorigin="1365,811" coordsize="219,2">
              <v:shape style="position:absolute;left:1365;top:811;width:219;height:2" coordorigin="1365,811" coordsize="219,0" path="m1365,811l1583,811e" filled="false" stroked="true" strokeweight=".239637pt" strokecolor="#d9d9d9">
                <v:path arrowok="t"/>
              </v:shape>
            </v:group>
            <v:group style="position:absolute;left:1365;top:434;width:219;height:2" coordorigin="1365,434" coordsize="219,2">
              <v:shape style="position:absolute;left:1365;top:434;width:219;height:2" coordorigin="1365,434" coordsize="219,0" path="m1365,434l1583,434e" filled="false" stroked="true" strokeweight=".239637pt" strokecolor="#d9d9d9">
                <v:path arrowok="t"/>
              </v:shape>
            </v:group>
            <v:group style="position:absolute;left:1365;top:57;width:219;height:2" coordorigin="1365,57" coordsize="219,2">
              <v:shape style="position:absolute;left:1365;top:57;width:219;height:2" coordorigin="1365,57" coordsize="219,0" path="m1365,57l1583,57e" filled="false" stroked="true" strokeweight=".239637pt" strokecolor="#d9d9d9">
                <v:path arrowok="t"/>
              </v:shape>
            </v:group>
            <v:group style="position:absolute;left:1583;top:-245;width:219;height:2567" coordorigin="1583,-245" coordsize="219,2567">
              <v:shape style="position:absolute;left:1583;top:-245;width:219;height:2567" coordorigin="1583,-245" coordsize="219,2567" path="m1802,2321l1583,2321,1583,-245,1802,-245,1802,2321xe" filled="true" fillcolor="#c00000" stroked="false">
                <v:path arrowok="t"/>
                <v:fill type="solid"/>
              </v:shape>
            </v:group>
            <v:group style="position:absolute;left:1037;top:1943;width:110;height:2" coordorigin="1037,1943" coordsize="110,2">
              <v:shape style="position:absolute;left:1037;top:1943;width:110;height:2" coordorigin="1037,1943" coordsize="110,0" path="m1037,1943l1146,1943e" filled="false" stroked="true" strokeweight=".239637pt" strokecolor="#d9d9d9">
                <v:path arrowok="t"/>
              </v:shape>
            </v:group>
            <v:group style="position:absolute;left:1037;top:1566;width:110;height:2" coordorigin="1037,1566" coordsize="110,2">
              <v:shape style="position:absolute;left:1037;top:1566;width:110;height:2" coordorigin="1037,1566" coordsize="110,0" path="m1037,1566l1146,1566e" filled="false" stroked="true" strokeweight=".239637pt" strokecolor="#d9d9d9">
                <v:path arrowok="t"/>
              </v:shape>
            </v:group>
            <v:group style="position:absolute;left:1037;top:1188;width:110;height:2" coordorigin="1037,1188" coordsize="110,2">
              <v:shape style="position:absolute;left:1037;top:1188;width:110;height:2" coordorigin="1037,1188" coordsize="110,0" path="m1037,1188l1146,1188e" filled="false" stroked="true" strokeweight=".239637pt" strokecolor="#d9d9d9">
                <v:path arrowok="t"/>
              </v:shape>
            </v:group>
            <v:group style="position:absolute;left:1037;top:811;width:110;height:2" coordorigin="1037,811" coordsize="110,2">
              <v:shape style="position:absolute;left:1037;top:811;width:110;height:2" coordorigin="1037,811" coordsize="110,0" path="m1037,811l1146,811e" filled="false" stroked="true" strokeweight=".239637pt" strokecolor="#d9d9d9">
                <v:path arrowok="t"/>
              </v:shape>
            </v:group>
            <v:group style="position:absolute;left:1037;top:434;width:110;height:2" coordorigin="1037,434" coordsize="110,2">
              <v:shape style="position:absolute;left:1037;top:434;width:110;height:2" coordorigin="1037,434" coordsize="110,0" path="m1037,434l1146,434e" filled="false" stroked="true" strokeweight=".239637pt" strokecolor="#d9d9d9">
                <v:path arrowok="t"/>
              </v:shape>
            </v:group>
            <v:group style="position:absolute;left:1037;top:57;width:110;height:2" coordorigin="1037,57" coordsize="110,2">
              <v:shape style="position:absolute;left:1037;top:57;width:110;height:2" coordorigin="1037,57" coordsize="110,0" path="m1037,57l1146,57e" filled="false" stroked="true" strokeweight=".239637pt" strokecolor="#d9d9d9">
                <v:path arrowok="t"/>
              </v:shape>
            </v:group>
            <v:group style="position:absolute;left:1146;top:-133;width:220;height:2454" coordorigin="1146,-133" coordsize="220,2454">
              <v:shape style="position:absolute;left:1146;top:-133;width:220;height:2454" coordorigin="1146,-133" coordsize="220,2454" path="m1365,2321l1146,2321,1146,-133,1365,-133,1365,2321xe" filled="true" fillcolor="#c00000" stroked="false">
                <v:path arrowok="t"/>
                <v:fill type="solid"/>
              </v:shape>
            </v:group>
            <v:group style="position:absolute;left:1037;top:2321;width:4813;height:2" coordorigin="1037,2321" coordsize="4813,2">
              <v:shape style="position:absolute;left:1037;top:2321;width:4813;height:2" coordorigin="1037,2321" coordsize="4813,0" path="m1037,2321l5849,2321e" filled="false" stroked="true" strokeweight=".239637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336365pt;margin-top:-12.386786pt;width:236.65pt;height:81.05pt;mso-position-horizontal-relative:page;mso-position-vertical-relative:paragraph;z-index:2392" coordorigin="6707,-248" coordsize="4733,1621">
            <v:group style="position:absolute;left:6709;top:1140;width:4728;height:2" coordorigin="6709,1140" coordsize="4728,2">
              <v:shape style="position:absolute;left:6709;top:1140;width:4728;height:2" coordorigin="6709,1140" coordsize="4728,0" path="m6709,1140l11437,1140e" filled="false" stroked="true" strokeweight=".237541pt" strokecolor="#d9d9d9">
                <v:path arrowok="t"/>
              </v:shape>
            </v:group>
            <v:group style="position:absolute;left:6709;top:778;width:4728;height:2" coordorigin="6709,778" coordsize="4728,2">
              <v:shape style="position:absolute;left:6709;top:778;width:4728;height:2" coordorigin="6709,778" coordsize="4728,0" path="m6709,778l11437,778e" filled="false" stroked="true" strokeweight=".237541pt" strokecolor="#d9d9d9">
                <v:path arrowok="t"/>
              </v:shape>
            </v:group>
            <v:group style="position:absolute;left:6709;top:415;width:4728;height:2" coordorigin="6709,415" coordsize="4728,2">
              <v:shape style="position:absolute;left:6709;top:415;width:4728;height:2" coordorigin="6709,415" coordsize="4728,0" path="m6709,415l11437,415e" filled="false" stroked="true" strokeweight=".237541pt" strokecolor="#d9d9d9">
                <v:path arrowok="t"/>
              </v:shape>
            </v:group>
            <v:group style="position:absolute;left:6709;top:53;width:4728;height:2" coordorigin="6709,53" coordsize="4728,2">
              <v:shape style="position:absolute;left:6709;top:53;width:4728;height:2" coordorigin="6709,53" coordsize="4728,0" path="m6709,53l11437,53e" filled="false" stroked="true" strokeweight=".237541pt" strokecolor="#d9d9d9">
                <v:path arrowok="t"/>
              </v:shape>
            </v:group>
            <v:group style="position:absolute;left:6804;top:-236;width:4539;height:1598" coordorigin="6804,-236" coordsize="4539,1598">
              <v:shape style="position:absolute;left:6804;top:-236;width:4539;height:1598" coordorigin="6804,-236" coordsize="4539,1598" path="m6804,198l6821,191,6838,182,6854,172,6871,161,6888,150,6956,122,6972,121,6989,125,7043,160,7096,219,7136,273,7175,332,7216,399,7246,453,7276,509,7305,567,7333,626,7362,685,7390,748,7418,821,7447,898,7456,924,7485,999,7513,1065,7551,1129,7602,1161,7616,1160,7672,1132,7714,1097,7728,1085,7784,1032,7824,981,7851,945,7864,927,7902,880,7966,842,8003,839,8021,840,8038,843,8055,846,8073,849,8090,851,8106,852,8123,851,8196,820,8214,809,8232,799,8250,790,8267,783,8285,778,8302,776,8320,780,8389,806,8452,855,8498,911,8529,976,8550,1033,8570,1096,8590,1161,8599,1193,8619,1252,8647,1323,8685,1361,8695,1357,8733,1277,8752,1207,8770,1123,8789,1031,8808,936,8818,890,8837,800,8856,721,8875,657,8911,589,8961,545,9015,518,9032,510,9048,503,9097,467,9146,422,9162,407,9208,369,9270,343,9306,340,9326,342,9386,357,9439,397,9472,468,9493,527,9514,593,9534,663,9554,734,9564,769,9583,837,9602,899,9631,975,9669,1041,9718,1092,9770,1125,9817,1139,9835,1137,9903,1102,9951,1058,9966,1043,9981,1028,10029,987,10078,952,10094,941,10110,930,10172,882,10216,841,10257,796,10297,748,10310,732,10323,716,10361,670,10403,626,10419,610,10435,593,10450,576,10465,560,10509,517,10567,488,10581,487,10595,491,10649,533,10689,582,10728,639,10741,658,10754,677,10788,729,10819,795,10849,869,10859,894,10888,958,10926,1010,10936,1014,10945,1013,10983,953,11002,887,11021,803,11040,706,11059,601,11077,493,11087,439,11106,335,11125,240,11144,159,11162,98,11190,26,11218,-34,11257,-100,11287,-144,11296,-159,11306,-173,11315,-188,11324,-204,11333,-219,11342,-236e" filled="false" stroked="true" strokeweight="1.167849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51,000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53" w:space="4647"/>
            <w:col w:w="664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4"/>
          <w:szCs w:val="14"/>
        </w:rPr>
      </w:pPr>
    </w:p>
    <w:p>
      <w:pPr>
        <w:spacing w:after="0" w:line="240" w:lineRule="auto"/>
        <w:rPr>
          <w:rFonts w:ascii="Calibri" w:hAnsi="Calibri" w:cs="Calibri" w:eastAsia="Calibri"/>
          <w:sz w:val="14"/>
          <w:szCs w:val="1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4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5.0%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50,500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53" w:space="4647"/>
            <w:col w:w="6640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13"/>
          <w:szCs w:val="13"/>
        </w:rPr>
      </w:pPr>
    </w:p>
    <w:p>
      <w:pPr>
        <w:spacing w:after="0" w:line="240" w:lineRule="auto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7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4.0%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50,000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53" w:space="4647"/>
            <w:col w:w="6640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3.0%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49,500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53" w:space="4647"/>
            <w:col w:w="6640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10"/>
          <w:szCs w:val="10"/>
        </w:rPr>
      </w:pPr>
    </w:p>
    <w:p>
      <w:pPr>
        <w:spacing w:after="0" w:line="240" w:lineRule="auto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5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2.0%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836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49,000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7"/>
          <w:sz w:val="8"/>
        </w:rPr>
        <w:t> </w:t>
      </w:r>
      <w:r>
        <w:rPr>
          <w:rFonts w:ascii="Calibri"/>
          <w:color w:val="585858"/>
          <w:spacing w:val="-7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53" w:space="4647"/>
            <w:col w:w="6640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9"/>
          <w:szCs w:val="9"/>
        </w:rPr>
      </w:pPr>
    </w:p>
    <w:p>
      <w:pPr>
        <w:spacing w:after="0" w:line="240" w:lineRule="auto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6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1.0%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836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48,500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7"/>
          <w:sz w:val="8"/>
        </w:rPr>
        <w:t> </w:t>
      </w:r>
      <w:r>
        <w:rPr>
          <w:rFonts w:ascii="Calibri"/>
          <w:color w:val="585858"/>
          <w:spacing w:val="-7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53" w:space="4647"/>
            <w:col w:w="6640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11436" w:val="left" w:leader="none"/>
        </w:tabs>
        <w:spacing w:before="0"/>
        <w:ind w:left="63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48,000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7"/>
          <w:sz w:val="8"/>
        </w:rPr>
        <w:t> </w:t>
      </w:r>
      <w:r>
        <w:rPr>
          <w:rFonts w:ascii="Calibri"/>
          <w:color w:val="585858"/>
          <w:spacing w:val="-7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95" w:lineRule="exact"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/>
        <w:pict>
          <v:shape style="position:absolute;margin-left:35.7351pt;margin-top:1.915529pt;width:537.950pt;height:10pt;mso-position-horizontal-relative:page;mso-position-vertical-relative:paragraph;z-index:2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1"/>
                    <w:gridCol w:w="399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795"/>
                    <w:gridCol w:w="1168"/>
                    <w:gridCol w:w="1126"/>
                    <w:gridCol w:w="1143"/>
                    <w:gridCol w:w="1126"/>
                    <w:gridCol w:w="703"/>
                  </w:tblGrid>
                  <w:tr>
                    <w:trPr>
                      <w:trHeight w:val="71" w:hRule="exact"/>
                    </w:trPr>
                    <w:tc>
                      <w:tcPr>
                        <w:tcW w:w="3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9" w:hRule="exact"/>
                    </w:trPr>
                    <w:tc>
                      <w:tcPr>
                        <w:tcW w:w="3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123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'09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'10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'11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'12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'13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'14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'15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'16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7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162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left="25"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0" w:lineRule="exact"/>
                          <w:ind w:right="72"/>
                          <w:jc w:val="righ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pacing w:val="-1"/>
          <w:w w:val="110"/>
          <w:sz w:val="8"/>
        </w:rPr>
        <w:t>0.0%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Mar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Sep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Mar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w w:val="110"/>
          <w:sz w:val="8"/>
        </w:rPr>
        <w:t>Sep</w:t>
      </w:r>
      <w:r>
        <w:rPr>
          <w:rFonts w:ascii="Calibri"/>
          <w:sz w:val="8"/>
        </w:rPr>
      </w:r>
    </w:p>
    <w:p>
      <w:pPr>
        <w:spacing w:before="5"/>
        <w:ind w:left="0" w:right="5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w w:val="115"/>
        </w:rPr>
        <w:br w:type="column"/>
      </w:r>
      <w:r>
        <w:rPr>
          <w:rFonts w:ascii="Calibri"/>
          <w:color w:val="585858"/>
          <w:spacing w:val="-1"/>
          <w:w w:val="115"/>
          <w:sz w:val="8"/>
        </w:rPr>
        <w:t>Mar</w:t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6" w:equalWidth="0">
            <w:col w:w="953" w:space="5005"/>
            <w:col w:w="923" w:space="221"/>
            <w:col w:w="906" w:space="219"/>
            <w:col w:w="923" w:space="221"/>
            <w:col w:w="906" w:space="219"/>
            <w:col w:w="1744"/>
          </w:cols>
        </w:sectPr>
      </w:pPr>
    </w:p>
    <w:p>
      <w:pPr>
        <w:pStyle w:val="Heading2"/>
        <w:spacing w:line="240" w:lineRule="auto" w:before="8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33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Fort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Smith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before="51"/>
        <w:ind w:left="170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Fort Smith MSA = Crawford &amp; Sebastian counties in Arkansas &amp; LeFlore &amp; Sequoyah counties in Oklahoma.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1"/>
        <w:gridCol w:w="1254"/>
        <w:gridCol w:w="1035"/>
        <w:gridCol w:w="1067"/>
        <w:gridCol w:w="1017"/>
        <w:gridCol w:w="1319"/>
      </w:tblGrid>
      <w:tr>
        <w:trPr>
          <w:trHeight w:val="340" w:hRule="exact"/>
        </w:trPr>
        <w:tc>
          <w:tcPr>
            <w:tcW w:w="2811" w:type="dxa"/>
            <w:tcBorders>
              <w:top w:val="single" w:sz="24" w:space="0" w:color="9B9A9B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4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5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8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67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7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3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9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40" w:lineRule="auto" w:before="90"/>
              <w:ind w:left="3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118,211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119,018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02" w:lineRule="exact"/>
              <w:ind w:left="2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-1,649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114,117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115,047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-930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-1,097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-719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B9A9B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4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5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7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26"/>
                    <w:gridCol w:w="1003"/>
                    <w:gridCol w:w="1006"/>
                    <w:gridCol w:w="1123"/>
                    <w:gridCol w:w="1057"/>
                    <w:gridCol w:w="1247"/>
                  </w:tblGrid>
                  <w:tr>
                    <w:trPr>
                      <w:trHeight w:val="739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78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9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20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15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Mar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113.8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left="11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7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29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48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48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5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7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26" w:type="dxa"/>
                        <w:tcBorders>
                          <w:top w:val="nil" w:sz="6" w:space="0" w:color="auto"/>
                          <w:left w:val="single" w:sz="24" w:space="0" w:color="9B9A9B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90.3</w:t>
      </w:r>
      <w:r>
        <w:rPr>
          <w:rFonts w:ascii="Times New Roman"/>
          <w:sz w:val="18"/>
        </w:rPr>
      </w:r>
    </w:p>
    <w:p>
      <w:pPr>
        <w:spacing w:before="76"/>
        <w:ind w:left="6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90.7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58" w:lineRule="exact" w:before="45"/>
        <w:ind w:left="0" w:right="1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</w:t>
      </w:r>
      <w:r>
        <w:rPr>
          <w:rFonts w:ascii="Segoe UI"/>
          <w:b/>
          <w:color w:val="231F20"/>
          <w:spacing w:val="-2"/>
          <w:position w:val="1"/>
          <w:sz w:val="20"/>
        </w:rPr>
        <w:t>oll</w:t>
      </w:r>
      <w:r>
        <w:rPr>
          <w:rFonts w:ascii="Segoe UI"/>
          <w:b/>
          <w:color w:val="231F20"/>
          <w:spacing w:val="-1"/>
          <w:position w:val="1"/>
          <w:sz w:val="20"/>
        </w:rPr>
        <w:t> Jobs</w:t>
      </w:r>
      <w:r>
        <w:rPr>
          <w:rFonts w:ascii="Segoe UI"/>
          <w:sz w:val="20"/>
        </w:rPr>
      </w:r>
    </w:p>
    <w:p>
      <w:pPr>
        <w:spacing w:line="258" w:lineRule="exact" w:before="0"/>
        <w:ind w:left="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</w:t>
      </w:r>
      <w:r>
        <w:rPr>
          <w:rFonts w:ascii="Segoe UI"/>
          <w:color w:val="231F20"/>
          <w:spacing w:val="-1"/>
          <w:sz w:val="20"/>
        </w:rPr>
        <w:t> </w:t>
      </w:r>
      <w:r>
        <w:rPr>
          <w:rFonts w:ascii="Segoe UI"/>
          <w:color w:val="231F20"/>
          <w:sz w:val="20"/>
        </w:rPr>
        <w:t>2017</w:t>
      </w:r>
      <w:r>
        <w:rPr>
          <w:rFonts w:ascii="Segoe UI"/>
          <w:color w:val="231F20"/>
          <w:spacing w:val="-1"/>
          <w:sz w:val="20"/>
        </w:rPr>
        <w:t> </w:t>
      </w:r>
      <w:r>
        <w:rPr>
          <w:rFonts w:ascii="Segoe UI"/>
          <w:color w:val="231F20"/>
          <w:position w:val="1"/>
          <w:sz w:val="20"/>
        </w:rPr>
        <w:t>-</w:t>
      </w:r>
      <w:r>
        <w:rPr>
          <w:rFonts w:ascii="Segoe UI"/>
          <w:color w:val="231F20"/>
          <w:spacing w:val="-1"/>
          <w:position w:val="1"/>
          <w:sz w:val="20"/>
        </w:rPr>
        <w:t> </w:t>
      </w:r>
      <w:r>
        <w:rPr>
          <w:rFonts w:ascii="Segoe UI"/>
          <w:color w:val="231F20"/>
          <w:position w:val="1"/>
          <w:sz w:val="20"/>
        </w:rPr>
        <w:t>March</w:t>
      </w:r>
      <w:r>
        <w:rPr>
          <w:rFonts w:ascii="Segoe UI"/>
          <w:color w:val="231F20"/>
          <w:spacing w:val="-1"/>
          <w:position w:val="1"/>
          <w:sz w:val="20"/>
        </w:rPr>
        <w:t> </w:t>
      </w:r>
      <w:r>
        <w:rPr>
          <w:rFonts w:ascii="Segoe UI"/>
          <w:color w:val="231F20"/>
          <w:position w:val="1"/>
          <w:sz w:val="20"/>
        </w:rPr>
        <w:t>2019</w:t>
      </w:r>
      <w:r>
        <w:rPr>
          <w:rFonts w:ascii="Segoe UI"/>
          <w:sz w:val="20"/>
        </w:rPr>
      </w:r>
    </w:p>
    <w:p>
      <w:pPr>
        <w:tabs>
          <w:tab w:pos="7737" w:val="left" w:leader="none"/>
        </w:tabs>
        <w:spacing w:before="1"/>
        <w:ind w:left="0" w:right="98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115,000</w:t>
      </w:r>
      <w:r>
        <w:rPr>
          <w:rFonts w:ascii="Calibri"/>
          <w:color w:val="585858"/>
          <w:sz w:val="8"/>
        </w:rPr>
        <w:t>      </w:t>
      </w:r>
      <w:r>
        <w:rPr>
          <w:rFonts w:ascii="Calibri"/>
          <w:color w:val="585858"/>
          <w:spacing w:val="3"/>
          <w:sz w:val="8"/>
        </w:rPr>
        <w:t> </w:t>
      </w:r>
      <w:r>
        <w:rPr>
          <w:rFonts w:ascii="Calibri"/>
          <w:color w:val="585858"/>
          <w:spacing w:val="3"/>
          <w:w w:val="174"/>
          <w:sz w:val="8"/>
        </w:rPr>
      </w:r>
      <w:r>
        <w:rPr>
          <w:rFonts w:ascii="Calibri"/>
          <w:color w:val="585858"/>
          <w:w w:val="17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20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139.405579pt;margin-top:-14.103998pt;width:357.65pt;height:90.95pt;mso-position-horizontal-relative:page;mso-position-vertical-relative:paragraph;z-index:2464" coordorigin="2788,-282" coordsize="7153,1819">
            <v:group style="position:absolute;left:2791;top:1471;width:7148;height:2" coordorigin="2791,1471" coordsize="7148,2">
              <v:shape style="position:absolute;left:2791;top:1471;width:7148;height:2" coordorigin="2791,1471" coordsize="7148,0" path="m2791,1471l9938,1471e" filled="false" stroked="true" strokeweight=".238972pt" strokecolor="#d9d9d9">
                <v:path arrowok="t"/>
              </v:shape>
            </v:group>
            <v:group style="position:absolute;left:2791;top:998;width:7148;height:2" coordorigin="2791,998" coordsize="7148,2">
              <v:shape style="position:absolute;left:2791;top:998;width:7148;height:2" coordorigin="2791,998" coordsize="7148,0" path="m2791,998l9938,998e" filled="false" stroked="true" strokeweight=".238972pt" strokecolor="#d9d9d9">
                <v:path arrowok="t"/>
              </v:shape>
            </v:group>
            <v:group style="position:absolute;left:2791;top:526;width:7148;height:2" coordorigin="2791,526" coordsize="7148,2">
              <v:shape style="position:absolute;left:2791;top:526;width:7148;height:2" coordorigin="2791,526" coordsize="7148,0" path="m2791,526l9938,526e" filled="false" stroked="true" strokeweight=".238972pt" strokecolor="#d9d9d9">
                <v:path arrowok="t"/>
              </v:shape>
            </v:group>
            <v:group style="position:absolute;left:2791;top:54;width:7148;height:2" coordorigin="2791,54" coordsize="7148,2">
              <v:shape style="position:absolute;left:2791;top:54;width:7148;height:2" coordorigin="2791,54" coordsize="7148,0" path="m2791,54l9938,54e" filled="false" stroked="true" strokeweight=".238972pt" strokecolor="#d9d9d9">
                <v:path arrowok="t"/>
              </v:shape>
            </v:group>
            <v:group style="position:absolute;left:3088;top:-97;width:6554;height:1621" coordorigin="3088,-97" coordsize="6554,1621">
              <v:shape style="position:absolute;left:3088;top:-97;width:6554;height:1621" coordorigin="3088,-97" coordsize="6554,1621" path="m3088,1376l3147,1298,3207,1217,3266,1133,3296,1091,3326,1049,3385,966,3445,885,3505,809,3564,738,3624,675,3683,620,3743,575,3802,538,3862,507,3922,482,3981,461,4041,444,4100,428,4160,414,4190,407,4220,400,4249,392,4279,384,4309,377,4368,365,4428,356,4517,348,4577,343,4607,340,4696,331,4756,321,4815,308,4875,290,4934,263,4994,228,5054,187,5113,143,5143,120,5173,98,5232,55,5292,17,5352,-13,5411,-34,5471,-41,5496,-40,5580,-27,5641,-11,5704,13,5769,43,5833,79,5896,122,5957,172,6014,228,6067,290,6126,385,6156,445,6186,510,6215,581,6245,656,6275,734,6305,814,6335,895,6364,975,6394,1054,6424,1130,6454,1203,6484,1271,6513,1333,6543,1388,6603,1474,6662,1518,6692,1524,6722,1519,6781,1485,6841,1422,6901,1336,6960,1235,6990,1180,7020,1124,7050,1066,7079,1009,7109,953,7139,899,7199,799,7258,715,7288,678,7318,639,7347,600,7377,560,7407,520,7437,479,7467,439,7526,360,7586,285,7645,216,7705,156,7765,105,7824,67,7884,44,7913,40,7943,41,8003,53,8062,77,8122,110,8182,145,8211,163,8271,197,8331,224,8390,241,8420,244,8450,242,8509,229,8569,203,8628,168,8688,127,8748,83,8777,61,8807,38,8867,-4,8926,-41,8986,-70,9045,-88,9105,-96,9135,-97,9165,-97,9254,-87,9314,-75,9373,-60,9433,-44,9463,-35,9492,-27,9522,-19,9552,-12,9582,-5,9612,1,9641,6e" filled="false" stroked="true" strokeweight="1.205264pt" strokecolor="#000000">
                <v:path arrowok="t"/>
                <v:stroke dashstyle="longDash"/>
              </v:shape>
            </v:group>
            <v:group style="position:absolute;left:3088;top:-269;width:6553;height:1557" coordorigin="3088,-269" coordsize="6553,1557">
              <v:shape style="position:absolute;left:3088;top:-269;width:6553;height:1557" coordorigin="3088,-269" coordsize="6553,1557" path="m3088,762l3148,724,3207,684,3267,644,3297,624,3326,604,3386,564,3446,525,3505,487,3565,451,3624,416,3684,384,3743,356,3803,330,3863,307,3922,286,3982,266,4012,256,4041,246,4101,225,4160,202,4220,177,4280,148,4339,114,4399,75,4458,32,4518,-13,4548,-36,4577,-59,4637,-103,4697,-143,4756,-179,4816,-209,4875,-230,4935,-245,4994,-257,5054,-265,5143,-269,5173,-268,5262,-258,5322,-244,5382,-225,5441,-198,5501,-165,5560,-124,5620,-75,5679,-19,5739,42,5799,107,5858,177,5918,248,5977,321,6037,395,6067,432,6126,513,6186,608,6245,713,6275,766,6305,821,6335,875,6364,928,6424,1029,6484,1120,6543,1196,6603,1251,6662,1282,6692,1287,6722,1286,6781,1266,6841,1227,6901,1173,6960,1108,7020,1036,7079,961,7109,924,7169,853,7228,790,7288,736,7318,708,7377,652,7437,593,7466,563,7496,534,7556,476,7615,420,7675,367,7735,319,7794,277,7854,243,7913,217,7973,199,8032,189,8122,182,8211,179,8241,178,8330,172,8390,163,8449,148,8509,126,8568,97,8628,65,8688,30,8717,12,8747,-6,8807,-40,8866,-72,8926,-100,8985,-122,9045,-135,9134,-142,9164,-141,9253,-130,9313,-119,9373,-105,9432,-89,9462,-81,9492,-73,9522,-66,9551,-59,9581,-52,9611,-46,9641,-41e" filled="false" stroked="true" strokeweight="1.201573pt" strokecolor="#7e7e7e">
                <v:path arrowok="t"/>
              </v:shape>
            </v:group>
            <v:group style="position:absolute;left:3088;top:499;width:1192;height:547" coordorigin="3088,499" coordsize="1192,547">
              <v:shape style="position:absolute;left:3088;top:499;width:1192;height:547" coordorigin="3088,499" coordsize="1192,547" path="m3088,1046l3148,991,3207,933,3267,872,3297,841,3326,811,3386,751,3446,693,3505,640,3565,594,3624,555,3684,526,3746,508,3813,500,3847,499,3881,500,3951,506,4019,517,4084,531,4145,545,4173,552,4199,558,4222,563,4244,568,4263,571,4280,573e" filled="false" stroked="true" strokeweight="1.306659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75"/>
          <w:sz w:val="8"/>
        </w:rPr>
        <w:t>114,000</w:t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20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113,000</w:t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20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112,000</w:t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220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111,000</w:t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9938" w:val="left" w:leader="none"/>
        </w:tabs>
        <w:spacing w:before="0"/>
        <w:ind w:left="220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110,000</w:t>
      </w:r>
      <w:r>
        <w:rPr>
          <w:rFonts w:ascii="Calibri"/>
          <w:color w:val="585858"/>
          <w:sz w:val="8"/>
        </w:rPr>
        <w:t>      </w:t>
      </w:r>
      <w:r>
        <w:rPr>
          <w:rFonts w:ascii="Calibri"/>
          <w:color w:val="585858"/>
          <w:spacing w:val="3"/>
          <w:sz w:val="8"/>
        </w:rPr>
        <w:t> </w:t>
      </w:r>
      <w:r>
        <w:rPr>
          <w:rFonts w:ascii="Calibri"/>
          <w:color w:val="585858"/>
          <w:spacing w:val="3"/>
          <w:w w:val="174"/>
          <w:sz w:val="8"/>
        </w:rPr>
      </w:r>
      <w:r>
        <w:rPr>
          <w:rFonts w:ascii="Calibri"/>
          <w:color w:val="585858"/>
          <w:w w:val="17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3651" w:val="left" w:leader="none"/>
          <w:tab w:pos="4219" w:val="left" w:leader="none"/>
          <w:tab w:pos="4834" w:val="left" w:leader="none"/>
          <w:tab w:pos="5411" w:val="left" w:leader="none"/>
          <w:tab w:pos="6044" w:val="left" w:leader="none"/>
          <w:tab w:pos="6639" w:val="left" w:leader="none"/>
          <w:tab w:pos="7217" w:val="left" w:leader="none"/>
          <w:tab w:pos="7821" w:val="left" w:leader="none"/>
          <w:tab w:pos="8402" w:val="left" w:leader="none"/>
          <w:tab w:pos="8999" w:val="left" w:leader="none"/>
          <w:tab w:pos="9597" w:val="left" w:leader="none"/>
          <w:tab w:pos="9938" w:val="left" w:leader="none"/>
        </w:tabs>
        <w:spacing w:line="254" w:lineRule="auto" w:before="0"/>
        <w:ind w:left="3065" w:right="2299" w:hanging="866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75"/>
          <w:sz w:val="8"/>
        </w:rPr>
        <w:t>109,000</w:t>
      </w:r>
      <w:r>
        <w:rPr>
          <w:rFonts w:ascii="Calibri"/>
          <w:color w:val="585858"/>
          <w:sz w:val="8"/>
        </w:rPr>
        <w:t>      </w:t>
      </w:r>
      <w:r>
        <w:rPr>
          <w:rFonts w:ascii="Calibri"/>
          <w:color w:val="585858"/>
          <w:spacing w:val="3"/>
          <w:sz w:val="8"/>
        </w:rPr>
        <w:t> </w:t>
      </w:r>
      <w:r>
        <w:rPr>
          <w:rFonts w:ascii="Calibri"/>
          <w:color w:val="585858"/>
          <w:spacing w:val="3"/>
          <w:w w:val="174"/>
          <w:sz w:val="8"/>
        </w:rPr>
      </w:r>
      <w:r>
        <w:rPr>
          <w:rFonts w:ascii="Calibri"/>
          <w:color w:val="585858"/>
          <w:w w:val="17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Calibri"/>
          <w:color w:val="585858"/>
          <w:sz w:val="8"/>
        </w:rPr>
      </w:r>
      <w:r>
        <w:rPr>
          <w:rFonts w:ascii="Calibri"/>
          <w:color w:val="585858"/>
          <w:spacing w:val="25"/>
          <w:sz w:val="8"/>
        </w:rPr>
        <w:t> </w:t>
      </w:r>
      <w:r>
        <w:rPr>
          <w:rFonts w:ascii="Calibri"/>
          <w:color w:val="585858"/>
          <w:w w:val="170"/>
          <w:sz w:val="8"/>
        </w:rPr>
        <w:t>J</w:t>
        <w:tab/>
        <w:t>F</w:t>
        <w:tab/>
        <w:t>M</w:t>
        <w:tab/>
        <w:t>A</w:t>
        <w:tab/>
        <w:t>M</w:t>
        <w:tab/>
        <w:t>J</w:t>
        <w:tab/>
        <w:t>J</w:t>
        <w:tab/>
        <w:t>A</w:t>
        <w:tab/>
        <w:t>S</w:t>
        <w:tab/>
        <w:t>O</w:t>
        <w:tab/>
        <w:t>N</w:t>
        <w:tab/>
      </w:r>
      <w:r>
        <w:rPr>
          <w:rFonts w:ascii="Calibri"/>
          <w:color w:val="585858"/>
          <w:w w:val="175"/>
          <w:sz w:val="8"/>
        </w:rPr>
        <w:t>D</w:t>
      </w:r>
      <w:r>
        <w:rPr>
          <w:rFonts w:ascii="Calibri"/>
          <w:sz w:val="8"/>
        </w:rPr>
      </w:r>
    </w:p>
    <w:p>
      <w:pPr>
        <w:tabs>
          <w:tab w:pos="294" w:val="left" w:leader="none"/>
          <w:tab w:pos="1042" w:val="left" w:leader="none"/>
          <w:tab w:pos="1790" w:val="left" w:leader="none"/>
        </w:tabs>
        <w:spacing w:before="52"/>
        <w:ind w:left="1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74"/>
          <w:sz w:val="8"/>
        </w:rPr>
      </w:r>
      <w:r>
        <w:rPr>
          <w:rFonts w:ascii="Calibri"/>
          <w:color w:val="585858"/>
          <w:w w:val="174"/>
          <w:sz w:val="8"/>
          <w:u w:val="thick" w:color="000000"/>
        </w:rPr>
        <w:t> </w:t>
      </w:r>
      <w:r>
        <w:rPr>
          <w:rFonts w:ascii="Calibri"/>
          <w:color w:val="585858"/>
          <w:sz w:val="8"/>
          <w:u w:val="thick" w:color="000000"/>
        </w:rPr>
        <w:tab/>
      </w:r>
      <w:r>
        <w:rPr>
          <w:rFonts w:ascii="Calibri"/>
          <w:color w:val="585858"/>
          <w:sz w:val="8"/>
        </w:rPr>
        <w:t> </w:t>
      </w:r>
      <w:r>
        <w:rPr>
          <w:rFonts w:ascii="Calibri"/>
          <w:color w:val="585858"/>
          <w:spacing w:val="-1"/>
          <w:w w:val="170"/>
          <w:sz w:val="8"/>
        </w:rPr>
        <w:t>2017</w:t>
      </w:r>
      <w:r>
        <w:rPr>
          <w:rFonts w:ascii="Calibri"/>
          <w:color w:val="585858"/>
          <w:spacing w:val="-1"/>
          <w:w w:val="170"/>
          <w:sz w:val="8"/>
          <w:u w:val="thick" w:color="7E7E7E"/>
        </w:rPr>
        <w:tab/>
      </w:r>
      <w:r>
        <w:rPr>
          <w:rFonts w:ascii="Calibri"/>
          <w:color w:val="585858"/>
          <w:spacing w:val="-1"/>
          <w:w w:val="170"/>
          <w:sz w:val="8"/>
        </w:rPr>
      </w:r>
      <w:r>
        <w:rPr>
          <w:rFonts w:ascii="Calibri"/>
          <w:color w:val="585858"/>
          <w:spacing w:val="-1"/>
          <w:w w:val="170"/>
          <w:sz w:val="8"/>
        </w:rPr>
        <w:t>2018</w:t>
      </w:r>
      <w:r>
        <w:rPr>
          <w:rFonts w:ascii="Calibri"/>
          <w:color w:val="585858"/>
          <w:spacing w:val="-1"/>
          <w:w w:val="170"/>
          <w:sz w:val="8"/>
          <w:u w:val="thick" w:color="C00000"/>
        </w:rPr>
        <w:tab/>
      </w:r>
      <w:r>
        <w:rPr>
          <w:rFonts w:ascii="Calibri"/>
          <w:color w:val="585858"/>
          <w:spacing w:val="-1"/>
          <w:w w:val="170"/>
          <w:sz w:val="8"/>
        </w:rPr>
      </w:r>
      <w:r>
        <w:rPr>
          <w:rFonts w:ascii="Calibri"/>
          <w:color w:val="585858"/>
          <w:spacing w:val="-1"/>
          <w:w w:val="175"/>
          <w:sz w:val="8"/>
        </w:rPr>
        <w:t>2019</w:t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13"/>
        <w:ind w:left="0" w:right="8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Hot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Springs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before="51"/>
        <w:ind w:left="0" w:right="23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Hot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Springs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Garland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County.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pStyle w:val="BodyText"/>
        <w:spacing w:line="240" w:lineRule="auto" w:before="193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1"/>
        <w:gridCol w:w="1274"/>
        <w:gridCol w:w="1015"/>
        <w:gridCol w:w="1096"/>
        <w:gridCol w:w="1046"/>
        <w:gridCol w:w="1260"/>
      </w:tblGrid>
      <w:tr>
        <w:trPr>
          <w:trHeight w:val="340" w:hRule="exact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-211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67136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006"/>
        <w:gridCol w:w="1123"/>
        <w:gridCol w:w="1056"/>
        <w:gridCol w:w="1248"/>
      </w:tblGrid>
      <w:tr>
        <w:trPr>
          <w:trHeight w:val="464" w:hRule="exact"/>
        </w:trPr>
        <w:tc>
          <w:tcPr>
            <w:tcW w:w="89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2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5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6"/>
          <w:pgSz w:w="12240" w:h="15840"/>
          <w:pgMar w:footer="673" w:header="0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4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10.0%</w:t>
      </w:r>
      <w:r>
        <w:rPr>
          <w:rFonts w:ascii="Calibri"/>
          <w:sz w:val="13"/>
        </w:rPr>
      </w:r>
    </w:p>
    <w:p>
      <w:pPr>
        <w:spacing w:line="253" w:lineRule="exact" w:before="46"/>
        <w:ind w:left="1504" w:right="509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3" w:lineRule="exact" w:before="0"/>
        <w:ind w:left="1504" w:right="509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3.971008pt;margin-top:19.444616pt;width:428.8pt;height:.1pt;mso-position-horizontal-relative:page;mso-position-vertical-relative:paragraph;z-index:2584" coordorigin="2079,389" coordsize="8576,2">
            <v:shape style="position:absolute;left:2079;top:389;width:8576;height:2" coordorigin="2079,389" coordsize="8576,0" path="m2079,389l10655,389e" filled="false" stroked="true" strokeweight=".402463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March: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25" w:space="1668"/>
            <w:col w:w="8647"/>
          </w:cols>
        </w:sectPr>
      </w:pPr>
    </w:p>
    <w:p>
      <w:pPr>
        <w:spacing w:line="240" w:lineRule="auto" w:before="6"/>
        <w:rPr>
          <w:rFonts w:ascii="Segoe UI" w:hAnsi="Segoe UI" w:cs="Segoe UI" w:eastAsia="Segoe UI"/>
          <w:sz w:val="20"/>
          <w:szCs w:val="20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3.76976pt;margin-top:5.601713pt;width:429.2pt;height:230.95pt;mso-position-horizontal-relative:page;mso-position-vertical-relative:paragraph;z-index:2560" coordorigin="2075,112" coordsize="8584,4619">
            <v:group style="position:absolute;left:10460;top:4220;width:195;height:2" coordorigin="10460,4220" coordsize="195,2">
              <v:shape style="position:absolute;left:10460;top:4220;width:195;height:2" coordorigin="10460,4220" coordsize="195,0" path="m10460,4220l10655,4220e" filled="false" stroked="true" strokeweight=".402463pt" strokecolor="#d9d9d9">
                <v:path arrowok="t"/>
              </v:shape>
            </v:group>
            <v:group style="position:absolute;left:9681;top:4220;width:390;height:2" coordorigin="9681,4220" coordsize="390,2">
              <v:shape style="position:absolute;left:9681;top:4220;width:390;height:2" coordorigin="9681,4220" coordsize="390,0" path="m9681,4220l10071,4220e" filled="false" stroked="true" strokeweight=".402463pt" strokecolor="#d9d9d9">
                <v:path arrowok="t"/>
              </v:shape>
            </v:group>
            <v:group style="position:absolute;left:10460;top:3713;width:195;height:2" coordorigin="10460,3713" coordsize="195,2">
              <v:shape style="position:absolute;left:10460;top:3713;width:195;height:2" coordorigin="10460,3713" coordsize="195,0" path="m10460,3713l10655,3713e" filled="false" stroked="true" strokeweight=".402463pt" strokecolor="#d9d9d9">
                <v:path arrowok="t"/>
              </v:shape>
            </v:group>
            <v:group style="position:absolute;left:9681;top:3713;width:390;height:2" coordorigin="9681,3713" coordsize="390,2">
              <v:shape style="position:absolute;left:9681;top:3713;width:390;height:2" coordorigin="9681,3713" coordsize="390,0" path="m9681,3713l10071,3713e" filled="false" stroked="true" strokeweight=".402463pt" strokecolor="#d9d9d9">
                <v:path arrowok="t"/>
              </v:shape>
            </v:group>
            <v:group style="position:absolute;left:10460;top:3206;width:195;height:2" coordorigin="10460,3206" coordsize="195,2">
              <v:shape style="position:absolute;left:10460;top:3206;width:195;height:2" coordorigin="10460,3206" coordsize="195,0" path="m10460,3206l10655,3206e" filled="false" stroked="true" strokeweight=".402463pt" strokecolor="#d9d9d9">
                <v:path arrowok="t"/>
              </v:shape>
            </v:group>
            <v:group style="position:absolute;left:9681;top:3206;width:390;height:2" coordorigin="9681,3206" coordsize="390,2">
              <v:shape style="position:absolute;left:9681;top:3206;width:390;height:2" coordorigin="9681,3206" coordsize="390,0" path="m9681,3206l10071,3206e" filled="false" stroked="true" strokeweight=".402463pt" strokecolor="#d9d9d9">
                <v:path arrowok="t"/>
              </v:shape>
            </v:group>
            <v:group style="position:absolute;left:10071;top:2901;width:390;height:1826" coordorigin="10071,2901" coordsize="390,1826">
              <v:shape style="position:absolute;left:10071;top:2901;width:390;height:1826" coordorigin="10071,2901" coordsize="390,1826" path="m10460,4727l10071,4727,10071,2901,10460,2901,10460,4727xe" filled="true" fillcolor="#c00000" stroked="false">
                <v:path arrowok="t"/>
                <v:fill type="solid"/>
              </v:shape>
            </v:group>
            <v:group style="position:absolute;left:8902;top:4220;width:390;height:2" coordorigin="8902,4220" coordsize="390,2">
              <v:shape style="position:absolute;left:8902;top:4220;width:390;height:2" coordorigin="8902,4220" coordsize="390,0" path="m8902,4220l9291,4220e" filled="false" stroked="true" strokeweight=".402463pt" strokecolor="#d9d9d9">
                <v:path arrowok="t"/>
              </v:shape>
            </v:group>
            <v:group style="position:absolute;left:8902;top:3713;width:390;height:2" coordorigin="8902,3713" coordsize="390,2">
              <v:shape style="position:absolute;left:8902;top:3713;width:390;height:2" coordorigin="8902,3713" coordsize="390,0" path="m8902,3713l9291,3713e" filled="false" stroked="true" strokeweight=".402463pt" strokecolor="#d9d9d9">
                <v:path arrowok="t"/>
              </v:shape>
            </v:group>
            <v:group style="position:absolute;left:8902;top:3206;width:390;height:2" coordorigin="8902,3206" coordsize="390,2">
              <v:shape style="position:absolute;left:8902;top:3206;width:390;height:2" coordorigin="8902,3206" coordsize="390,0" path="m8902,3206l9291,3206e" filled="false" stroked="true" strokeweight=".402463pt" strokecolor="#d9d9d9">
                <v:path arrowok="t"/>
              </v:shape>
            </v:group>
            <v:group style="position:absolute;left:9681;top:2699;width:975;height:2" coordorigin="9681,2699" coordsize="975,2">
              <v:shape style="position:absolute;left:9681;top:2699;width:975;height:2" coordorigin="9681,2699" coordsize="975,0" path="m9681,2699l10655,2699e" filled="false" stroked="true" strokeweight=".402463pt" strokecolor="#d9d9d9">
                <v:path arrowok="t"/>
              </v:shape>
            </v:group>
            <v:group style="position:absolute;left:8121;top:2699;width:1171;height:2" coordorigin="8121,2699" coordsize="1171,2">
              <v:shape style="position:absolute;left:8121;top:2699;width:1171;height:2" coordorigin="8121,2699" coordsize="1171,0" path="m8121,2699l9291,2699e" filled="false" stroked="true" strokeweight=".402463pt" strokecolor="#d9d9d9">
                <v:path arrowok="t"/>
              </v:shape>
            </v:group>
            <v:group style="position:absolute;left:9291;top:2648;width:390;height:2080" coordorigin="9291,2648" coordsize="390,2080">
              <v:shape style="position:absolute;left:9291;top:2648;width:390;height:2080" coordorigin="9291,2648" coordsize="390,2080" path="m9681,4727l9291,4727,9291,2648,9681,2648,9681,4727xe" filled="true" fillcolor="#c00000" stroked="false">
                <v:path arrowok="t"/>
                <v:fill type="solid"/>
              </v:shape>
            </v:group>
            <v:group style="position:absolute;left:8121;top:4220;width:392;height:2" coordorigin="8121,4220" coordsize="392,2">
              <v:shape style="position:absolute;left:8121;top:4220;width:392;height:2" coordorigin="8121,4220" coordsize="392,0" path="m8121,4220l8512,4220e" filled="false" stroked="true" strokeweight=".402463pt" strokecolor="#d9d9d9">
                <v:path arrowok="t"/>
              </v:shape>
            </v:group>
            <v:group style="position:absolute;left:8121;top:3713;width:392;height:2" coordorigin="8121,3713" coordsize="392,2">
              <v:shape style="position:absolute;left:8121;top:3713;width:392;height:2" coordorigin="8121,3713" coordsize="392,0" path="m8121,3713l8512,3713e" filled="false" stroked="true" strokeweight=".402463pt" strokecolor="#d9d9d9">
                <v:path arrowok="t"/>
              </v:shape>
            </v:group>
            <v:group style="position:absolute;left:8121;top:3206;width:392;height:2" coordorigin="8121,3206" coordsize="392,2">
              <v:shape style="position:absolute;left:8121;top:3206;width:392;height:2" coordorigin="8121,3206" coordsize="392,0" path="m8121,3206l8512,3206e" filled="false" stroked="true" strokeweight=".402463pt" strokecolor="#d9d9d9">
                <v:path arrowok="t"/>
              </v:shape>
            </v:group>
            <v:group style="position:absolute;left:8512;top:2799;width:390;height:1928" coordorigin="8512,2799" coordsize="390,1928">
              <v:shape style="position:absolute;left:8512;top:2799;width:390;height:1928" coordorigin="8512,2799" coordsize="390,1928" path="m8902,4727l8512,4727,8512,2799,8902,2799,8902,4727xe" filled="true" fillcolor="#c00000" stroked="false">
                <v:path arrowok="t"/>
                <v:fill type="solid"/>
              </v:shape>
            </v:group>
            <v:group style="position:absolute;left:7341;top:4220;width:390;height:2" coordorigin="7341,4220" coordsize="390,2">
              <v:shape style="position:absolute;left:7341;top:4220;width:390;height:2" coordorigin="7341,4220" coordsize="390,0" path="m7341,4220l7731,4220e" filled="false" stroked="true" strokeweight=".402463pt" strokecolor="#d9d9d9">
                <v:path arrowok="t"/>
              </v:shape>
            </v:group>
            <v:group style="position:absolute;left:7341;top:3713;width:390;height:2" coordorigin="7341,3713" coordsize="390,2">
              <v:shape style="position:absolute;left:7341;top:3713;width:390;height:2" coordorigin="7341,3713" coordsize="390,0" path="m7341,3713l7731,3713e" filled="false" stroked="true" strokeweight=".402463pt" strokecolor="#d9d9d9">
                <v:path arrowok="t"/>
              </v:shape>
            </v:group>
            <v:group style="position:absolute;left:7341;top:3206;width:390;height:2" coordorigin="7341,3206" coordsize="390,2">
              <v:shape style="position:absolute;left:7341;top:3206;width:390;height:2" coordorigin="7341,3206" coordsize="390,0" path="m7341,3206l7731,3206e" filled="false" stroked="true" strokeweight=".402463pt" strokecolor="#d9d9d9">
                <v:path arrowok="t"/>
              </v:shape>
            </v:group>
            <v:group style="position:absolute;left:7341;top:2699;width:390;height:2" coordorigin="7341,2699" coordsize="390,2">
              <v:shape style="position:absolute;left:7341;top:2699;width:390;height:2" coordorigin="7341,2699" coordsize="390,0" path="m7341,2699l7731,2699e" filled="false" stroked="true" strokeweight=".402463pt" strokecolor="#d9d9d9">
                <v:path arrowok="t"/>
              </v:shape>
            </v:group>
            <v:group style="position:absolute;left:7731;top:2496;width:390;height:2231" coordorigin="7731,2496" coordsize="390,2231">
              <v:shape style="position:absolute;left:7731;top:2496;width:390;height:2231" coordorigin="7731,2496" coordsize="390,2231" path="m8121,4727l7731,4727,7731,2496,8121,2496,8121,4727xe" filled="true" fillcolor="#c00000" stroked="false">
                <v:path arrowok="t"/>
                <v:fill type="solid"/>
              </v:shape>
            </v:group>
            <v:group style="position:absolute;left:6562;top:4220;width:390;height:2" coordorigin="6562,4220" coordsize="390,2">
              <v:shape style="position:absolute;left:6562;top:4220;width:390;height:2" coordorigin="6562,4220" coordsize="390,0" path="m6562,4220l6952,4220e" filled="false" stroked="true" strokeweight=".402463pt" strokecolor="#d9d9d9">
                <v:path arrowok="t"/>
              </v:shape>
            </v:group>
            <v:group style="position:absolute;left:6562;top:3713;width:390;height:2" coordorigin="6562,3713" coordsize="390,2">
              <v:shape style="position:absolute;left:6562;top:3713;width:390;height:2" coordorigin="6562,3713" coordsize="390,0" path="m6562,3713l6952,3713e" filled="false" stroked="true" strokeweight=".402463pt" strokecolor="#d9d9d9">
                <v:path arrowok="t"/>
              </v:shape>
            </v:group>
            <v:group style="position:absolute;left:6562;top:3206;width:390;height:2" coordorigin="6562,3206" coordsize="390,2">
              <v:shape style="position:absolute;left:6562;top:3206;width:390;height:2" coordorigin="6562,3206" coordsize="390,0" path="m6562,3206l6952,3206e" filled="false" stroked="true" strokeweight=".402463pt" strokecolor="#d9d9d9">
                <v:path arrowok="t"/>
              </v:shape>
            </v:group>
            <v:group style="position:absolute;left:6562;top:2699;width:390;height:2" coordorigin="6562,2699" coordsize="390,2">
              <v:shape style="position:absolute;left:6562;top:2699;width:390;height:2" coordorigin="6562,2699" coordsize="390,0" path="m6562,2699l6952,2699e" filled="false" stroked="true" strokeweight=".402463pt" strokecolor="#d9d9d9">
                <v:path arrowok="t"/>
              </v:shape>
            </v:group>
            <v:group style="position:absolute;left:7341;top:2191;width:3314;height:2" coordorigin="7341,2191" coordsize="3314,2">
              <v:shape style="position:absolute;left:7341;top:2191;width:3314;height:2" coordorigin="7341,2191" coordsize="3314,0" path="m7341,2191l10655,2191e" filled="false" stroked="true" strokeweight=".402463pt" strokecolor="#d9d9d9">
                <v:path arrowok="t"/>
              </v:shape>
            </v:group>
            <v:group style="position:absolute;left:6562;top:2191;width:390;height:2" coordorigin="6562,2191" coordsize="390,2">
              <v:shape style="position:absolute;left:6562;top:2191;width:390;height:2" coordorigin="6562,2191" coordsize="390,0" path="m6562,2191l6952,2191e" filled="false" stroked="true" strokeweight=".402463pt" strokecolor="#d9d9d9">
                <v:path arrowok="t"/>
              </v:shape>
            </v:group>
            <v:group style="position:absolute;left:6562;top:1684;width:4093;height:2" coordorigin="6562,1684" coordsize="4093,2">
              <v:shape style="position:absolute;left:6562;top:1684;width:4093;height:2" coordorigin="6562,1684" coordsize="4093,0" path="m6562,1684l10655,1684e" filled="false" stroked="true" strokeweight=".402463pt" strokecolor="#d9d9d9">
                <v:path arrowok="t"/>
              </v:shape>
            </v:group>
            <v:group style="position:absolute;left:6952;top:1735;width:390;height:2992" coordorigin="6952,1735" coordsize="390,2992">
              <v:shape style="position:absolute;left:6952;top:1735;width:390;height:2992" coordorigin="6952,1735" coordsize="390,2992" path="m7341,4727l6952,4727,6952,1735,7341,1735,7341,4727xe" filled="true" fillcolor="#c00000" stroked="false">
                <v:path arrowok="t"/>
                <v:fill type="solid"/>
              </v:shape>
            </v:group>
            <v:group style="position:absolute;left:5783;top:4220;width:390;height:2" coordorigin="5783,4220" coordsize="390,2">
              <v:shape style="position:absolute;left:5783;top:4220;width:390;height:2" coordorigin="5783,4220" coordsize="390,0" path="m5783,4220l6172,4220e" filled="false" stroked="true" strokeweight=".402463pt" strokecolor="#d9d9d9">
                <v:path arrowok="t"/>
              </v:shape>
            </v:group>
            <v:group style="position:absolute;left:5783;top:3713;width:390;height:2" coordorigin="5783,3713" coordsize="390,2">
              <v:shape style="position:absolute;left:5783;top:3713;width:390;height:2" coordorigin="5783,3713" coordsize="390,0" path="m5783,3713l6172,3713e" filled="false" stroked="true" strokeweight=".402463pt" strokecolor="#d9d9d9">
                <v:path arrowok="t"/>
              </v:shape>
            </v:group>
            <v:group style="position:absolute;left:5783;top:3206;width:390;height:2" coordorigin="5783,3206" coordsize="390,2">
              <v:shape style="position:absolute;left:5783;top:3206;width:390;height:2" coordorigin="5783,3206" coordsize="390,0" path="m5783,3206l6172,3206e" filled="false" stroked="true" strokeweight=".402463pt" strokecolor="#d9d9d9">
                <v:path arrowok="t"/>
              </v:shape>
            </v:group>
            <v:group style="position:absolute;left:5783;top:2699;width:390;height:2" coordorigin="5783,2699" coordsize="390,2">
              <v:shape style="position:absolute;left:5783;top:2699;width:390;height:2" coordorigin="5783,2699" coordsize="390,0" path="m5783,2699l6172,2699e" filled="false" stroked="true" strokeweight=".402463pt" strokecolor="#d9d9d9">
                <v:path arrowok="t"/>
              </v:shape>
            </v:group>
            <v:group style="position:absolute;left:5783;top:2191;width:390;height:2" coordorigin="5783,2191" coordsize="390,2">
              <v:shape style="position:absolute;left:5783;top:2191;width:390;height:2" coordorigin="5783,2191" coordsize="390,0" path="m5783,2191l6172,2191e" filled="false" stroked="true" strokeweight=".402463pt" strokecolor="#d9d9d9">
                <v:path arrowok="t"/>
              </v:shape>
            </v:group>
            <v:group style="position:absolute;left:5783;top:1684;width:390;height:2" coordorigin="5783,1684" coordsize="390,2">
              <v:shape style="position:absolute;left:5783;top:1684;width:390;height:2" coordorigin="5783,1684" coordsize="390,0" path="m5783,1684l6172,1684e" filled="false" stroked="true" strokeweight=".402463pt" strokecolor="#d9d9d9">
                <v:path arrowok="t"/>
              </v:shape>
            </v:group>
            <v:group style="position:absolute;left:6172;top:1380;width:390;height:3348" coordorigin="6172,1380" coordsize="390,3348">
              <v:shape style="position:absolute;left:6172;top:1380;width:390;height:3348" coordorigin="6172,1380" coordsize="390,3348" path="m6562,4727l6172,4727,6172,1380,6562,1380,6562,4727xe" filled="true" fillcolor="#c00000" stroked="false">
                <v:path arrowok="t"/>
                <v:fill type="solid"/>
              </v:shape>
            </v:group>
            <v:group style="position:absolute;left:5003;top:4220;width:390;height:2" coordorigin="5003,4220" coordsize="390,2">
              <v:shape style="position:absolute;left:5003;top:4220;width:390;height:2" coordorigin="5003,4220" coordsize="390,0" path="m5003,4220l5393,4220e" filled="false" stroked="true" strokeweight=".402463pt" strokecolor="#d9d9d9">
                <v:path arrowok="t"/>
              </v:shape>
            </v:group>
            <v:group style="position:absolute;left:5003;top:3713;width:390;height:2" coordorigin="5003,3713" coordsize="390,2">
              <v:shape style="position:absolute;left:5003;top:3713;width:390;height:2" coordorigin="5003,3713" coordsize="390,0" path="m5003,3713l5393,3713e" filled="false" stroked="true" strokeweight=".402463pt" strokecolor="#d9d9d9">
                <v:path arrowok="t"/>
              </v:shape>
            </v:group>
            <v:group style="position:absolute;left:5003;top:3206;width:390;height:2" coordorigin="5003,3206" coordsize="390,2">
              <v:shape style="position:absolute;left:5003;top:3206;width:390;height:2" coordorigin="5003,3206" coordsize="390,0" path="m5003,3206l5393,3206e" filled="false" stroked="true" strokeweight=".402463pt" strokecolor="#d9d9d9">
                <v:path arrowok="t"/>
              </v:shape>
            </v:group>
            <v:group style="position:absolute;left:5003;top:2699;width:390;height:2" coordorigin="5003,2699" coordsize="390,2">
              <v:shape style="position:absolute;left:5003;top:2699;width:390;height:2" coordorigin="5003,2699" coordsize="390,0" path="m5003,2699l5393,2699e" filled="false" stroked="true" strokeweight=".402463pt" strokecolor="#d9d9d9">
                <v:path arrowok="t"/>
              </v:shape>
            </v:group>
            <v:group style="position:absolute;left:5003;top:2191;width:390;height:2" coordorigin="5003,2191" coordsize="390,2">
              <v:shape style="position:absolute;left:5003;top:2191;width:390;height:2" coordorigin="5003,2191" coordsize="390,0" path="m5003,2191l5393,2191e" filled="false" stroked="true" strokeweight=".402463pt" strokecolor="#d9d9d9">
                <v:path arrowok="t"/>
              </v:shape>
            </v:group>
            <v:group style="position:absolute;left:5003;top:1684;width:390;height:2" coordorigin="5003,1684" coordsize="390,2">
              <v:shape style="position:absolute;left:5003;top:1684;width:390;height:2" coordorigin="5003,1684" coordsize="390,0" path="m5003,1684l5393,1684e" filled="false" stroked="true" strokeweight=".402463pt" strokecolor="#d9d9d9">
                <v:path arrowok="t"/>
              </v:shape>
            </v:group>
            <v:group style="position:absolute;left:5783;top:1177;width:4873;height:2" coordorigin="5783,1177" coordsize="4873,2">
              <v:shape style="position:absolute;left:5783;top:1177;width:4873;height:2" coordorigin="5783,1177" coordsize="4873,0" path="m5783,1177l10655,1177e" filled="false" stroked="true" strokeweight=".402463pt" strokecolor="#d9d9d9">
                <v:path arrowok="t"/>
              </v:shape>
            </v:group>
            <v:group style="position:absolute;left:5003;top:1177;width:390;height:2" coordorigin="5003,1177" coordsize="390,2">
              <v:shape style="position:absolute;left:5003;top:1177;width:390;height:2" coordorigin="5003,1177" coordsize="390,0" path="m5003,1177l5393,1177e" filled="false" stroked="true" strokeweight=".402463pt" strokecolor="#d9d9d9">
                <v:path arrowok="t"/>
              </v:shape>
            </v:group>
            <v:group style="position:absolute;left:5393;top:873;width:390;height:3855" coordorigin="5393,873" coordsize="390,3855">
              <v:shape style="position:absolute;left:5393;top:873;width:390;height:3855" coordorigin="5393,873" coordsize="390,3855" path="m5783,4727l5393,4727,5393,873,5783,873,5783,4727xe" filled="true" fillcolor="#c00000" stroked="false">
                <v:path arrowok="t"/>
                <v:fill type="solid"/>
              </v:shape>
            </v:group>
            <v:group style="position:absolute;left:4222;top:4220;width:390;height:2" coordorigin="4222,4220" coordsize="390,2">
              <v:shape style="position:absolute;left:4222;top:4220;width:390;height:2" coordorigin="4222,4220" coordsize="390,0" path="m4222,4220l4612,4220e" filled="false" stroked="true" strokeweight=".402463pt" strokecolor="#d9d9d9">
                <v:path arrowok="t"/>
              </v:shape>
            </v:group>
            <v:group style="position:absolute;left:4222;top:3713;width:390;height:2" coordorigin="4222,3713" coordsize="390,2">
              <v:shape style="position:absolute;left:4222;top:3713;width:390;height:2" coordorigin="4222,3713" coordsize="390,0" path="m4222,3713l4612,3713e" filled="false" stroked="true" strokeweight=".402463pt" strokecolor="#d9d9d9">
                <v:path arrowok="t"/>
              </v:shape>
            </v:group>
            <v:group style="position:absolute;left:4222;top:3206;width:390;height:2" coordorigin="4222,3206" coordsize="390,2">
              <v:shape style="position:absolute;left:4222;top:3206;width:390;height:2" coordorigin="4222,3206" coordsize="390,0" path="m4222,3206l4612,3206e" filled="false" stroked="true" strokeweight=".402463pt" strokecolor="#d9d9d9">
                <v:path arrowok="t"/>
              </v:shape>
            </v:group>
            <v:group style="position:absolute;left:4222;top:2699;width:390;height:2" coordorigin="4222,2699" coordsize="390,2">
              <v:shape style="position:absolute;left:4222;top:2699;width:390;height:2" coordorigin="4222,2699" coordsize="390,0" path="m4222,2699l4612,2699e" filled="false" stroked="true" strokeweight=".402463pt" strokecolor="#d9d9d9">
                <v:path arrowok="t"/>
              </v:shape>
            </v:group>
            <v:group style="position:absolute;left:4222;top:2191;width:390;height:2" coordorigin="4222,2191" coordsize="390,2">
              <v:shape style="position:absolute;left:4222;top:2191;width:390;height:2" coordorigin="4222,2191" coordsize="390,0" path="m4222,2191l4612,2191e" filled="false" stroked="true" strokeweight=".402463pt" strokecolor="#d9d9d9">
                <v:path arrowok="t"/>
              </v:shape>
            </v:group>
            <v:group style="position:absolute;left:4222;top:1684;width:390;height:2" coordorigin="4222,1684" coordsize="390,2">
              <v:shape style="position:absolute;left:4222;top:1684;width:390;height:2" coordorigin="4222,1684" coordsize="390,0" path="m4222,1684l4612,1684e" filled="false" stroked="true" strokeweight=".402463pt" strokecolor="#d9d9d9">
                <v:path arrowok="t"/>
              </v:shape>
            </v:group>
            <v:group style="position:absolute;left:4222;top:1177;width:390;height:2" coordorigin="4222,1177" coordsize="390,2">
              <v:shape style="position:absolute;left:4222;top:1177;width:390;height:2" coordorigin="4222,1177" coordsize="390,0" path="m4222,1177l4612,1177e" filled="false" stroked="true" strokeweight=".402463pt" strokecolor="#d9d9d9">
                <v:path arrowok="t"/>
              </v:shape>
            </v:group>
            <v:group style="position:absolute;left:4222;top:670;width:6433;height:2" coordorigin="4222,670" coordsize="6433,2">
              <v:shape style="position:absolute;left:4222;top:670;width:6433;height:2" coordorigin="4222,670" coordsize="6433,0" path="m4222,670l10655,670e" filled="false" stroked="true" strokeweight=".402463pt" strokecolor="#d9d9d9">
                <v:path arrowok="t"/>
              </v:shape>
            </v:group>
            <v:group style="position:absolute;left:4612;top:721;width:392;height:4006" coordorigin="4612,721" coordsize="392,4006">
              <v:shape style="position:absolute;left:4612;top:721;width:392;height:4006" coordorigin="4612,721" coordsize="392,4006" path="m5003,4727l4612,4727,4612,721,5003,721,5003,4727xe" filled="true" fillcolor="#c00000" stroked="false">
                <v:path arrowok="t"/>
                <v:fill type="solid"/>
              </v:shape>
            </v:group>
            <v:group style="position:absolute;left:3443;top:4220;width:390;height:2" coordorigin="3443,4220" coordsize="390,2">
              <v:shape style="position:absolute;left:3443;top:4220;width:390;height:2" coordorigin="3443,4220" coordsize="390,0" path="m3443,4220l3833,4220e" filled="false" stroked="true" strokeweight=".402463pt" strokecolor="#d9d9d9">
                <v:path arrowok="t"/>
              </v:shape>
            </v:group>
            <v:group style="position:absolute;left:3443;top:3713;width:390;height:2" coordorigin="3443,3713" coordsize="390,2">
              <v:shape style="position:absolute;left:3443;top:3713;width:390;height:2" coordorigin="3443,3713" coordsize="390,0" path="m3443,3713l3833,3713e" filled="false" stroked="true" strokeweight=".402463pt" strokecolor="#d9d9d9">
                <v:path arrowok="t"/>
              </v:shape>
            </v:group>
            <v:group style="position:absolute;left:3443;top:3206;width:390;height:2" coordorigin="3443,3206" coordsize="390,2">
              <v:shape style="position:absolute;left:3443;top:3206;width:390;height:2" coordorigin="3443,3206" coordsize="390,0" path="m3443,3206l3833,3206e" filled="false" stroked="true" strokeweight=".402463pt" strokecolor="#d9d9d9">
                <v:path arrowok="t"/>
              </v:shape>
            </v:group>
            <v:group style="position:absolute;left:3443;top:2699;width:390;height:2" coordorigin="3443,2699" coordsize="390,2">
              <v:shape style="position:absolute;left:3443;top:2699;width:390;height:2" coordorigin="3443,2699" coordsize="390,0" path="m3443,2699l3833,2699e" filled="false" stroked="true" strokeweight=".402463pt" strokecolor="#d9d9d9">
                <v:path arrowok="t"/>
              </v:shape>
            </v:group>
            <v:group style="position:absolute;left:3443;top:2191;width:390;height:2" coordorigin="3443,2191" coordsize="390,2">
              <v:shape style="position:absolute;left:3443;top:2191;width:390;height:2" coordorigin="3443,2191" coordsize="390,0" path="m3443,2191l3833,2191e" filled="false" stroked="true" strokeweight=".402463pt" strokecolor="#d9d9d9">
                <v:path arrowok="t"/>
              </v:shape>
            </v:group>
            <v:group style="position:absolute;left:3443;top:1684;width:390;height:2" coordorigin="3443,1684" coordsize="390,2">
              <v:shape style="position:absolute;left:3443;top:1684;width:390;height:2" coordorigin="3443,1684" coordsize="390,0" path="m3443,1684l3833,1684e" filled="false" stroked="true" strokeweight=".402463pt" strokecolor="#d9d9d9">
                <v:path arrowok="t"/>
              </v:shape>
            </v:group>
            <v:group style="position:absolute;left:3443;top:1177;width:390;height:2" coordorigin="3443,1177" coordsize="390,2">
              <v:shape style="position:absolute;left:3443;top:1177;width:390;height:2" coordorigin="3443,1177" coordsize="390,0" path="m3443,1177l3833,1177e" filled="false" stroked="true" strokeweight=".402463pt" strokecolor="#d9d9d9">
                <v:path arrowok="t"/>
              </v:shape>
            </v:group>
            <v:group style="position:absolute;left:3443;top:670;width:390;height:2" coordorigin="3443,670" coordsize="390,2">
              <v:shape style="position:absolute;left:3443;top:670;width:390;height:2" coordorigin="3443,670" coordsize="390,0" path="m3443,670l3833,670e" filled="false" stroked="true" strokeweight=".402463pt" strokecolor="#d9d9d9">
                <v:path arrowok="t"/>
              </v:shape>
            </v:group>
            <v:group style="position:absolute;left:4222;top:163;width:6433;height:2" coordorigin="4222,163" coordsize="6433,2">
              <v:shape style="position:absolute;left:4222;top:163;width:6433;height:2" coordorigin="4222,163" coordsize="6433,0" path="m4222,163l10655,163e" filled="false" stroked="true" strokeweight=".402463pt" strokecolor="#d9d9d9">
                <v:path arrowok="t"/>
              </v:shape>
            </v:group>
            <v:group style="position:absolute;left:2079;top:163;width:1754;height:2" coordorigin="2079,163" coordsize="1754,2">
              <v:shape style="position:absolute;left:2079;top:163;width:1754;height:2" coordorigin="2079,163" coordsize="1754,0" path="m2079,163l3833,163e" filled="false" stroked="true" strokeweight=".402463pt" strokecolor="#d9d9d9">
                <v:path arrowok="t"/>
              </v:shape>
            </v:group>
            <v:group style="position:absolute;left:3833;top:112;width:390;height:4615" coordorigin="3833,112" coordsize="390,4615">
              <v:shape style="position:absolute;left:3833;top:112;width:390;height:4615" coordorigin="3833,112" coordsize="390,4615" path="m4222,4727l3833,4727,3833,112,4222,112,4222,4727xe" filled="true" fillcolor="#c00000" stroked="false">
                <v:path arrowok="t"/>
                <v:fill type="solid"/>
              </v:shape>
            </v:group>
            <v:group style="position:absolute;left:2664;top:4220;width:390;height:2" coordorigin="2664,4220" coordsize="390,2">
              <v:shape style="position:absolute;left:2664;top:4220;width:390;height:2" coordorigin="2664,4220" coordsize="390,0" path="m2664,4220l3054,4220e" filled="false" stroked="true" strokeweight=".402463pt" strokecolor="#d9d9d9">
                <v:path arrowok="t"/>
              </v:shape>
            </v:group>
            <v:group style="position:absolute;left:2664;top:3713;width:390;height:2" coordorigin="2664,3713" coordsize="390,2">
              <v:shape style="position:absolute;left:2664;top:3713;width:390;height:2" coordorigin="2664,3713" coordsize="390,0" path="m2664,3713l3054,3713e" filled="false" stroked="true" strokeweight=".402463pt" strokecolor="#d9d9d9">
                <v:path arrowok="t"/>
              </v:shape>
            </v:group>
            <v:group style="position:absolute;left:2664;top:3206;width:390;height:2" coordorigin="2664,3206" coordsize="390,2">
              <v:shape style="position:absolute;left:2664;top:3206;width:390;height:2" coordorigin="2664,3206" coordsize="390,0" path="m2664,3206l3054,3206e" filled="false" stroked="true" strokeweight=".402463pt" strokecolor="#d9d9d9">
                <v:path arrowok="t"/>
              </v:shape>
            </v:group>
            <v:group style="position:absolute;left:2664;top:2699;width:390;height:2" coordorigin="2664,2699" coordsize="390,2">
              <v:shape style="position:absolute;left:2664;top:2699;width:390;height:2" coordorigin="2664,2699" coordsize="390,0" path="m2664,2699l3054,2699e" filled="false" stroked="true" strokeweight=".402463pt" strokecolor="#d9d9d9">
                <v:path arrowok="t"/>
              </v:shape>
            </v:group>
            <v:group style="position:absolute;left:2664;top:2191;width:390;height:2" coordorigin="2664,2191" coordsize="390,2">
              <v:shape style="position:absolute;left:2664;top:2191;width:390;height:2" coordorigin="2664,2191" coordsize="390,0" path="m2664,2191l3054,2191e" filled="false" stroked="true" strokeweight=".402463pt" strokecolor="#d9d9d9">
                <v:path arrowok="t"/>
              </v:shape>
            </v:group>
            <v:group style="position:absolute;left:2664;top:1684;width:390;height:2" coordorigin="2664,1684" coordsize="390,2">
              <v:shape style="position:absolute;left:2664;top:1684;width:390;height:2" coordorigin="2664,1684" coordsize="390,0" path="m2664,1684l3054,1684e" filled="false" stroked="true" strokeweight=".402463pt" strokecolor="#d9d9d9">
                <v:path arrowok="t"/>
              </v:shape>
            </v:group>
            <v:group style="position:absolute;left:2664;top:1177;width:390;height:2" coordorigin="2664,1177" coordsize="390,2">
              <v:shape style="position:absolute;left:2664;top:1177;width:390;height:2" coordorigin="2664,1177" coordsize="390,0" path="m2664,1177l3054,1177e" filled="false" stroked="true" strokeweight=".402463pt" strokecolor="#d9d9d9">
                <v:path arrowok="t"/>
              </v:shape>
            </v:group>
            <v:group style="position:absolute;left:2079;top:670;width:975;height:2" coordorigin="2079,670" coordsize="975,2">
              <v:shape style="position:absolute;left:2079;top:670;width:975;height:2" coordorigin="2079,670" coordsize="975,0" path="m2079,670l3054,670e" filled="false" stroked="true" strokeweight=".402463pt" strokecolor="#d9d9d9">
                <v:path arrowok="t"/>
              </v:shape>
            </v:group>
            <v:group style="position:absolute;left:3054;top:468;width:390;height:4260" coordorigin="3054,468" coordsize="390,4260">
              <v:shape style="position:absolute;left:3054;top:468;width:390;height:4260" coordorigin="3054,468" coordsize="390,4260" path="m3443,4727l3054,4727,3054,468,3443,468,3443,4727xe" filled="true" fillcolor="#c00000" stroked="false">
                <v:path arrowok="t"/>
                <v:fill type="solid"/>
              </v:shape>
            </v:group>
            <v:group style="position:absolute;left:2079;top:4220;width:195;height:2" coordorigin="2079,4220" coordsize="195,2">
              <v:shape style="position:absolute;left:2079;top:4220;width:195;height:2" coordorigin="2079,4220" coordsize="195,0" path="m2079,4220l2274,4220e" filled="false" stroked="true" strokeweight=".402463pt" strokecolor="#d9d9d9">
                <v:path arrowok="t"/>
              </v:shape>
            </v:group>
            <v:group style="position:absolute;left:2079;top:3713;width:195;height:2" coordorigin="2079,3713" coordsize="195,2">
              <v:shape style="position:absolute;left:2079;top:3713;width:195;height:2" coordorigin="2079,3713" coordsize="195,0" path="m2079,3713l2274,3713e" filled="false" stroked="true" strokeweight=".402463pt" strokecolor="#d9d9d9">
                <v:path arrowok="t"/>
              </v:shape>
            </v:group>
            <v:group style="position:absolute;left:2079;top:3206;width:195;height:2" coordorigin="2079,3206" coordsize="195,2">
              <v:shape style="position:absolute;left:2079;top:3206;width:195;height:2" coordorigin="2079,3206" coordsize="195,0" path="m2079,3206l2274,3206e" filled="false" stroked="true" strokeweight=".402463pt" strokecolor="#d9d9d9">
                <v:path arrowok="t"/>
              </v:shape>
            </v:group>
            <v:group style="position:absolute;left:2079;top:2699;width:195;height:2" coordorigin="2079,2699" coordsize="195,2">
              <v:shape style="position:absolute;left:2079;top:2699;width:195;height:2" coordorigin="2079,2699" coordsize="195,0" path="m2079,2699l2274,2699e" filled="false" stroked="true" strokeweight=".402463pt" strokecolor="#d9d9d9">
                <v:path arrowok="t"/>
              </v:shape>
            </v:group>
            <v:group style="position:absolute;left:2079;top:2191;width:195;height:2" coordorigin="2079,2191" coordsize="195,2">
              <v:shape style="position:absolute;left:2079;top:2191;width:195;height:2" coordorigin="2079,2191" coordsize="195,0" path="m2079,2191l2274,2191e" filled="false" stroked="true" strokeweight=".402463pt" strokecolor="#d9d9d9">
                <v:path arrowok="t"/>
              </v:shape>
            </v:group>
            <v:group style="position:absolute;left:2079;top:1684;width:195;height:2" coordorigin="2079,1684" coordsize="195,2">
              <v:shape style="position:absolute;left:2079;top:1684;width:195;height:2" coordorigin="2079,1684" coordsize="195,0" path="m2079,1684l2274,1684e" filled="false" stroked="true" strokeweight=".402463pt" strokecolor="#d9d9d9">
                <v:path arrowok="t"/>
              </v:shape>
            </v:group>
            <v:group style="position:absolute;left:2079;top:1177;width:195;height:2" coordorigin="2079,1177" coordsize="195,2">
              <v:shape style="position:absolute;left:2079;top:1177;width:195;height:2" coordorigin="2079,1177" coordsize="195,0" path="m2079,1177l2274,1177e" filled="false" stroked="true" strokeweight=".402463pt" strokecolor="#d9d9d9">
                <v:path arrowok="t"/>
              </v:shape>
            </v:group>
            <v:group style="position:absolute;left:2274;top:924;width:390;height:3804" coordorigin="2274,924" coordsize="390,3804">
              <v:shape style="position:absolute;left:2274;top:924;width:390;height:3804" coordorigin="2274,924" coordsize="390,3804" path="m2664,4727l2274,4727,2274,924,2664,924,2664,4727xe" filled="true" fillcolor="#c00000" stroked="false">
                <v:path arrowok="t"/>
                <v:fill type="solid"/>
              </v:shape>
            </v:group>
            <v:group style="position:absolute;left:2079;top:4727;width:8576;height:2" coordorigin="2079,4727" coordsize="8576,2">
              <v:shape style="position:absolute;left:2079;top:4727;width:8576;height:2" coordorigin="2079,4727" coordsize="8576,0" path="m2079,4727l10655,4727e" filled="false" stroked="true" strokeweight=".402463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9.0%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8.0%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7.0%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6.0%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before="77"/>
        <w:ind w:left="1598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1.0%</w:t>
      </w:r>
      <w:r>
        <w:rPr>
          <w:rFonts w:ascii="Calibri"/>
          <w:sz w:val="13"/>
        </w:rPr>
      </w:r>
    </w:p>
    <w:p>
      <w:pPr>
        <w:spacing w:line="240" w:lineRule="auto" w:before="3"/>
        <w:rPr>
          <w:rFonts w:ascii="Calibri" w:hAnsi="Calibri" w:cs="Calibri" w:eastAsia="Calibri"/>
          <w:sz w:val="22"/>
          <w:szCs w:val="22"/>
        </w:rPr>
      </w:pPr>
    </w:p>
    <w:p>
      <w:pPr>
        <w:spacing w:after="0" w:line="240" w:lineRule="auto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7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0.0%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tabs>
          <w:tab w:pos="1114" w:val="left" w:leader="none"/>
          <w:tab w:pos="1893" w:val="left" w:leader="none"/>
          <w:tab w:pos="2673" w:val="left" w:leader="none"/>
          <w:tab w:pos="3453" w:val="left" w:leader="none"/>
          <w:tab w:pos="4232" w:val="left" w:leader="none"/>
          <w:tab w:pos="5012" w:val="left" w:leader="none"/>
          <w:tab w:pos="5792" w:val="left" w:leader="none"/>
          <w:tab w:pos="6571" w:val="left" w:leader="none"/>
          <w:tab w:pos="7351" w:val="left" w:leader="none"/>
          <w:tab w:pos="8131" w:val="left" w:leader="none"/>
        </w:tabs>
        <w:spacing w:before="105"/>
        <w:ind w:left="334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  <w:cols w:num="2" w:equalWidth="0">
            <w:col w:w="1927" w:space="40"/>
            <w:col w:w="10273"/>
          </w:cols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1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Jonesboro</w:t>
      </w:r>
      <w:r>
        <w:rPr>
          <w:rFonts w:ascii="Segoe UI"/>
          <w:b/>
          <w:color w:val="231F20"/>
          <w:spacing w:val="35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14"/>
          <w:szCs w:val="14"/>
        </w:rPr>
      </w:pPr>
    </w:p>
    <w:p>
      <w:pPr>
        <w:spacing w:before="51"/>
        <w:ind w:left="398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Jonesboro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Craighead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Poinsett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9"/>
        <w:rPr>
          <w:rFonts w:ascii="Segoe UI" w:hAnsi="Segoe UI" w:cs="Segoe UI" w:eastAsia="Segoe UI"/>
          <w:sz w:val="29"/>
          <w:szCs w:val="29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1"/>
        <w:gridCol w:w="1274"/>
        <w:gridCol w:w="1015"/>
        <w:gridCol w:w="1094"/>
        <w:gridCol w:w="1048"/>
        <w:gridCol w:w="1260"/>
      </w:tblGrid>
      <w:tr>
        <w:trPr>
          <w:trHeight w:val="340" w:hRule="exact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64,643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64,100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62,835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-265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67040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006"/>
        <w:gridCol w:w="1118"/>
        <w:gridCol w:w="1056"/>
        <w:gridCol w:w="1253"/>
      </w:tblGrid>
      <w:tr>
        <w:trPr>
          <w:trHeight w:val="469" w:hRule="exact"/>
        </w:trPr>
        <w:tc>
          <w:tcPr>
            <w:tcW w:w="89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1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0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0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1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7"/>
          <w:pgSz w:w="12240" w:h="15840"/>
          <w:pgMar w:footer="673" w:header="0" w:top="2080" w:bottom="860" w:left="0" w:right="0"/>
          <w:pgNumType w:start="11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95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50,000</w:t>
      </w:r>
      <w:r>
        <w:rPr>
          <w:rFonts w:ascii="Calibri"/>
          <w:sz w:val="13"/>
        </w:rPr>
      </w:r>
    </w:p>
    <w:p>
      <w:pPr>
        <w:spacing w:line="253" w:lineRule="exact" w:before="46"/>
        <w:ind w:left="1525" w:right="444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Industries</w:t>
      </w:r>
      <w:r>
        <w:rPr>
          <w:rFonts w:ascii="Segoe UI"/>
          <w:sz w:val="20"/>
        </w:rPr>
      </w:r>
    </w:p>
    <w:p>
      <w:pPr>
        <w:spacing w:line="253" w:lineRule="exact" w:before="0"/>
        <w:ind w:left="1525" w:right="444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7.011017pt;margin-top:18.041092pt;width:416.35pt;height:.1pt;mso-position-horizontal-relative:page;mso-position-vertical-relative:paragraph;z-index:2704" coordorigin="2140,361" coordsize="8327,2">
            <v:shape style="position:absolute;left:2140;top:361;width:8327;height:2" coordorigin="2140,361" coordsize="8327,0" path="m2140,361l10467,361e" filled="false" stroked="true" strokeweight=".40456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March 2014 - March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89" w:space="930"/>
            <w:col w:w="9321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sz w:val="18"/>
          <w:szCs w:val="18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808739pt;margin-top:-28.665754pt;width:416.75pt;height:162.6pt;mso-position-horizontal-relative:page;mso-position-vertical-relative:paragraph;z-index:2680" coordorigin="2136,-573" coordsize="8335,3252">
            <v:group style="position:absolute;left:2140;top:2202;width:8327;height:2" coordorigin="2140,2202" coordsize="8327,2">
              <v:shape style="position:absolute;left:2140;top:2202;width:8327;height:2" coordorigin="2140,2202" coordsize="8327,0" path="m2140,2202l10467,2202e" filled="false" stroked="true" strokeweight=".40456pt" strokecolor="#d9d9d9">
                <v:path arrowok="t"/>
              </v:shape>
            </v:group>
            <v:group style="position:absolute;left:2140;top:1182;width:8327;height:2" coordorigin="2140,1182" coordsize="8327,2">
              <v:shape style="position:absolute;left:2140;top:1182;width:8327;height:2" coordorigin="2140,1182" coordsize="8327,0" path="m2140,1182l10467,1182e" filled="false" stroked="true" strokeweight=".40456pt" strokecolor="#d9d9d9">
                <v:path arrowok="t"/>
              </v:shape>
            </v:group>
            <v:group style="position:absolute;left:2140;top:163;width:8327;height:2" coordorigin="2140,163" coordsize="8327,2">
              <v:shape style="position:absolute;left:2140;top:163;width:8327;height:2" coordorigin="2140,163" coordsize="8327,0" path="m2140,163l10467,163e" filled="false" stroked="true" strokeweight=".40456pt" strokecolor="#d9d9d9">
                <v:path arrowok="t"/>
              </v:shape>
            </v:group>
            <v:group style="position:absolute;left:2209;top:-553;width:8190;height:3211" coordorigin="2209,-553" coordsize="8190,3211">
              <v:shape style="position:absolute;left:2209;top:-553;width:8190;height:3211" coordorigin="2209,-553" coordsize="8190,3211" path="m2209,2303l2237,2245,2256,2203,2266,2182,2294,2122,2332,2062,2388,2038,2403,2042,2462,2082,2512,2132,2557,2194,2590,2249,2620,2308,2643,2370,2665,2441,2679,2490,2686,2514,2708,2580,2735,2643,2749,2658,2758,2658,2799,2609,2823,2552,2847,2484,2862,2437,2870,2414,2878,2391,2886,2370,2893,2349,2901,2327,2923,2255,2945,2180,2952,2155,2959,2130,2980,2060,3000,2001,3028,1947,3049,1934,3060,1936,3072,1941,3084,1950,3096,1960,3107,1971,3119,1982,3131,1991,3142,1998,3153,2000,3163,1998,3208,1941,3242,1877,3253,1856,3286,1806,3330,1786,3347,1786,3414,1820,3457,1883,3482,1949,3507,2020,3515,2043,3540,2104,3582,2150,3592,2146,3633,2089,3663,2027,3672,2006,3718,1943,3777,1925,3791,1924,3805,1921,3856,1885,3894,1819,3922,1760,3931,1739,3941,1719,3969,1664,3992,1627,4006,1605,4046,1546,4098,1494,4111,1489,4126,1491,4183,1531,4223,1586,4257,1643,4281,1701,4305,1769,4312,1792,4320,1815,4342,1879,4371,1936,4385,1947,4392,1947,4427,1895,4447,1835,4468,1762,4488,1684,4495,1657,4516,1583,4536,1518,4543,1497,4563,1431,4577,1386,4584,1363,4604,1297,4625,1235,4652,1161,4679,1107,4719,1052,4773,1003,4786,992,4799,981,4816,965,4832,950,4880,910,4940,876,5013,852,5032,851,5049,853,5088,914,5109,1006,5123,1081,5136,1160,5143,1201,5150,1241,5164,1317,5178,1385,5198,1461,5225,1494,5232,1491,5266,1427,5287,1364,5300,1318,5307,1295,5328,1231,5359,1162,5393,1112,5426,1067,5437,1052,5482,984,5515,910,5540,848,5548,827,5556,807,5581,747,5613,684,5661,629,5720,603,5734,605,5780,664,5811,740,5833,804,5847,848,5854,869,5875,931,5899,989,5909,1013,5919,1037,5928,1061,5938,1085,5966,1152,6003,1215,6030,1233,6040,1231,6087,1171,6116,1108,6144,1037,6153,1013,6178,950,6199,886,6221,816,6235,769,6242,746,6263,679,6283,619,6316,547,6357,496,6398,460,6411,449,6460,387,6494,328,6505,308,6538,254,6585,211,6621,208,6641,211,6695,240,6731,314,6753,395,6767,456,6781,518,6788,549,6809,632,6829,695,6857,723,6863,719,6891,665,6911,598,6932,523,6938,497,6959,428,6986,366,7031,347,7048,350,7066,354,7083,360,7099,365,7174,353,7246,322,7295,275,7317,245,7328,231,7338,219,7349,209,7359,202,7369,199,7379,200,7412,251,7434,319,7456,400,7477,487,7484,515,7505,594,7525,657,7554,710,7595,757,7650,783,7661,779,7701,720,7731,647,7752,583,7774,516,7781,493,7788,471,7795,449,7802,428,7809,405,7831,330,7852,249,7866,194,7873,167,7894,90,7914,23,7942,-41,7977,-59,7992,-56,8007,-51,8022,-45,8037,-40,8051,-36,8064,-35,8075,-39,8114,-100,8143,-164,8152,-187,8162,-208,8190,-265,8238,-303,8257,-303,8276,-301,8330,-273,8360,-219,8382,-141,8397,-80,8411,-15,8419,18,8426,50,8440,112,8460,194,8481,252,8518,283,8528,280,8578,223,8589,208,8599,193,8609,180,8619,168,8633,153,8647,137,8661,119,8674,101,8687,83,8701,65,8752,13,8767,11,8782,13,8796,19,8810,28,8823,38,8837,49,8850,58,8863,65,8876,67,8889,65,8927,8,8954,-58,8963,-81,8971,-104,8997,-162,9030,-195,9038,-191,9075,-127,9097,-65,9119,6,9126,29,9133,53,9155,120,9177,180,9185,202,9194,226,9202,250,9210,274,9218,298,9226,322,9251,389,9283,452,9299,467,9308,465,9353,415,9378,359,9403,289,9427,213,9451,132,9466,69,9481,1,9496,-70,9503,-105,9510,-140,9525,-208,9538,-270,9559,-348,9588,-408,9596,-413,9604,-412,9649,-362,9658,-348,9667,-334,9710,-295,9721,-302,9761,-370,9790,-439,9800,-462,9828,-522,9874,-553,9888,-550,9947,-509,9986,-455,10015,-380,10036,-304,10050,-251,10057,-224,10078,-148,10098,-86,10134,-39,10142,-42,10183,-109,10207,-173,10215,-195,10223,-216,10248,-273,10289,-325,10353,-369,10368,-378,10383,-388,10398,-398e" filled="false" stroked="true" strokeweight="2.013147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48,000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46,000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44,000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011017pt;margin-top:8.139140pt;width:416.35pt;height:.1pt;mso-position-horizontal-relative:page;mso-position-vertical-relative:paragraph;z-index:2656" coordorigin="2140,163" coordsize="8327,2">
            <v:shape style="position:absolute;left:2140;top:163;width:8327;height:2" coordorigin="2140,163" coordsize="8327,0" path="m2140,163l10467,163e" filled="false" stroked="true" strokeweight=".4045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42,000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011017pt;margin-top:8.138364pt;width:416.35pt;height:.1pt;mso-position-horizontal-relative:page;mso-position-vertical-relative:paragraph;z-index:2728" coordorigin="2140,163" coordsize="8327,2">
            <v:shape style="position:absolute;left:2140;top:163;width:8327;height:2" coordorigin="2140,163" coordsize="8327,0" path="m2140,163l10467,163e" filled="false" stroked="true" strokeweight=".40456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40,000</w:t>
      </w:r>
      <w:r>
        <w:rPr>
          <w:rFonts w:ascii="Calibri"/>
          <w:sz w:val="13"/>
        </w:rPr>
      </w:r>
    </w:p>
    <w:p>
      <w:pPr>
        <w:tabs>
          <w:tab w:pos="2785" w:val="left" w:leader="none"/>
          <w:tab w:pos="3587" w:val="left" w:leader="none"/>
          <w:tab w:pos="4423" w:val="left" w:leader="none"/>
          <w:tab w:pos="5225" w:val="left" w:leader="none"/>
          <w:tab w:pos="6061" w:val="left" w:leader="none"/>
          <w:tab w:pos="6863" w:val="left" w:leader="none"/>
          <w:tab w:pos="7699" w:val="left" w:leader="none"/>
          <w:tab w:pos="8501" w:val="left" w:leader="none"/>
          <w:tab w:pos="9337" w:val="left" w:leader="none"/>
          <w:tab w:pos="10139" w:val="left" w:leader="none"/>
        </w:tabs>
        <w:spacing w:before="16"/>
        <w:ind w:left="194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Mar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</w:r>
      <w:r>
        <w:rPr>
          <w:rFonts w:ascii="Calibri"/>
          <w:color w:val="585858"/>
          <w:w w:val="125"/>
          <w:sz w:val="13"/>
        </w:rPr>
        <w:t>Sep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  <w:t>Mar</w:t>
      </w:r>
      <w:r>
        <w:rPr>
          <w:rFonts w:ascii="Calibri"/>
          <w:color w:val="585858"/>
          <w:spacing w:val="5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</w:r>
      <w:r>
        <w:rPr>
          <w:rFonts w:ascii="Calibri"/>
          <w:color w:val="585858"/>
          <w:w w:val="125"/>
          <w:sz w:val="13"/>
        </w:rPr>
        <w:t>Sep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  <w:t>Mar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</w:r>
      <w:r>
        <w:rPr>
          <w:rFonts w:ascii="Calibri"/>
          <w:color w:val="585858"/>
          <w:w w:val="125"/>
          <w:sz w:val="13"/>
        </w:rPr>
        <w:t>Sep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  <w:t>Mar</w:t>
      </w:r>
      <w:r>
        <w:rPr>
          <w:rFonts w:ascii="Calibri"/>
          <w:color w:val="585858"/>
          <w:spacing w:val="5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</w:r>
      <w:r>
        <w:rPr>
          <w:rFonts w:ascii="Calibri"/>
          <w:color w:val="585858"/>
          <w:w w:val="125"/>
          <w:sz w:val="13"/>
        </w:rPr>
        <w:t>Sep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  <w:t>Mar</w:t>
      </w:r>
      <w:r>
        <w:rPr>
          <w:rFonts w:ascii="Calibri"/>
          <w:color w:val="585858"/>
          <w:spacing w:val="5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</w:r>
      <w:r>
        <w:rPr>
          <w:rFonts w:ascii="Calibri"/>
          <w:color w:val="585858"/>
          <w:w w:val="125"/>
          <w:sz w:val="13"/>
        </w:rPr>
        <w:t>Sep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  <w:t>Mar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Pine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Bluff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6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3653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Pine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Bluff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Cleveland,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Jefferson,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Lincoln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12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1"/>
        <w:gridCol w:w="1274"/>
        <w:gridCol w:w="1015"/>
        <w:gridCol w:w="1096"/>
        <w:gridCol w:w="1046"/>
        <w:gridCol w:w="1260"/>
      </w:tblGrid>
      <w:tr>
        <w:trPr>
          <w:trHeight w:val="340" w:hRule="exact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3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6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4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66896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1006"/>
        <w:gridCol w:w="1123"/>
        <w:gridCol w:w="1058"/>
        <w:gridCol w:w="1246"/>
      </w:tblGrid>
      <w:tr>
        <w:trPr>
          <w:trHeight w:val="473" w:hRule="exact"/>
        </w:trPr>
        <w:tc>
          <w:tcPr>
            <w:tcW w:w="89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0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2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16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16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9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2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4"/>
        <w:rPr>
          <w:rFonts w:ascii="Segoe UI" w:hAnsi="Segoe UI" w:cs="Segoe UI" w:eastAsia="Segoe UI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5,000</w:t>
      </w:r>
      <w:r>
        <w:rPr>
          <w:rFonts w:ascii="Calibri"/>
          <w:sz w:val="13"/>
        </w:rPr>
      </w:r>
    </w:p>
    <w:p>
      <w:pPr>
        <w:spacing w:line="253" w:lineRule="exact" w:before="46"/>
        <w:ind w:left="0" w:right="369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369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3.612091pt;margin-top:19.444672pt;width:429.65pt;height:.1pt;mso-position-horizontal-relative:page;mso-position-vertical-relative:paragraph;z-index:2824" coordorigin="2072,389" coordsize="8593,2">
            <v:shape style="position:absolute;left:2072;top:389;width:8593;height:2" coordorigin="2072,389" coordsize="8593,0" path="m2072,389l10664,389e" filled="false" stroked="true" strokeweight=".402463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March: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1999 - 2019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20" w:space="1776"/>
            <w:col w:w="8544"/>
          </w:cols>
        </w:sectPr>
      </w:pPr>
    </w:p>
    <w:p>
      <w:pPr>
        <w:spacing w:line="240" w:lineRule="auto" w:before="13"/>
        <w:rPr>
          <w:rFonts w:ascii="Segoe UI" w:hAnsi="Segoe UI" w:cs="Segoe UI" w:eastAsia="Segoe UI"/>
          <w:sz w:val="29"/>
          <w:szCs w:val="29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3.410843pt;margin-top:.872456pt;width:430.05pt;height:229.35pt;mso-position-horizontal-relative:page;mso-position-vertical-relative:paragraph;z-index:2800" coordorigin="2068,17" coordsize="8601,4587">
            <v:group style="position:absolute;left:10562;top:3966;width:103;height:2" coordorigin="10562,3966" coordsize="103,2">
              <v:shape style="position:absolute;left:10562;top:3966;width:103;height:2" coordorigin="10562,3966" coordsize="103,0" path="m10562,3966l10664,3966e" filled="false" stroked="true" strokeweight=".402463pt" strokecolor="#d9d9d9">
                <v:path arrowok="t"/>
              </v:shape>
            </v:group>
            <v:group style="position:absolute;left:10154;top:3966;width:205;height:2" coordorigin="10154,3966" coordsize="205,2">
              <v:shape style="position:absolute;left:10154;top:3966;width:205;height:2" coordorigin="10154,3966" coordsize="205,0" path="m10154,3966l10358,3966e" filled="false" stroked="true" strokeweight=".402463pt" strokecolor="#d9d9d9">
                <v:path arrowok="t"/>
              </v:shape>
            </v:group>
            <v:group style="position:absolute;left:10358;top:3637;width:205;height:964" coordorigin="10358,3637" coordsize="205,964">
              <v:shape style="position:absolute;left:10358;top:3637;width:205;height:964" coordorigin="10358,3637" coordsize="205,964" path="m10562,4600l10358,4600,10358,3637,10562,3637,10562,4600xe" filled="true" fillcolor="#c00000" stroked="false">
                <v:path arrowok="t"/>
                <v:fill type="solid"/>
              </v:shape>
            </v:group>
            <v:group style="position:absolute;left:9743;top:3966;width:206;height:2" coordorigin="9743,3966" coordsize="206,2">
              <v:shape style="position:absolute;left:9743;top:3966;width:206;height:2" coordorigin="9743,3966" coordsize="206,0" path="m9743,3966l9949,3966e" filled="false" stroked="true" strokeweight=".402463pt" strokecolor="#d9d9d9">
                <v:path arrowok="t"/>
              </v:shape>
            </v:group>
            <v:group style="position:absolute;left:9949;top:3567;width:205;height:1033" coordorigin="9949,3567" coordsize="205,1033">
              <v:shape style="position:absolute;left:9949;top:3567;width:205;height:1033" coordorigin="9949,3567" coordsize="205,1033" path="m10154,4600l9949,4600,9949,3567,10154,3567,10154,4600xe" filled="true" fillcolor="#c00000" stroked="false">
                <v:path arrowok="t"/>
                <v:fill type="solid"/>
              </v:shape>
            </v:group>
            <v:group style="position:absolute;left:9335;top:3966;width:205;height:2" coordorigin="9335,3966" coordsize="205,2">
              <v:shape style="position:absolute;left:9335;top:3966;width:205;height:2" coordorigin="9335,3966" coordsize="205,0" path="m9335,3966l9539,3966e" filled="false" stroked="true" strokeweight=".402463pt" strokecolor="#d9d9d9">
                <v:path arrowok="t"/>
              </v:shape>
            </v:group>
            <v:group style="position:absolute;left:9539;top:3648;width:205;height:953" coordorigin="9539,3648" coordsize="205,953">
              <v:shape style="position:absolute;left:9539;top:3648;width:205;height:953" coordorigin="9539,3648" coordsize="205,953" path="m9743,4600l9539,4600,9539,3648,9743,3648,9743,4600xe" filled="true" fillcolor="#c00000" stroked="false">
                <v:path arrowok="t"/>
                <v:fill type="solid"/>
              </v:shape>
            </v:group>
            <v:group style="position:absolute;left:8926;top:3966;width:205;height:2" coordorigin="8926,3966" coordsize="205,2">
              <v:shape style="position:absolute;left:8926;top:3966;width:205;height:2" coordorigin="8926,3966" coordsize="205,0" path="m8926,3966l9130,3966e" filled="false" stroked="true" strokeweight=".402463pt" strokecolor="#d9d9d9">
                <v:path arrowok="t"/>
              </v:shape>
            </v:group>
            <v:group style="position:absolute;left:8926;top:3332;width:1739;height:2" coordorigin="8926,3332" coordsize="1739,2">
              <v:shape style="position:absolute;left:8926;top:3332;width:1739;height:2" coordorigin="8926,3332" coordsize="1739,0" path="m8926,3332l10664,3332e" filled="false" stroked="true" strokeweight=".402463pt" strokecolor="#d9d9d9">
                <v:path arrowok="t"/>
              </v:shape>
            </v:group>
            <v:group style="position:absolute;left:9130;top:3347;width:205;height:1253" coordorigin="9130,3347" coordsize="205,1253">
              <v:shape style="position:absolute;left:9130;top:3347;width:205;height:1253" coordorigin="9130,3347" coordsize="205,1253" path="m9335,4600l9130,4600,9130,3347,9335,3347,9335,4600xe" filled="true" fillcolor="#c00000" stroked="false">
                <v:path arrowok="t"/>
                <v:fill type="solid"/>
              </v:shape>
            </v:group>
            <v:group style="position:absolute;left:8516;top:3966;width:205;height:2" coordorigin="8516,3966" coordsize="205,2">
              <v:shape style="position:absolute;left:8516;top:3966;width:205;height:2" coordorigin="8516,3966" coordsize="205,0" path="m8516,3966l8720,3966e" filled="false" stroked="true" strokeweight=".402463pt" strokecolor="#d9d9d9">
                <v:path arrowok="t"/>
              </v:shape>
            </v:group>
            <v:group style="position:absolute;left:8516;top:3332;width:205;height:2" coordorigin="8516,3332" coordsize="205,2">
              <v:shape style="position:absolute;left:8516;top:3332;width:205;height:2" coordorigin="8516,3332" coordsize="205,0" path="m8516,3332l8720,3332e" filled="false" stroked="true" strokeweight=".402463pt" strokecolor="#d9d9d9">
                <v:path arrowok="t"/>
              </v:shape>
            </v:group>
            <v:group style="position:absolute;left:8926;top:2698;width:1739;height:2" coordorigin="8926,2698" coordsize="1739,2">
              <v:shape style="position:absolute;left:8926;top:2698;width:1739;height:2" coordorigin="8926,2698" coordsize="1739,0" path="m8926,2698l10664,2698e" filled="false" stroked="true" strokeweight=".402463pt" strokecolor="#d9d9d9">
                <v:path arrowok="t"/>
              </v:shape>
            </v:group>
            <v:group style="position:absolute;left:8516;top:2698;width:205;height:2" coordorigin="8516,2698" coordsize="205,2">
              <v:shape style="position:absolute;left:8516;top:2698;width:205;height:2" coordorigin="8516,2698" coordsize="205,0" path="m8516,2698l8720,2698e" filled="false" stroked="true" strokeweight=".402463pt" strokecolor="#d9d9d9">
                <v:path arrowok="t"/>
              </v:shape>
            </v:group>
            <v:group style="position:absolute;left:8720;top:2530;width:206;height:2070" coordorigin="8720,2530" coordsize="206,2070">
              <v:shape style="position:absolute;left:8720;top:2530;width:206;height:2070" coordorigin="8720,2530" coordsize="206,2070" path="m8926,4600l8720,4600,8720,2530,8926,2530,8926,4600xe" filled="true" fillcolor="#c00000" stroked="false">
                <v:path arrowok="t"/>
                <v:fill type="solid"/>
              </v:shape>
            </v:group>
            <v:group style="position:absolute;left:8107;top:3966;width:205;height:2" coordorigin="8107,3966" coordsize="205,2">
              <v:shape style="position:absolute;left:8107;top:3966;width:205;height:2" coordorigin="8107,3966" coordsize="205,0" path="m8107,3966l8312,3966e" filled="false" stroked="true" strokeweight=".402463pt" strokecolor="#d9d9d9">
                <v:path arrowok="t"/>
              </v:shape>
            </v:group>
            <v:group style="position:absolute;left:8107;top:3332;width:205;height:2" coordorigin="8107,3332" coordsize="205,2">
              <v:shape style="position:absolute;left:8107;top:3332;width:205;height:2" coordorigin="8107,3332" coordsize="205,0" path="m8107,3332l8312,3332e" filled="false" stroked="true" strokeweight=".402463pt" strokecolor="#d9d9d9">
                <v:path arrowok="t"/>
              </v:shape>
            </v:group>
            <v:group style="position:absolute;left:8107;top:2698;width:205;height:2" coordorigin="8107,2698" coordsize="205,2">
              <v:shape style="position:absolute;left:8107;top:2698;width:205;height:2" coordorigin="8107,2698" coordsize="205,0" path="m8107,2698l8312,2698e" filled="false" stroked="true" strokeweight=".402463pt" strokecolor="#d9d9d9">
                <v:path arrowok="t"/>
              </v:shape>
            </v:group>
            <v:group style="position:absolute;left:8516;top:2065;width:2149;height:2" coordorigin="8516,2065" coordsize="2149,2">
              <v:shape style="position:absolute;left:8516;top:2065;width:2149;height:2" coordorigin="8516,2065" coordsize="2149,0" path="m8516,2065l10664,2065e" filled="false" stroked="true" strokeweight=".402463pt" strokecolor="#d9d9d9">
                <v:path arrowok="t"/>
              </v:shape>
            </v:group>
            <v:group style="position:absolute;left:8107;top:2065;width:205;height:2" coordorigin="8107,2065" coordsize="205,2">
              <v:shape style="position:absolute;left:8107;top:2065;width:205;height:2" coordorigin="8107,2065" coordsize="205,0" path="m8107,2065l8312,2065e" filled="false" stroked="true" strokeweight=".402463pt" strokecolor="#d9d9d9">
                <v:path arrowok="t"/>
              </v:shape>
            </v:group>
            <v:group style="position:absolute;left:8312;top:1634;width:205;height:2967" coordorigin="8312,1634" coordsize="205,2967">
              <v:shape style="position:absolute;left:8312;top:1634;width:205;height:2967" coordorigin="8312,1634" coordsize="205,2967" path="m8516,4600l8312,4600,8312,1634,8516,1634,8516,4600xe" filled="true" fillcolor="#c00000" stroked="false">
                <v:path arrowok="t"/>
                <v:fill type="solid"/>
              </v:shape>
            </v:group>
            <v:group style="position:absolute;left:7699;top:3966;width:205;height:2" coordorigin="7699,3966" coordsize="205,2">
              <v:shape style="position:absolute;left:7699;top:3966;width:205;height:2" coordorigin="7699,3966" coordsize="205,0" path="m7699,3966l7903,3966e" filled="false" stroked="true" strokeweight=".402463pt" strokecolor="#d9d9d9">
                <v:path arrowok="t"/>
              </v:shape>
            </v:group>
            <v:group style="position:absolute;left:7699;top:3332;width:205;height:2" coordorigin="7699,3332" coordsize="205,2">
              <v:shape style="position:absolute;left:7699;top:3332;width:205;height:2" coordorigin="7699,3332" coordsize="205,0" path="m7699,3332l7903,3332e" filled="false" stroked="true" strokeweight=".402463pt" strokecolor="#d9d9d9">
                <v:path arrowok="t"/>
              </v:shape>
            </v:group>
            <v:group style="position:absolute;left:7699;top:2698;width:205;height:2" coordorigin="7699,2698" coordsize="205,2">
              <v:shape style="position:absolute;left:7699;top:2698;width:205;height:2" coordorigin="7699,2698" coordsize="205,0" path="m7699,2698l7903,2698e" filled="false" stroked="true" strokeweight=".402463pt" strokecolor="#d9d9d9">
                <v:path arrowok="t"/>
              </v:shape>
            </v:group>
            <v:group style="position:absolute;left:7699;top:2065;width:205;height:2" coordorigin="7699,2065" coordsize="205,2">
              <v:shape style="position:absolute;left:7699;top:2065;width:205;height:2" coordorigin="7699,2065" coordsize="205,0" path="m7699,2065l7903,2065e" filled="false" stroked="true" strokeweight=".402463pt" strokecolor="#d9d9d9">
                <v:path arrowok="t"/>
              </v:shape>
            </v:group>
            <v:group style="position:absolute;left:8107;top:1430;width:2558;height:2" coordorigin="8107,1430" coordsize="2558,2">
              <v:shape style="position:absolute;left:8107;top:1430;width:2558;height:2" coordorigin="8107,1430" coordsize="2558,0" path="m8107,1430l10664,1430e" filled="false" stroked="true" strokeweight=".402463pt" strokecolor="#d9d9d9">
                <v:path arrowok="t"/>
              </v:shape>
            </v:group>
            <v:group style="position:absolute;left:7699;top:1430;width:205;height:2" coordorigin="7699,1430" coordsize="205,2">
              <v:shape style="position:absolute;left:7699;top:1430;width:205;height:2" coordorigin="7699,1430" coordsize="205,0" path="m7699,1430l7903,1430e" filled="false" stroked="true" strokeweight=".402463pt" strokecolor="#d9d9d9">
                <v:path arrowok="t"/>
              </v:shape>
            </v:group>
            <v:group style="position:absolute;left:7903;top:1009;width:205;height:3592" coordorigin="7903,1009" coordsize="205,3592">
              <v:shape style="position:absolute;left:7903;top:1009;width:205;height:3592" coordorigin="7903,1009" coordsize="205,3592" path="m8107,4600l7903,4600,7903,1009,8107,1009,8107,4600xe" filled="true" fillcolor="#c00000" stroked="false">
                <v:path arrowok="t"/>
                <v:fill type="solid"/>
              </v:shape>
            </v:group>
            <v:group style="position:absolute;left:7288;top:3966;width:205;height:2" coordorigin="7288,3966" coordsize="205,2">
              <v:shape style="position:absolute;left:7288;top:3966;width:205;height:2" coordorigin="7288,3966" coordsize="205,0" path="m7288,3966l7493,3966e" filled="false" stroked="true" strokeweight=".402463pt" strokecolor="#d9d9d9">
                <v:path arrowok="t"/>
              </v:shape>
            </v:group>
            <v:group style="position:absolute;left:7288;top:3332;width:205;height:2" coordorigin="7288,3332" coordsize="205,2">
              <v:shape style="position:absolute;left:7288;top:3332;width:205;height:2" coordorigin="7288,3332" coordsize="205,0" path="m7288,3332l7493,3332e" filled="false" stroked="true" strokeweight=".402463pt" strokecolor="#d9d9d9">
                <v:path arrowok="t"/>
              </v:shape>
            </v:group>
            <v:group style="position:absolute;left:7288;top:2698;width:205;height:2" coordorigin="7288,2698" coordsize="205,2">
              <v:shape style="position:absolute;left:7288;top:2698;width:205;height:2" coordorigin="7288,2698" coordsize="205,0" path="m7288,2698l7493,2698e" filled="false" stroked="true" strokeweight=".402463pt" strokecolor="#d9d9d9">
                <v:path arrowok="t"/>
              </v:shape>
            </v:group>
            <v:group style="position:absolute;left:7288;top:2065;width:205;height:2" coordorigin="7288,2065" coordsize="205,2">
              <v:shape style="position:absolute;left:7288;top:2065;width:205;height:2" coordorigin="7288,2065" coordsize="205,0" path="m7288,2065l7493,2065e" filled="false" stroked="true" strokeweight=".402463pt" strokecolor="#d9d9d9">
                <v:path arrowok="t"/>
              </v:shape>
            </v:group>
            <v:group style="position:absolute;left:7288;top:1430;width:205;height:2" coordorigin="7288,1430" coordsize="205,2">
              <v:shape style="position:absolute;left:7288;top:1430;width:205;height:2" coordorigin="7288,1430" coordsize="205,0" path="m7288,1430l7493,1430e" filled="false" stroked="true" strokeweight=".402463pt" strokecolor="#d9d9d9">
                <v:path arrowok="t"/>
              </v:shape>
            </v:group>
            <v:group style="position:absolute;left:7288;top:797;width:3376;height:2" coordorigin="7288,797" coordsize="3376,2">
              <v:shape style="position:absolute;left:7288;top:797;width:3376;height:2" coordorigin="7288,797" coordsize="3376,0" path="m7288,797l10664,797e" filled="false" stroked="true" strokeweight=".402463pt" strokecolor="#d9d9d9">
                <v:path arrowok="t"/>
              </v:shape>
            </v:group>
            <v:group style="position:absolute;left:7493;top:848;width:206;height:3753" coordorigin="7493,848" coordsize="206,3753">
              <v:shape style="position:absolute;left:7493;top:848;width:206;height:3753" coordorigin="7493,848" coordsize="206,3753" path="m7699,4600l7493,4600,7493,848,7699,848,7699,4600xe" filled="true" fillcolor="#c00000" stroked="false">
                <v:path arrowok="t"/>
                <v:fill type="solid"/>
              </v:shape>
            </v:group>
            <v:group style="position:absolute;left:6880;top:3966;width:205;height:2" coordorigin="6880,3966" coordsize="205,2">
              <v:shape style="position:absolute;left:6880;top:3966;width:205;height:2" coordorigin="6880,3966" coordsize="205,0" path="m6880,3966l7084,3966e" filled="false" stroked="true" strokeweight=".402463pt" strokecolor="#d9d9d9">
                <v:path arrowok="t"/>
              </v:shape>
            </v:group>
            <v:group style="position:absolute;left:6880;top:3332;width:205;height:2" coordorigin="6880,3332" coordsize="205,2">
              <v:shape style="position:absolute;left:6880;top:3332;width:205;height:2" coordorigin="6880,3332" coordsize="205,0" path="m6880,3332l7084,3332e" filled="false" stroked="true" strokeweight=".402463pt" strokecolor="#d9d9d9">
                <v:path arrowok="t"/>
              </v:shape>
            </v:group>
            <v:group style="position:absolute;left:6880;top:2698;width:205;height:2" coordorigin="6880,2698" coordsize="205,2">
              <v:shape style="position:absolute;left:6880;top:2698;width:205;height:2" coordorigin="6880,2698" coordsize="205,0" path="m6880,2698l7084,2698e" filled="false" stroked="true" strokeweight=".402463pt" strokecolor="#d9d9d9">
                <v:path arrowok="t"/>
              </v:shape>
            </v:group>
            <v:group style="position:absolute;left:6880;top:2065;width:205;height:2" coordorigin="6880,2065" coordsize="205,2">
              <v:shape style="position:absolute;left:6880;top:2065;width:205;height:2" coordorigin="6880,2065" coordsize="205,0" path="m6880,2065l7084,2065e" filled="false" stroked="true" strokeweight=".402463pt" strokecolor="#d9d9d9">
                <v:path arrowok="t"/>
              </v:shape>
            </v:group>
            <v:group style="position:absolute;left:6880;top:1430;width:205;height:2" coordorigin="6880,1430" coordsize="205,2">
              <v:shape style="position:absolute;left:6880;top:1430;width:205;height:2" coordorigin="6880,1430" coordsize="205,0" path="m6880,1430l7084,1430e" filled="false" stroked="true" strokeweight=".402463pt" strokecolor="#d9d9d9">
                <v:path arrowok="t"/>
              </v:shape>
            </v:group>
            <v:group style="position:absolute;left:6880;top:797;width:205;height:2" coordorigin="6880,797" coordsize="205,2">
              <v:shape style="position:absolute;left:6880;top:797;width:205;height:2" coordorigin="6880,797" coordsize="205,0" path="m6880,797l7084,797e" filled="false" stroked="true" strokeweight=".402463pt" strokecolor="#d9d9d9">
                <v:path arrowok="t"/>
              </v:shape>
            </v:group>
            <v:group style="position:absolute;left:7288;top:162;width:3376;height:2" coordorigin="7288,162" coordsize="3376,2">
              <v:shape style="position:absolute;left:7288;top:162;width:3376;height:2" coordorigin="7288,162" coordsize="3376,0" path="m7288,162l10664,162e" filled="false" stroked="true" strokeweight=".402463pt" strokecolor="#d9d9d9">
                <v:path arrowok="t"/>
              </v:shape>
            </v:group>
            <v:group style="position:absolute;left:2072;top:162;width:5012;height:2" coordorigin="2072,162" coordsize="5012,2">
              <v:shape style="position:absolute;left:2072;top:162;width:5012;height:2" coordorigin="2072,162" coordsize="5012,0" path="m2072,162l7084,162e" filled="false" stroked="true" strokeweight=".402463pt" strokecolor="#d9d9d9">
                <v:path arrowok="t"/>
              </v:shape>
            </v:group>
            <v:group style="position:absolute;left:7084;top:17;width:205;height:4583" coordorigin="7084,17" coordsize="205,4583">
              <v:shape style="position:absolute;left:7084;top:17;width:205;height:4583" coordorigin="7084,17" coordsize="205,4583" path="m7288,4600l7084,4600,7084,17,7288,17,7288,4600xe" filled="true" fillcolor="#c00000" stroked="false">
                <v:path arrowok="t"/>
                <v:fill type="solid"/>
              </v:shape>
            </v:group>
            <v:group style="position:absolute;left:6470;top:3966;width:206;height:2" coordorigin="6470,3966" coordsize="206,2">
              <v:shape style="position:absolute;left:6470;top:3966;width:206;height:2" coordorigin="6470,3966" coordsize="206,0" path="m6470,3966l6676,3966e" filled="false" stroked="true" strokeweight=".402463pt" strokecolor="#d9d9d9">
                <v:path arrowok="t"/>
              </v:shape>
            </v:group>
            <v:group style="position:absolute;left:6470;top:3332;width:206;height:2" coordorigin="6470,3332" coordsize="206,2">
              <v:shape style="position:absolute;left:6470;top:3332;width:206;height:2" coordorigin="6470,3332" coordsize="206,0" path="m6470,3332l6676,3332e" filled="false" stroked="true" strokeweight=".402463pt" strokecolor="#d9d9d9">
                <v:path arrowok="t"/>
              </v:shape>
            </v:group>
            <v:group style="position:absolute;left:6470;top:2698;width:206;height:2" coordorigin="6470,2698" coordsize="206,2">
              <v:shape style="position:absolute;left:6470;top:2698;width:206;height:2" coordorigin="6470,2698" coordsize="206,0" path="m6470,2698l6676,2698e" filled="false" stroked="true" strokeweight=".402463pt" strokecolor="#d9d9d9">
                <v:path arrowok="t"/>
              </v:shape>
            </v:group>
            <v:group style="position:absolute;left:6470;top:2065;width:206;height:2" coordorigin="6470,2065" coordsize="206,2">
              <v:shape style="position:absolute;left:6470;top:2065;width:206;height:2" coordorigin="6470,2065" coordsize="206,0" path="m6470,2065l6676,2065e" filled="false" stroked="true" strokeweight=".402463pt" strokecolor="#d9d9d9">
                <v:path arrowok="t"/>
              </v:shape>
            </v:group>
            <v:group style="position:absolute;left:6470;top:1430;width:206;height:2" coordorigin="6470,1430" coordsize="206,2">
              <v:shape style="position:absolute;left:6470;top:1430;width:206;height:2" coordorigin="6470,1430" coordsize="206,0" path="m6470,1430l6676,1430e" filled="false" stroked="true" strokeweight=".402463pt" strokecolor="#d9d9d9">
                <v:path arrowok="t"/>
              </v:shape>
            </v:group>
            <v:group style="position:absolute;left:6470;top:797;width:206;height:2" coordorigin="6470,797" coordsize="206,2">
              <v:shape style="position:absolute;left:6470;top:797;width:206;height:2" coordorigin="6470,797" coordsize="206,0" path="m6470,797l6676,797e" filled="false" stroked="true" strokeweight=".402463pt" strokecolor="#d9d9d9">
                <v:path arrowok="t"/>
              </v:shape>
            </v:group>
            <v:group style="position:absolute;left:6676;top:453;width:205;height:4147" coordorigin="6676,453" coordsize="205,4147">
              <v:shape style="position:absolute;left:6676;top:453;width:205;height:4147" coordorigin="6676,453" coordsize="205,4147" path="m6880,4600l6676,4600,6676,453,6880,453,6880,4600xe" filled="true" fillcolor="#c00000" stroked="false">
                <v:path arrowok="t"/>
                <v:fill type="solid"/>
              </v:shape>
            </v:group>
            <v:group style="position:absolute;left:6061;top:3966;width:205;height:2" coordorigin="6061,3966" coordsize="205,2">
              <v:shape style="position:absolute;left:6061;top:3966;width:205;height:2" coordorigin="6061,3966" coordsize="205,0" path="m6061,3966l6265,3966e" filled="false" stroked="true" strokeweight=".402463pt" strokecolor="#d9d9d9">
                <v:path arrowok="t"/>
              </v:shape>
            </v:group>
            <v:group style="position:absolute;left:6061;top:3332;width:205;height:2" coordorigin="6061,3332" coordsize="205,2">
              <v:shape style="position:absolute;left:6061;top:3332;width:205;height:2" coordorigin="6061,3332" coordsize="205,0" path="m6061,3332l6265,3332e" filled="false" stroked="true" strokeweight=".402463pt" strokecolor="#d9d9d9">
                <v:path arrowok="t"/>
              </v:shape>
            </v:group>
            <v:group style="position:absolute;left:6061;top:2698;width:205;height:2" coordorigin="6061,2698" coordsize="205,2">
              <v:shape style="position:absolute;left:6061;top:2698;width:205;height:2" coordorigin="6061,2698" coordsize="205,0" path="m6061,2698l6265,2698e" filled="false" stroked="true" strokeweight=".402463pt" strokecolor="#d9d9d9">
                <v:path arrowok="t"/>
              </v:shape>
            </v:group>
            <v:group style="position:absolute;left:6061;top:2065;width:205;height:2" coordorigin="6061,2065" coordsize="205,2">
              <v:shape style="position:absolute;left:6061;top:2065;width:205;height:2" coordorigin="6061,2065" coordsize="205,0" path="m6061,2065l6265,2065e" filled="false" stroked="true" strokeweight=".402463pt" strokecolor="#d9d9d9">
                <v:path arrowok="t"/>
              </v:shape>
            </v:group>
            <v:group style="position:absolute;left:5242;top:1430;width:1024;height:2" coordorigin="5242,1430" coordsize="1024,2">
              <v:shape style="position:absolute;left:5242;top:1430;width:1024;height:2" coordorigin="5242,1430" coordsize="1024,0" path="m5242,1430l6265,1430e" filled="false" stroked="true" strokeweight=".402463pt" strokecolor="#d9d9d9">
                <v:path arrowok="t"/>
              </v:shape>
            </v:group>
            <v:group style="position:absolute;left:2072;top:797;width:4194;height:2" coordorigin="2072,797" coordsize="4194,2">
              <v:shape style="position:absolute;left:2072;top:797;width:4194;height:2" coordorigin="2072,797" coordsize="4194,0" path="m2072,797l6265,797e" filled="false" stroked="true" strokeweight=".402463pt" strokecolor="#d9d9d9">
                <v:path arrowok="t"/>
              </v:shape>
            </v:group>
            <v:group style="position:absolute;left:6265;top:526;width:205;height:4075" coordorigin="6265,526" coordsize="205,4075">
              <v:shape style="position:absolute;left:6265;top:526;width:205;height:4075" coordorigin="6265,526" coordsize="205,4075" path="m6470,4600l6265,4600,6265,526,6470,526,6470,4600xe" filled="true" fillcolor="#c00000" stroked="false">
                <v:path arrowok="t"/>
                <v:fill type="solid"/>
              </v:shape>
            </v:group>
            <v:group style="position:absolute;left:5652;top:3966;width:205;height:2" coordorigin="5652,3966" coordsize="205,2">
              <v:shape style="position:absolute;left:5652;top:3966;width:205;height:2" coordorigin="5652,3966" coordsize="205,0" path="m5652,3966l5857,3966e" filled="false" stroked="true" strokeweight=".402463pt" strokecolor="#d9d9d9">
                <v:path arrowok="t"/>
              </v:shape>
            </v:group>
            <v:group style="position:absolute;left:5652;top:3332;width:205;height:2" coordorigin="5652,3332" coordsize="205,2">
              <v:shape style="position:absolute;left:5652;top:3332;width:205;height:2" coordorigin="5652,3332" coordsize="205,0" path="m5652,3332l5857,3332e" filled="false" stroked="true" strokeweight=".402463pt" strokecolor="#d9d9d9">
                <v:path arrowok="t"/>
              </v:shape>
            </v:group>
            <v:group style="position:absolute;left:5652;top:2698;width:205;height:2" coordorigin="5652,2698" coordsize="205,2">
              <v:shape style="position:absolute;left:5652;top:2698;width:205;height:2" coordorigin="5652,2698" coordsize="205,0" path="m5652,2698l5857,2698e" filled="false" stroked="true" strokeweight=".402463pt" strokecolor="#d9d9d9">
                <v:path arrowok="t"/>
              </v:shape>
            </v:group>
            <v:group style="position:absolute;left:5652;top:2065;width:205;height:2" coordorigin="5652,2065" coordsize="205,2">
              <v:shape style="position:absolute;left:5652;top:2065;width:205;height:2" coordorigin="5652,2065" coordsize="205,0" path="m5652,2065l5857,2065e" filled="false" stroked="true" strokeweight=".402463pt" strokecolor="#d9d9d9">
                <v:path arrowok="t"/>
              </v:shape>
            </v:group>
            <v:group style="position:absolute;left:5857;top:1959;width:205;height:2642" coordorigin="5857,1959" coordsize="205,2642">
              <v:shape style="position:absolute;left:5857;top:1959;width:205;height:2642" coordorigin="5857,1959" coordsize="205,2642" path="m6061,4600l5857,4600,5857,1959,6061,1959,6061,4600xe" filled="true" fillcolor="#c00000" stroked="false">
                <v:path arrowok="t"/>
                <v:fill type="solid"/>
              </v:shape>
            </v:group>
            <v:group style="position:absolute;left:5242;top:3966;width:206;height:2" coordorigin="5242,3966" coordsize="206,2">
              <v:shape style="position:absolute;left:5242;top:3966;width:206;height:2" coordorigin="5242,3966" coordsize="206,0" path="m5242,3966l5448,3966e" filled="false" stroked="true" strokeweight=".402463pt" strokecolor="#d9d9d9">
                <v:path arrowok="t"/>
              </v:shape>
            </v:group>
            <v:group style="position:absolute;left:5242;top:3332;width:206;height:2" coordorigin="5242,3332" coordsize="206,2">
              <v:shape style="position:absolute;left:5242;top:3332;width:206;height:2" coordorigin="5242,3332" coordsize="206,0" path="m5242,3332l5448,3332e" filled="false" stroked="true" strokeweight=".402463pt" strokecolor="#d9d9d9">
                <v:path arrowok="t"/>
              </v:shape>
            </v:group>
            <v:group style="position:absolute;left:5242;top:2698;width:206;height:2" coordorigin="5242,2698" coordsize="206,2">
              <v:shape style="position:absolute;left:5242;top:2698;width:206;height:2" coordorigin="5242,2698" coordsize="206,0" path="m5242,2698l5448,2698e" filled="false" stroked="true" strokeweight=".402463pt" strokecolor="#d9d9d9">
                <v:path arrowok="t"/>
              </v:shape>
            </v:group>
            <v:group style="position:absolute;left:5242;top:2065;width:206;height:2" coordorigin="5242,2065" coordsize="206,2">
              <v:shape style="position:absolute;left:5242;top:2065;width:206;height:2" coordorigin="5242,2065" coordsize="206,0" path="m5242,2065l5448,2065e" filled="false" stroked="true" strokeweight=".402463pt" strokecolor="#d9d9d9">
                <v:path arrowok="t"/>
              </v:shape>
            </v:group>
            <v:group style="position:absolute;left:5448;top:1591;width:205;height:3010" coordorigin="5448,1591" coordsize="205,3010">
              <v:shape style="position:absolute;left:5448;top:1591;width:205;height:3010" coordorigin="5448,1591" coordsize="205,3010" path="m5652,4600l5448,4600,5448,1591,5652,1591,5652,4600xe" filled="true" fillcolor="#c00000" stroked="false">
                <v:path arrowok="t"/>
                <v:fill type="solid"/>
              </v:shape>
            </v:group>
            <v:group style="position:absolute;left:4834;top:3966;width:205;height:2" coordorigin="4834,3966" coordsize="205,2">
              <v:shape style="position:absolute;left:4834;top:3966;width:205;height:2" coordorigin="4834,3966" coordsize="205,0" path="m4834,3966l5038,3966e" filled="false" stroked="true" strokeweight=".402463pt" strokecolor="#d9d9d9">
                <v:path arrowok="t"/>
              </v:shape>
            </v:group>
            <v:group style="position:absolute;left:4834;top:3332;width:205;height:2" coordorigin="4834,3332" coordsize="205,2">
              <v:shape style="position:absolute;left:4834;top:3332;width:205;height:2" coordorigin="4834,3332" coordsize="205,0" path="m4834,3332l5038,3332e" filled="false" stroked="true" strokeweight=".402463pt" strokecolor="#d9d9d9">
                <v:path arrowok="t"/>
              </v:shape>
            </v:group>
            <v:group style="position:absolute;left:4834;top:2698;width:205;height:2" coordorigin="4834,2698" coordsize="205,2">
              <v:shape style="position:absolute;left:4834;top:2698;width:205;height:2" coordorigin="4834,2698" coordsize="205,0" path="m4834,2698l5038,2698e" filled="false" stroked="true" strokeweight=".402463pt" strokecolor="#d9d9d9">
                <v:path arrowok="t"/>
              </v:shape>
            </v:group>
            <v:group style="position:absolute;left:4834;top:2065;width:205;height:2" coordorigin="4834,2065" coordsize="205,2">
              <v:shape style="position:absolute;left:4834;top:2065;width:205;height:2" coordorigin="4834,2065" coordsize="205,0" path="m4834,2065l5038,2065e" filled="false" stroked="true" strokeweight=".402463pt" strokecolor="#d9d9d9">
                <v:path arrowok="t"/>
              </v:shape>
            </v:group>
            <v:group style="position:absolute;left:4425;top:1430;width:613;height:2" coordorigin="4425,1430" coordsize="613,2">
              <v:shape style="position:absolute;left:4425;top:1430;width:613;height:2" coordorigin="4425,1430" coordsize="613,0" path="m4425,1430l5038,1430e" filled="false" stroked="true" strokeweight=".402463pt" strokecolor="#d9d9d9">
                <v:path arrowok="t"/>
              </v:shape>
            </v:group>
            <v:group style="position:absolute;left:5038;top:1320;width:205;height:3281" coordorigin="5038,1320" coordsize="205,3281">
              <v:shape style="position:absolute;left:5038;top:1320;width:205;height:3281" coordorigin="5038,1320" coordsize="205,3281" path="m5242,4600l5038,4600,5038,1320,5242,1320,5242,4600xe" filled="true" fillcolor="#c00000" stroked="false">
                <v:path arrowok="t"/>
                <v:fill type="solid"/>
              </v:shape>
            </v:group>
            <v:group style="position:absolute;left:4425;top:3966;width:205;height:2" coordorigin="4425,3966" coordsize="205,2">
              <v:shape style="position:absolute;left:4425;top:3966;width:205;height:2" coordorigin="4425,3966" coordsize="205,0" path="m4425,3966l4629,3966e" filled="false" stroked="true" strokeweight=".402463pt" strokecolor="#d9d9d9">
                <v:path arrowok="t"/>
              </v:shape>
            </v:group>
            <v:group style="position:absolute;left:4425;top:3332;width:205;height:2" coordorigin="4425,3332" coordsize="205,2">
              <v:shape style="position:absolute;left:4425;top:3332;width:205;height:2" coordorigin="4425,3332" coordsize="205,0" path="m4425,3332l4629,3332e" filled="false" stroked="true" strokeweight=".402463pt" strokecolor="#d9d9d9">
                <v:path arrowok="t"/>
              </v:shape>
            </v:group>
            <v:group style="position:absolute;left:4425;top:2698;width:205;height:2" coordorigin="4425,2698" coordsize="205,2">
              <v:shape style="position:absolute;left:4425;top:2698;width:205;height:2" coordorigin="4425,2698" coordsize="205,0" path="m4425,2698l4629,2698e" filled="false" stroked="true" strokeweight=".402463pt" strokecolor="#d9d9d9">
                <v:path arrowok="t"/>
              </v:shape>
            </v:group>
            <v:group style="position:absolute;left:4425;top:2065;width:205;height:2" coordorigin="4425,2065" coordsize="205,2">
              <v:shape style="position:absolute;left:4425;top:2065;width:205;height:2" coordorigin="4425,2065" coordsize="205,0" path="m4425,2065l4629,2065e" filled="false" stroked="true" strokeweight=".402463pt" strokecolor="#d9d9d9">
                <v:path arrowok="t"/>
              </v:shape>
            </v:group>
            <v:group style="position:absolute;left:4629;top:1505;width:205;height:3095" coordorigin="4629,1505" coordsize="205,3095">
              <v:shape style="position:absolute;left:4629;top:1505;width:205;height:3095" coordorigin="4629,1505" coordsize="205,3095" path="m4834,4600l4629,4600,4629,1505,4834,1505,4834,4600xe" filled="true" fillcolor="#c00000" stroked="false">
                <v:path arrowok="t"/>
                <v:fill type="solid"/>
              </v:shape>
            </v:group>
            <v:group style="position:absolute;left:4015;top:3966;width:205;height:2" coordorigin="4015,3966" coordsize="205,2">
              <v:shape style="position:absolute;left:4015;top:3966;width:205;height:2" coordorigin="4015,3966" coordsize="205,0" path="m4015,3966l4219,3966e" filled="false" stroked="true" strokeweight=".402463pt" strokecolor="#d9d9d9">
                <v:path arrowok="t"/>
              </v:shape>
            </v:group>
            <v:group style="position:absolute;left:4015;top:3332;width:205;height:2" coordorigin="4015,3332" coordsize="205,2">
              <v:shape style="position:absolute;left:4015;top:3332;width:205;height:2" coordorigin="4015,3332" coordsize="205,0" path="m4015,3332l4219,3332e" filled="false" stroked="true" strokeweight=".402463pt" strokecolor="#d9d9d9">
                <v:path arrowok="t"/>
              </v:shape>
            </v:group>
            <v:group style="position:absolute;left:4015;top:2698;width:205;height:2" coordorigin="4015,2698" coordsize="205,2">
              <v:shape style="position:absolute;left:4015;top:2698;width:205;height:2" coordorigin="4015,2698" coordsize="205,0" path="m4015,2698l4219,2698e" filled="false" stroked="true" strokeweight=".402463pt" strokecolor="#d9d9d9">
                <v:path arrowok="t"/>
              </v:shape>
            </v:group>
            <v:group style="position:absolute;left:4015;top:2065;width:205;height:2" coordorigin="4015,2065" coordsize="205,2">
              <v:shape style="position:absolute;left:4015;top:2065;width:205;height:2" coordorigin="4015,2065" coordsize="205,0" path="m4015,2065l4219,2065e" filled="false" stroked="true" strokeweight=".402463pt" strokecolor="#d9d9d9">
                <v:path arrowok="t"/>
              </v:shape>
            </v:group>
            <v:group style="position:absolute;left:4015;top:1430;width:205;height:2" coordorigin="4015,1430" coordsize="205,2">
              <v:shape style="position:absolute;left:4015;top:1430;width:205;height:2" coordorigin="4015,1430" coordsize="205,0" path="m4015,1430l4219,1430e" filled="false" stroked="true" strokeweight=".402463pt" strokecolor="#d9d9d9">
                <v:path arrowok="t"/>
              </v:shape>
            </v:group>
            <v:group style="position:absolute;left:4219;top:1350;width:206;height:3251" coordorigin="4219,1350" coordsize="206,3251">
              <v:shape style="position:absolute;left:4219;top:1350;width:206;height:3251" coordorigin="4219,1350" coordsize="206,3251" path="m4425,4600l4219,4600,4219,1350,4425,1350,4425,4600xe" filled="true" fillcolor="#c00000" stroked="false">
                <v:path arrowok="t"/>
                <v:fill type="solid"/>
              </v:shape>
            </v:group>
            <v:group style="position:absolute;left:3606;top:3966;width:205;height:2" coordorigin="3606,3966" coordsize="205,2">
              <v:shape style="position:absolute;left:3606;top:3966;width:205;height:2" coordorigin="3606,3966" coordsize="205,0" path="m3606,3966l3810,3966e" filled="false" stroked="true" strokeweight=".402463pt" strokecolor="#d9d9d9">
                <v:path arrowok="t"/>
              </v:shape>
            </v:group>
            <v:group style="position:absolute;left:3606;top:3332;width:205;height:2" coordorigin="3606,3332" coordsize="205,2">
              <v:shape style="position:absolute;left:3606;top:3332;width:205;height:2" coordorigin="3606,3332" coordsize="205,0" path="m3606,3332l3810,3332e" filled="false" stroked="true" strokeweight=".402463pt" strokecolor="#d9d9d9">
                <v:path arrowok="t"/>
              </v:shape>
            </v:group>
            <v:group style="position:absolute;left:3606;top:2698;width:205;height:2" coordorigin="3606,2698" coordsize="205,2">
              <v:shape style="position:absolute;left:3606;top:2698;width:205;height:2" coordorigin="3606,2698" coordsize="205,0" path="m3606,2698l3810,2698e" filled="false" stroked="true" strokeweight=".402463pt" strokecolor="#d9d9d9">
                <v:path arrowok="t"/>
              </v:shape>
            </v:group>
            <v:group style="position:absolute;left:3606;top:2065;width:205;height:2" coordorigin="3606,2065" coordsize="205,2">
              <v:shape style="position:absolute;left:3606;top:2065;width:205;height:2" coordorigin="3606,2065" coordsize="205,0" path="m3606,2065l3810,2065e" filled="false" stroked="true" strokeweight=".402463pt" strokecolor="#d9d9d9">
                <v:path arrowok="t"/>
              </v:shape>
            </v:group>
            <v:group style="position:absolute;left:2072;top:1430;width:1739;height:2" coordorigin="2072,1430" coordsize="1739,2">
              <v:shape style="position:absolute;left:2072;top:1430;width:1739;height:2" coordorigin="2072,1430" coordsize="1739,0" path="m2072,1430l3810,1430e" filled="false" stroked="true" strokeweight=".402463pt" strokecolor="#d9d9d9">
                <v:path arrowok="t"/>
              </v:shape>
            </v:group>
            <v:group style="position:absolute;left:3810;top:1340;width:205;height:3260" coordorigin="3810,1340" coordsize="205,3260">
              <v:shape style="position:absolute;left:3810;top:1340;width:205;height:3260" coordorigin="3810,1340" coordsize="205,3260" path="m4015,4600l3810,4600,3810,1340,4015,1340,4015,4600xe" filled="true" fillcolor="#c00000" stroked="false">
                <v:path arrowok="t"/>
                <v:fill type="solid"/>
              </v:shape>
            </v:group>
            <v:group style="position:absolute;left:3198;top:3966;width:205;height:2" coordorigin="3198,3966" coordsize="205,2">
              <v:shape style="position:absolute;left:3198;top:3966;width:205;height:2" coordorigin="3198,3966" coordsize="205,0" path="m3198,3966l3402,3966e" filled="false" stroked="true" strokeweight=".402463pt" strokecolor="#d9d9d9">
                <v:path arrowok="t"/>
              </v:shape>
            </v:group>
            <v:group style="position:absolute;left:3198;top:3332;width:205;height:2" coordorigin="3198,3332" coordsize="205,2">
              <v:shape style="position:absolute;left:3198;top:3332;width:205;height:2" coordorigin="3198,3332" coordsize="205,0" path="m3198,3332l3402,3332e" filled="false" stroked="true" strokeweight=".402463pt" strokecolor="#d9d9d9">
                <v:path arrowok="t"/>
              </v:shape>
            </v:group>
            <v:group style="position:absolute;left:3198;top:2698;width:205;height:2" coordorigin="3198,2698" coordsize="205,2">
              <v:shape style="position:absolute;left:3198;top:2698;width:205;height:2" coordorigin="3198,2698" coordsize="205,0" path="m3198,2698l3402,2698e" filled="false" stroked="true" strokeweight=".402463pt" strokecolor="#d9d9d9">
                <v:path arrowok="t"/>
              </v:shape>
            </v:group>
            <v:group style="position:absolute;left:3198;top:2065;width:205;height:2" coordorigin="3198,2065" coordsize="205,2">
              <v:shape style="position:absolute;left:3198;top:2065;width:205;height:2" coordorigin="3198,2065" coordsize="205,0" path="m3198,2065l3402,2065e" filled="false" stroked="true" strokeweight=".402463pt" strokecolor="#d9d9d9">
                <v:path arrowok="t"/>
              </v:shape>
            </v:group>
            <v:group style="position:absolute;left:3402;top:1610;width:205;height:2991" coordorigin="3402,1610" coordsize="205,2991">
              <v:shape style="position:absolute;left:3402;top:1610;width:205;height:2991" coordorigin="3402,1610" coordsize="205,2991" path="m3606,4600l3402,4600,3402,1610,3606,1610,3606,4600xe" filled="true" fillcolor="#c00000" stroked="false">
                <v:path arrowok="t"/>
                <v:fill type="solid"/>
              </v:shape>
            </v:group>
            <v:group style="position:absolute;left:2787;top:3966;width:205;height:2" coordorigin="2787,3966" coordsize="205,2">
              <v:shape style="position:absolute;left:2787;top:3966;width:205;height:2" coordorigin="2787,3966" coordsize="205,0" path="m2787,3966l2992,3966e" filled="false" stroked="true" strokeweight=".402463pt" strokecolor="#d9d9d9">
                <v:path arrowok="t"/>
              </v:shape>
            </v:group>
            <v:group style="position:absolute;left:2787;top:3332;width:205;height:2" coordorigin="2787,3332" coordsize="205,2">
              <v:shape style="position:absolute;left:2787;top:3332;width:205;height:2" coordorigin="2787,3332" coordsize="205,0" path="m2787,3332l2992,3332e" filled="false" stroked="true" strokeweight=".402463pt" strokecolor="#d9d9d9">
                <v:path arrowok="t"/>
              </v:shape>
            </v:group>
            <v:group style="position:absolute;left:2787;top:2698;width:205;height:2" coordorigin="2787,2698" coordsize="205,2">
              <v:shape style="position:absolute;left:2787;top:2698;width:205;height:2" coordorigin="2787,2698" coordsize="205,0" path="m2787,2698l2992,2698e" filled="false" stroked="true" strokeweight=".402463pt" strokecolor="#d9d9d9">
                <v:path arrowok="t"/>
              </v:shape>
            </v:group>
            <v:group style="position:absolute;left:2379;top:2065;width:613;height:2" coordorigin="2379,2065" coordsize="613,2">
              <v:shape style="position:absolute;left:2379;top:2065;width:613;height:2" coordorigin="2379,2065" coordsize="613,0" path="m2379,2065l2992,2065e" filled="false" stroked="true" strokeweight=".402463pt" strokecolor="#d9d9d9">
                <v:path arrowok="t"/>
              </v:shape>
            </v:group>
            <v:group style="position:absolute;left:2992;top:1799;width:206;height:2802" coordorigin="2992,1799" coordsize="206,2802">
              <v:shape style="position:absolute;left:2992;top:1799;width:206;height:2802" coordorigin="2992,1799" coordsize="206,2802" path="m3198,4600l2992,4600,2992,1799,3198,1799,3198,4600xe" filled="true" fillcolor="#c00000" stroked="false">
                <v:path arrowok="t"/>
                <v:fill type="solid"/>
              </v:shape>
            </v:group>
            <v:group style="position:absolute;left:2379;top:3966;width:205;height:2" coordorigin="2379,3966" coordsize="205,2">
              <v:shape style="position:absolute;left:2379;top:3966;width:205;height:2" coordorigin="2379,3966" coordsize="205,0" path="m2379,3966l2583,3966e" filled="false" stroked="true" strokeweight=".402463pt" strokecolor="#d9d9d9">
                <v:path arrowok="t"/>
              </v:shape>
            </v:group>
            <v:group style="position:absolute;left:2379;top:3332;width:205;height:2" coordorigin="2379,3332" coordsize="205,2">
              <v:shape style="position:absolute;left:2379;top:3332;width:205;height:2" coordorigin="2379,3332" coordsize="205,0" path="m2379,3332l2583,3332e" filled="false" stroked="true" strokeweight=".402463pt" strokecolor="#d9d9d9">
                <v:path arrowok="t"/>
              </v:shape>
            </v:group>
            <v:group style="position:absolute;left:2379;top:2698;width:205;height:2" coordorigin="2379,2698" coordsize="205,2">
              <v:shape style="position:absolute;left:2379;top:2698;width:205;height:2" coordorigin="2379,2698" coordsize="205,0" path="m2379,2698l2583,2698e" filled="false" stroked="true" strokeweight=".402463pt" strokecolor="#d9d9d9">
                <v:path arrowok="t"/>
              </v:shape>
            </v:group>
            <v:group style="position:absolute;left:2583;top:2411;width:205;height:2190" coordorigin="2583,2411" coordsize="205,2190">
              <v:shape style="position:absolute;left:2583;top:2411;width:205;height:2190" coordorigin="2583,2411" coordsize="205,2190" path="m2787,4600l2583,4600,2583,2411,2787,2411,2787,4600xe" filled="true" fillcolor="#c00000" stroked="false">
                <v:path arrowok="t"/>
                <v:fill type="solid"/>
              </v:shape>
            </v:group>
            <v:group style="position:absolute;left:2072;top:3966;width:103;height:2" coordorigin="2072,3966" coordsize="103,2">
              <v:shape style="position:absolute;left:2072;top:3966;width:103;height:2" coordorigin="2072,3966" coordsize="103,0" path="m2072,3966l2174,3966e" filled="false" stroked="true" strokeweight=".402463pt" strokecolor="#d9d9d9">
                <v:path arrowok="t"/>
              </v:shape>
            </v:group>
            <v:group style="position:absolute;left:2072;top:3332;width:103;height:2" coordorigin="2072,3332" coordsize="103,2">
              <v:shape style="position:absolute;left:2072;top:3332;width:103;height:2" coordorigin="2072,3332" coordsize="103,0" path="m2072,3332l2174,3332e" filled="false" stroked="true" strokeweight=".402463pt" strokecolor="#d9d9d9">
                <v:path arrowok="t"/>
              </v:shape>
            </v:group>
            <v:group style="position:absolute;left:2072;top:2698;width:103;height:2" coordorigin="2072,2698" coordsize="103,2">
              <v:shape style="position:absolute;left:2072;top:2698;width:103;height:2" coordorigin="2072,2698" coordsize="103,0" path="m2072,2698l2174,2698e" filled="false" stroked="true" strokeweight=".402463pt" strokecolor="#d9d9d9">
                <v:path arrowok="t"/>
              </v:shape>
            </v:group>
            <v:group style="position:absolute;left:2072;top:2065;width:103;height:2" coordorigin="2072,2065" coordsize="103,2">
              <v:shape style="position:absolute;left:2072;top:2065;width:103;height:2" coordorigin="2072,2065" coordsize="103,0" path="m2072,2065l2174,2065e" filled="false" stroked="true" strokeweight=".402463pt" strokecolor="#d9d9d9">
                <v:path arrowok="t"/>
              </v:shape>
            </v:group>
            <v:group style="position:absolute;left:2174;top:1621;width:205;height:2980" coordorigin="2174,1621" coordsize="205,2980">
              <v:shape style="position:absolute;left:2174;top:1621;width:205;height:2980" coordorigin="2174,1621" coordsize="205,2980" path="m2379,4600l2174,4600,2174,1621,2379,1621,2379,4600xe" filled="true" fillcolor="#c00000" stroked="false">
                <v:path arrowok="t"/>
                <v:fill type="solid"/>
              </v:shape>
            </v:group>
            <v:group style="position:absolute;left:2072;top:4600;width:8593;height:2" coordorigin="2072,4600" coordsize="8593,2">
              <v:shape style="position:absolute;left:2072;top:4600;width:8593;height:2" coordorigin="2072,4600" coordsize="8593,0" path="m2072,4600l10664,4600e" filled="false" stroked="true" strokeweight=".402463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4,500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84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84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3,500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84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84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2,500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84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84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1,500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84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line="240" w:lineRule="auto" w:before="3"/>
        <w:rPr>
          <w:rFonts w:ascii="Calibri" w:hAnsi="Calibri" w:cs="Calibri" w:eastAsia="Calibri"/>
          <w:sz w:val="9"/>
          <w:szCs w:val="9"/>
        </w:rPr>
      </w:pPr>
    </w:p>
    <w:p>
      <w:pPr>
        <w:tabs>
          <w:tab w:pos="1033" w:val="left" w:leader="none"/>
          <w:tab w:pos="1851" w:val="left" w:leader="none"/>
          <w:tab w:pos="2670" w:val="left" w:leader="none"/>
          <w:tab w:pos="3488" w:val="left" w:leader="none"/>
          <w:tab w:pos="4307" w:val="left" w:leader="none"/>
          <w:tab w:pos="5125" w:val="left" w:leader="none"/>
          <w:tab w:pos="5943" w:val="left" w:leader="none"/>
          <w:tab w:pos="6762" w:val="left" w:leader="none"/>
          <w:tab w:pos="7580" w:val="left" w:leader="none"/>
          <w:tab w:pos="8398" w:val="left" w:leader="none"/>
        </w:tabs>
        <w:spacing w:before="0"/>
        <w:ind w:left="215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  <w:t>'19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  <w:cols w:num="2" w:equalWidth="0">
            <w:col w:w="1920" w:space="40"/>
            <w:col w:w="10280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0" w:right="8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Out-of-State</w:t>
      </w:r>
      <w:r>
        <w:rPr>
          <w:rFonts w:ascii="Segoe UI"/>
          <w:b/>
          <w:color w:val="231F20"/>
          <w:spacing w:val="34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13"/>
        <w:rPr>
          <w:rFonts w:ascii="Segoe UI" w:hAnsi="Segoe UI" w:cs="Segoe UI" w:eastAsia="Segoe UI"/>
          <w:b/>
          <w:bCs/>
          <w:sz w:val="39"/>
          <w:szCs w:val="39"/>
        </w:rPr>
      </w:pPr>
    </w:p>
    <w:p>
      <w:pPr>
        <w:pStyle w:val="BodyText"/>
        <w:spacing w:line="240" w:lineRule="auto" w:before="0"/>
        <w:ind w:left="0" w:right="55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3"/>
          <w:szCs w:val="23"/>
        </w:rPr>
      </w:pPr>
    </w:p>
    <w:p>
      <w:pPr>
        <w:pStyle w:val="Heading3"/>
        <w:spacing w:line="240" w:lineRule="auto" w:before="35"/>
        <w:ind w:right="0"/>
        <w:jc w:val="center"/>
        <w:rPr>
          <w:b w:val="0"/>
          <w:bCs w:val="0"/>
        </w:rPr>
      </w:pPr>
      <w:r>
        <w:rPr/>
        <w:t>Memphis,</w:t>
      </w:r>
      <w:r>
        <w:rPr>
          <w:spacing w:val="-3"/>
        </w:rPr>
        <w:t> </w:t>
      </w:r>
      <w:r>
        <w:rPr/>
        <w:t>TN-MS-AR</w:t>
      </w:r>
      <w:r>
        <w:rPr>
          <w:spacing w:val="-4"/>
        </w:rPr>
        <w:t> </w:t>
      </w:r>
      <w:r>
        <w:rPr/>
        <w:t>MSA</w:t>
      </w:r>
      <w:r>
        <w:rPr>
          <w:b w:val="0"/>
        </w:rPr>
      </w:r>
    </w:p>
    <w:p>
      <w:pPr>
        <w:spacing w:line="240" w:lineRule="auto" w:before="3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1292" w:right="130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Memphis,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TN-MS-AR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Fayette,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Shelby,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Tipton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> Tennessee;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Benton,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Desoto,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Marshall,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6"/>
          <w:sz w:val="18"/>
        </w:rPr>
        <w:t>Tate,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Tunica</w:t>
      </w:r>
      <w:r>
        <w:rPr>
          <w:rFonts w:ascii="Segoe UI"/>
          <w:color w:val="231F20"/>
          <w:spacing w:val="23"/>
          <w:w w:val="99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Mississippi;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Crittenden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Arkansas.</w:t>
      </w:r>
      <w:r>
        <w:rPr>
          <w:rFonts w:ascii="Segoe UI"/>
          <w:sz w:val="18"/>
        </w:rPr>
      </w:r>
    </w:p>
    <w:p>
      <w:pPr>
        <w:spacing w:line="240" w:lineRule="auto" w:before="8"/>
        <w:rPr>
          <w:rFonts w:ascii="Segoe UI" w:hAnsi="Segoe UI" w:cs="Segoe UI" w:eastAsia="Segoe UI"/>
          <w:sz w:val="23"/>
          <w:szCs w:val="23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38"/>
        <w:gridCol w:w="1093"/>
        <w:gridCol w:w="984"/>
        <w:gridCol w:w="1325"/>
      </w:tblGrid>
      <w:tr>
        <w:trPr>
          <w:trHeight w:val="337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19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3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32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2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0"/>
              <w:ind w:left="40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642,004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638,861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631,969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13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10,035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616,658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614,652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605,725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10,933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4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-898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3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2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7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" w:hAnsi="Segoe UI" w:cs="Segoe UI" w:eastAsia="Segoe UI"/>
          <w:sz w:val="22"/>
          <w:szCs w:val="22"/>
        </w:rPr>
      </w:pPr>
    </w:p>
    <w:p>
      <w:pPr>
        <w:pStyle w:val="Heading3"/>
        <w:spacing w:line="240" w:lineRule="auto"/>
        <w:ind w:right="0"/>
        <w:jc w:val="center"/>
        <w:rPr>
          <w:b w:val="0"/>
          <w:bCs w:val="0"/>
        </w:rPr>
      </w:pPr>
      <w:r>
        <w:rPr>
          <w:spacing w:val="-3"/>
        </w:rPr>
        <w:t>Texarkana</w:t>
      </w:r>
      <w:r>
        <w:rPr>
          <w:spacing w:val="-8"/>
        </w:rPr>
        <w:t> </w:t>
      </w:r>
      <w:r>
        <w:rPr/>
        <w:t>MSA</w:t>
      </w:r>
      <w:r>
        <w:rPr>
          <w:b w:val="0"/>
        </w:rPr>
      </w:r>
    </w:p>
    <w:p>
      <w:pPr>
        <w:spacing w:before="185"/>
        <w:ind w:left="19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2"/>
          <w:sz w:val="18"/>
        </w:rPr>
        <w:t>Texarkana </w:t>
      </w:r>
      <w:r>
        <w:rPr>
          <w:rFonts w:ascii="Segoe UI"/>
          <w:color w:val="231F20"/>
          <w:sz w:val="18"/>
        </w:rPr>
        <w:t>MSA=</w:t>
      </w:r>
      <w:r>
        <w:rPr>
          <w:rFonts w:ascii="Segoe UI"/>
          <w:color w:val="231F20"/>
          <w:spacing w:val="4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Bowie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5"/>
          <w:sz w:val="18"/>
        </w:rPr>
        <w:t>T</w:t>
      </w:r>
      <w:r>
        <w:rPr>
          <w:rFonts w:ascii="Segoe UI"/>
          <w:color w:val="231F20"/>
          <w:spacing w:val="-4"/>
          <w:sz w:val="18"/>
        </w:rPr>
        <w:t>exas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Little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River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Miller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Arkansas.</w:t>
      </w:r>
      <w:r>
        <w:rPr>
          <w:rFonts w:ascii="Segoe UI"/>
          <w:sz w:val="18"/>
        </w:rPr>
      </w:r>
    </w:p>
    <w:p>
      <w:pPr>
        <w:spacing w:line="240" w:lineRule="auto" w:before="5"/>
        <w:rPr>
          <w:rFonts w:ascii="Segoe UI" w:hAnsi="Segoe UI" w:cs="Segoe UI" w:eastAsia="Segoe UI"/>
          <w:sz w:val="20"/>
          <w:szCs w:val="20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1"/>
        <w:gridCol w:w="1274"/>
        <w:gridCol w:w="1015"/>
        <w:gridCol w:w="1102"/>
        <w:gridCol w:w="1048"/>
        <w:gridCol w:w="1251"/>
      </w:tblGrid>
      <w:tr>
        <w:trPr>
          <w:trHeight w:val="445" w:hRule="exact"/>
        </w:trPr>
        <w:tc>
          <w:tcPr>
            <w:tcW w:w="281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7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1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Mar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4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65,067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3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65,532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64,557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8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4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62,081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78" w:hRule="exact"/>
        </w:trPr>
        <w:tc>
          <w:tcPr>
            <w:tcW w:w="281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6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1"/>
          <w:szCs w:val="21"/>
        </w:rPr>
      </w:pPr>
    </w:p>
    <w:p>
      <w:pPr>
        <w:spacing w:after="0" w:line="240" w:lineRule="auto"/>
        <w:rPr>
          <w:rFonts w:ascii="Segoe UI" w:hAnsi="Segoe UI" w:cs="Segoe UI" w:eastAsia="Segoe UI"/>
          <w:sz w:val="21"/>
          <w:szCs w:val="21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53" w:lineRule="exact" w:before="46"/>
        <w:ind w:left="802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Memphis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Employment</w:t>
      </w:r>
      <w:r>
        <w:rPr>
          <w:rFonts w:ascii="Segoe UI"/>
          <w:sz w:val="20"/>
        </w:rPr>
      </w:r>
    </w:p>
    <w:p>
      <w:pPr>
        <w:spacing w:line="250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January 2017 - March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line="107" w:lineRule="exact" w:before="0"/>
        <w:ind w:left="820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620,000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z w:val="9"/>
          <w:u w:val="single" w:color="D9D9D9"/>
        </w:rPr>
        <w:t> </w:t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53" w:lineRule="exact" w:before="46"/>
        <w:ind w:left="1189" w:right="147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2"/>
          <w:sz w:val="20"/>
        </w:rPr>
        <w:t>Texarkana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0" w:lineRule="exact" w:before="0"/>
        <w:ind w:left="1189" w:right="147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March: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tabs>
          <w:tab w:pos="5567" w:val="left" w:leader="none"/>
        </w:tabs>
        <w:spacing w:line="107" w:lineRule="exact" w:before="0"/>
        <w:ind w:left="47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8.0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2"/>
          <w:sz w:val="9"/>
        </w:rPr>
      </w:r>
      <w:r>
        <w:rPr>
          <w:rFonts w:ascii="Calibri"/>
          <w:color w:val="585858"/>
          <w:w w:val="102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 w:line="107" w:lineRule="exact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851" w:space="40"/>
            <w:col w:w="6349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</w:p>
    <w:p>
      <w:pPr>
        <w:spacing w:before="85"/>
        <w:ind w:left="6351" w:right="5736" w:firstLine="0"/>
        <w:jc w:val="center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60.031815pt;margin-top:-.160363pt;width:232.65pt;height:101.25pt;mso-position-horizontal-relative:page;mso-position-vertical-relative:paragraph;z-index:2848" coordorigin="1201,-3" coordsize="4653,2025">
            <v:group style="position:absolute;left:1203;top:1816;width:4647;height:2" coordorigin="1203,1816" coordsize="4647,2">
              <v:shape style="position:absolute;left:1203;top:1816;width:4647;height:2" coordorigin="1203,1816" coordsize="4647,0" path="m1203,1816l5850,1816e" filled="false" stroked="true" strokeweight=".285429pt" strokecolor="#d9d9d9">
                <v:path arrowok="t"/>
              </v:shape>
            </v:group>
            <v:group style="position:absolute;left:1203;top:1138;width:4647;height:2" coordorigin="1203,1138" coordsize="4647,2">
              <v:shape style="position:absolute;left:1203;top:1138;width:4647;height:2" coordorigin="1203,1138" coordsize="4647,0" path="m1203,1138l5850,1138e" filled="false" stroked="true" strokeweight=".285429pt" strokecolor="#d9d9d9">
                <v:path arrowok="t"/>
              </v:shape>
            </v:group>
            <v:group style="position:absolute;left:1397;top:588;width:4246;height:1420" coordorigin="1397,588" coordsize="4246,1420">
              <v:shape style="position:absolute;left:1397;top:588;width:4246;height:1420" coordorigin="1397,588" coordsize="4246,1420" path="m1397,2007l1455,1954,1513,1899,1532,1880,1551,1862,1610,1807,1668,1754,1726,1703,1784,1655,1842,1610,1900,1568,1958,1528,2016,1489,2074,1452,2132,1417,2171,1393,2191,1382,2210,1370,2229,1358,2249,1346,2268,1334,2326,1299,2384,1266,2442,1237,2500,1212,2558,1194,2617,1186,2636,1186,2713,1195,2752,1201,2772,1204,2791,1207,2810,1209,2830,1211,2849,1212,2868,1211,2946,1194,3004,1163,3062,1119,3120,1068,3178,1012,3198,994,3256,940,3314,892,3333,878,3352,864,3411,816,3449,782,3469,765,3527,716,3585,677,3643,654,3682,651,3701,654,3759,685,3817,757,3856,819,3895,888,3914,924,3933,959,3972,1028,4011,1090,4050,1140,4108,1184,4146,1190,4166,1187,4224,1161,4282,1115,4340,1060,4359,1041,4379,1022,4437,971,4495,935,4553,915,4631,901,4708,892,4727,890,4805,878,4863,863,4921,838,4979,804,5037,765,5076,738,5095,725,5153,686,5212,652,5270,626,5329,610,5407,598,5485,594,5544,592,5564,592,5584,591,5603,590,5623,589,5642,588e" filled="false" stroked="true" strokeweight="1.373332pt" strokecolor="#000000">
                <v:path arrowok="t"/>
                <v:stroke dashstyle="longDash"/>
              </v:shape>
            </v:group>
            <v:group style="position:absolute;left:1203;top:462;width:4647;height:2" coordorigin="1203,462" coordsize="4647,2">
              <v:shape style="position:absolute;left:1203;top:462;width:4647;height:2" coordorigin="1203,462" coordsize="4647,0" path="m1203,462l5850,462e" filled="false" stroked="true" strokeweight=".285429pt" strokecolor="#d9d9d9">
                <v:path arrowok="t"/>
              </v:shape>
            </v:group>
            <v:group style="position:absolute;left:1397;top:14;width:4260;height:1256" coordorigin="1397,14" coordsize="4260,1256">
              <v:shape style="position:absolute;left:1397;top:14;width:4260;height:1256" coordorigin="1397,14" coordsize="4260,1256" path="m1397,1269l1436,1222,1474,1172,1513,1120,1533,1094,1552,1067,1591,1016,1629,967,1668,920,1726,859,1784,812,1842,782,1900,765,1978,757,2017,757,2036,757,2055,757,2075,757,2152,754,2191,748,2211,745,2231,742,2250,739,2270,736,2290,733,2309,730,2388,719,2467,705,2526,691,2588,673,2650,651,2711,627,2771,602,2829,576,2868,559,2888,550,2907,541,2927,533,2946,524,2965,516,2985,508,3043,482,3101,456,3159,430,3217,403,3275,375,3333,346,3391,307,3449,254,3469,235,3488,217,3546,165,3604,127,3662,113,3682,115,3740,150,3778,203,3817,275,3856,362,3895,457,3933,556,3953,605,3991,698,4030,781,4069,847,4127,907,4185,930,4204,932,4224,931,4282,916,4340,886,4398,846,4437,817,4456,803,4476,789,4495,776,4514,762,4572,711,4630,650,4688,583,4727,537,4747,514,4805,446,4863,382,4901,344,4921,325,4940,305,4960,284,4979,264,4998,243,5018,223,5076,164,5134,110,5192,66,5250,33,5308,16,5347,14,5366,15,5444,31,5502,50,5540,64,5560,71,5579,78,5598,84,5618,90,5637,95,5657,99e" filled="false" stroked="true" strokeweight="1.374614pt" strokecolor="#7e7e7e">
                <v:path arrowok="t"/>
              </v:shape>
            </v:group>
            <v:group style="position:absolute;left:1397;top:10;width:775;height:663" coordorigin="1397,10" coordsize="775,663">
              <v:shape style="position:absolute;left:1397;top:10;width:775;height:663" coordorigin="1397,10" coordsize="775,663" path="m1397,673l1436,618,1474,561,1513,502,1533,473,1552,443,1591,385,1629,329,1668,275,1707,226,1765,164,1825,116,1890,82,1958,57,2024,40,2084,29,2102,26,2119,23,2134,20,2148,17,2161,14,2171,10e" filled="false" stroked="true" strokeweight="1.35334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8.454224pt;margin-top:.011917pt;width:244.6pt;height:169.2pt;mso-position-horizontal-relative:page;mso-position-vertical-relative:paragraph;z-index:2872" coordorigin="6569,0" coordsize="4892,3384">
            <v:group style="position:absolute;left:11347;top:3021;width:112;height:2" coordorigin="11347,3021" coordsize="112,2">
              <v:shape style="position:absolute;left:11347;top:3021;width:112;height:2" coordorigin="11347,3021" coordsize="112,0" path="m11347,3021l11458,3021e" filled="false" stroked="true" strokeweight=".285429pt" strokecolor="#d9d9d9">
                <v:path arrowok="t"/>
              </v:shape>
            </v:group>
            <v:group style="position:absolute;left:10903;top:3021;width:223;height:2" coordorigin="10903,3021" coordsize="223,2">
              <v:shape style="position:absolute;left:10903;top:3021;width:223;height:2" coordorigin="10903,3021" coordsize="223,0" path="m10903,3021l11125,3021e" filled="false" stroked="true" strokeweight=".285429pt" strokecolor="#d9d9d9">
                <v:path arrowok="t"/>
              </v:shape>
            </v:group>
            <v:group style="position:absolute;left:11347;top:2661;width:112;height:2" coordorigin="11347,2661" coordsize="112,2">
              <v:shape style="position:absolute;left:11347;top:2661;width:112;height:2" coordorigin="11347,2661" coordsize="112,0" path="m11347,2661l11458,2661e" filled="false" stroked="true" strokeweight=".285429pt" strokecolor="#d9d9d9">
                <v:path arrowok="t"/>
              </v:shape>
            </v:group>
            <v:group style="position:absolute;left:10903;top:2661;width:223;height:2" coordorigin="10903,2661" coordsize="223,2">
              <v:shape style="position:absolute;left:10903;top:2661;width:223;height:2" coordorigin="10903,2661" coordsize="223,0" path="m10903,2661l11125,2661e" filled="false" stroked="true" strokeweight=".285429pt" strokecolor="#d9d9d9">
                <v:path arrowok="t"/>
              </v:shape>
            </v:group>
            <v:group style="position:absolute;left:10903;top:2302;width:556;height:2" coordorigin="10903,2302" coordsize="556,2">
              <v:shape style="position:absolute;left:10903;top:2302;width:556;height:2" coordorigin="10903,2302" coordsize="556,0" path="m10903,2302l11458,2302e" filled="false" stroked="true" strokeweight=".285429pt" strokecolor="#d9d9d9">
                <v:path arrowok="t"/>
              </v:shape>
            </v:group>
            <v:group style="position:absolute;left:11125;top:2302;width:222;height:1079" coordorigin="11125,2302" coordsize="222,1079">
              <v:shape style="position:absolute;left:11125;top:2302;width:222;height:1079" coordorigin="11125,2302" coordsize="222,1079" path="m11347,3381l11125,3381,11125,2302,11347,2302,11347,3381xe" filled="true" fillcolor="#c00000" stroked="false">
                <v:path arrowok="t"/>
                <v:fill type="solid"/>
              </v:shape>
            </v:group>
            <v:group style="position:absolute;left:10459;top:3021;width:222;height:2" coordorigin="10459,3021" coordsize="222,2">
              <v:shape style="position:absolute;left:10459;top:3021;width:222;height:2" coordorigin="10459,3021" coordsize="222,0" path="m10459,3021l10680,3021e" filled="false" stroked="true" strokeweight=".285429pt" strokecolor="#d9d9d9">
                <v:path arrowok="t"/>
              </v:shape>
            </v:group>
            <v:group style="position:absolute;left:10459;top:2661;width:222;height:2" coordorigin="10459,2661" coordsize="222,2">
              <v:shape style="position:absolute;left:10459;top:2661;width:222;height:2" coordorigin="10459,2661" coordsize="222,0" path="m10459,2661l10680,2661e" filled="false" stroked="true" strokeweight=".285429pt" strokecolor="#d9d9d9">
                <v:path arrowok="t"/>
              </v:shape>
            </v:group>
            <v:group style="position:absolute;left:9570;top:2302;width:1111;height:2" coordorigin="9570,2302" coordsize="1111,2">
              <v:shape style="position:absolute;left:9570;top:2302;width:1111;height:2" coordorigin="9570,2302" coordsize="1111,0" path="m9570,2302l10680,2302e" filled="false" stroked="true" strokeweight=".285429pt" strokecolor="#d9d9d9">
                <v:path arrowok="t"/>
              </v:shape>
            </v:group>
            <v:group style="position:absolute;left:10680;top:2229;width:223;height:1152" coordorigin="10680,2229" coordsize="223,1152">
              <v:shape style="position:absolute;left:10680;top:2229;width:223;height:1152" coordorigin="10680,2229" coordsize="223,1152" path="m10903,3381l10680,3381,10680,2229,10903,2229,10903,3381xe" filled="true" fillcolor="#c00000" stroked="false">
                <v:path arrowok="t"/>
                <v:fill type="solid"/>
              </v:shape>
            </v:group>
            <v:group style="position:absolute;left:10014;top:3021;width:223;height:2" coordorigin="10014,3021" coordsize="223,2">
              <v:shape style="position:absolute;left:10014;top:3021;width:223;height:2" coordorigin="10014,3021" coordsize="223,0" path="m10014,3021l10237,3021e" filled="false" stroked="true" strokeweight=".285429pt" strokecolor="#d9d9d9">
                <v:path arrowok="t"/>
              </v:shape>
            </v:group>
            <v:group style="position:absolute;left:10014;top:2661;width:223;height:2" coordorigin="10014,2661" coordsize="223,2">
              <v:shape style="position:absolute;left:10014;top:2661;width:223;height:2" coordorigin="10014,2661" coordsize="223,0" path="m10014,2661l10237,2661e" filled="false" stroked="true" strokeweight=".285429pt" strokecolor="#d9d9d9">
                <v:path arrowok="t"/>
              </v:shape>
            </v:group>
            <v:group style="position:absolute;left:10237;top:2302;width:223;height:1079" coordorigin="10237,2302" coordsize="223,1079">
              <v:shape style="position:absolute;left:10237;top:2302;width:223;height:1079" coordorigin="10237,2302" coordsize="223,1079" path="m10459,3381l10237,3381,10237,2302,10459,2302,10459,3381xe" filled="true" fillcolor="#c00000" stroked="false">
                <v:path arrowok="t"/>
                <v:fill type="solid"/>
              </v:shape>
            </v:group>
            <v:group style="position:absolute;left:9570;top:3021;width:223;height:2" coordorigin="9570,3021" coordsize="223,2">
              <v:shape style="position:absolute;left:9570;top:3021;width:223;height:2" coordorigin="9570,3021" coordsize="223,0" path="m9570,3021l9793,3021e" filled="false" stroked="true" strokeweight=".285429pt" strokecolor="#d9d9d9">
                <v:path arrowok="t"/>
              </v:shape>
            </v:group>
            <v:group style="position:absolute;left:9570;top:2661;width:223;height:2" coordorigin="9570,2661" coordsize="223,2">
              <v:shape style="position:absolute;left:9570;top:2661;width:223;height:2" coordorigin="9570,2661" coordsize="223,0" path="m9570,2661l9793,2661e" filled="false" stroked="true" strokeweight=".285429pt" strokecolor="#d9d9d9">
                <v:path arrowok="t"/>
              </v:shape>
            </v:group>
            <v:group style="position:absolute;left:9793;top:2445;width:222;height:936" coordorigin="9793,2445" coordsize="222,936">
              <v:shape style="position:absolute;left:9793;top:2445;width:222;height:936" coordorigin="9793,2445" coordsize="222,936" path="m10014,3381l9793,3381,9793,2445,10014,2445,10014,3381xe" filled="true" fillcolor="#c00000" stroked="false">
                <v:path arrowok="t"/>
                <v:fill type="solid"/>
              </v:shape>
            </v:group>
            <v:group style="position:absolute;left:9126;top:3021;width:222;height:2" coordorigin="9126,3021" coordsize="222,2">
              <v:shape style="position:absolute;left:9126;top:3021;width:222;height:2" coordorigin="9126,3021" coordsize="222,0" path="m9126,3021l9348,3021e" filled="false" stroked="true" strokeweight=".285429pt" strokecolor="#d9d9d9">
                <v:path arrowok="t"/>
              </v:shape>
            </v:group>
            <v:group style="position:absolute;left:9126;top:2661;width:222;height:2" coordorigin="9126,2661" coordsize="222,2">
              <v:shape style="position:absolute;left:9126;top:2661;width:222;height:2" coordorigin="9126,2661" coordsize="222,0" path="m9126,2661l9348,2661e" filled="false" stroked="true" strokeweight=".285429pt" strokecolor="#d9d9d9">
                <v:path arrowok="t"/>
              </v:shape>
            </v:group>
            <v:group style="position:absolute;left:9126;top:2302;width:222;height:2" coordorigin="9126,2302" coordsize="222,2">
              <v:shape style="position:absolute;left:9126;top:2302;width:222;height:2" coordorigin="9126,2302" coordsize="222,0" path="m9126,2302l9348,2302e" filled="false" stroked="true" strokeweight=".285429pt" strokecolor="#d9d9d9">
                <v:path arrowok="t"/>
              </v:shape>
            </v:group>
            <v:group style="position:absolute;left:9570;top:1942;width:1888;height:2" coordorigin="9570,1942" coordsize="1888,2">
              <v:shape style="position:absolute;left:9570;top:1942;width:1888;height:2" coordorigin="9570,1942" coordsize="1888,0" path="m9570,1942l11458,1942e" filled="false" stroked="true" strokeweight=".285429pt" strokecolor="#d9d9d9">
                <v:path arrowok="t"/>
              </v:shape>
            </v:group>
            <v:group style="position:absolute;left:9126;top:1942;width:222;height:2" coordorigin="9126,1942" coordsize="222,2">
              <v:shape style="position:absolute;left:9126;top:1942;width:222;height:2" coordorigin="9126,1942" coordsize="222,0" path="m9126,1942l9348,1942e" filled="false" stroked="true" strokeweight=".285429pt" strokecolor="#d9d9d9">
                <v:path arrowok="t"/>
              </v:shape>
            </v:group>
            <v:group style="position:absolute;left:9348;top:1870;width:223;height:1511" coordorigin="9348,1870" coordsize="223,1511">
              <v:shape style="position:absolute;left:9348;top:1870;width:223;height:1511" coordorigin="9348,1870" coordsize="223,1511" path="m9570,3381l9348,3381,9348,1870,9570,1870,9570,3381xe" filled="true" fillcolor="#c00000" stroked="false">
                <v:path arrowok="t"/>
                <v:fill type="solid"/>
              </v:shape>
            </v:group>
            <v:group style="position:absolute;left:8681;top:3021;width:223;height:2" coordorigin="8681,3021" coordsize="223,2">
              <v:shape style="position:absolute;left:8681;top:3021;width:223;height:2" coordorigin="8681,3021" coordsize="223,0" path="m8681,3021l8904,3021e" filled="false" stroked="true" strokeweight=".285429pt" strokecolor="#d9d9d9">
                <v:path arrowok="t"/>
              </v:shape>
            </v:group>
            <v:group style="position:absolute;left:8681;top:2661;width:223;height:2" coordorigin="8681,2661" coordsize="223,2">
              <v:shape style="position:absolute;left:8681;top:2661;width:223;height:2" coordorigin="8681,2661" coordsize="223,0" path="m8681,2661l8904,2661e" filled="false" stroked="true" strokeweight=".285429pt" strokecolor="#d9d9d9">
                <v:path arrowok="t"/>
              </v:shape>
            </v:group>
            <v:group style="position:absolute;left:8681;top:2302;width:223;height:2" coordorigin="8681,2302" coordsize="223,2">
              <v:shape style="position:absolute;left:8681;top:2302;width:223;height:2" coordorigin="8681,2302" coordsize="223,0" path="m8681,2302l8904,2302e" filled="false" stroked="true" strokeweight=".285429pt" strokecolor="#d9d9d9">
                <v:path arrowok="t"/>
              </v:shape>
            </v:group>
            <v:group style="position:absolute;left:8681;top:1942;width:223;height:2" coordorigin="8681,1942" coordsize="223,2">
              <v:shape style="position:absolute;left:8681;top:1942;width:223;height:2" coordorigin="8681,1942" coordsize="223,0" path="m8681,1942l8904,1942e" filled="false" stroked="true" strokeweight=".285429pt" strokecolor="#d9d9d9">
                <v:path arrowok="t"/>
              </v:shape>
            </v:group>
            <v:group style="position:absolute;left:9126;top:1582;width:2332;height:2" coordorigin="9126,1582" coordsize="2332,2">
              <v:shape style="position:absolute;left:9126;top:1582;width:2332;height:2" coordorigin="9126,1582" coordsize="2332,0" path="m9126,1582l11458,1582e" filled="false" stroked="true" strokeweight=".285429pt" strokecolor="#d9d9d9">
                <v:path arrowok="t"/>
              </v:shape>
            </v:group>
            <v:group style="position:absolute;left:8681;top:1582;width:223;height:2" coordorigin="8681,1582" coordsize="223,2">
              <v:shape style="position:absolute;left:8681;top:1582;width:223;height:2" coordorigin="8681,1582" coordsize="223,0" path="m8681,1582l8904,1582e" filled="false" stroked="true" strokeweight=".285429pt" strokecolor="#d9d9d9">
                <v:path arrowok="t"/>
              </v:shape>
            </v:group>
            <v:group style="position:absolute;left:9126;top:1223;width:2332;height:2" coordorigin="9126,1223" coordsize="2332,2">
              <v:shape style="position:absolute;left:9126;top:1223;width:2332;height:2" coordorigin="9126,1223" coordsize="2332,0" path="m9126,1223l11458,1223e" filled="false" stroked="true" strokeweight=".285429pt" strokecolor="#d9d9d9">
                <v:path arrowok="t"/>
              </v:shape>
            </v:group>
            <v:group style="position:absolute;left:8681;top:1223;width:223;height:2" coordorigin="8681,1223" coordsize="223,2">
              <v:shape style="position:absolute;left:8681;top:1223;width:223;height:2" coordorigin="8681,1223" coordsize="223,0" path="m8681,1223l8904,1223e" filled="false" stroked="true" strokeweight=".285429pt" strokecolor="#d9d9d9">
                <v:path arrowok="t"/>
              </v:shape>
            </v:group>
            <v:group style="position:absolute;left:9126;top:863;width:2332;height:2" coordorigin="9126,863" coordsize="2332,2">
              <v:shape style="position:absolute;left:9126;top:863;width:2332;height:2" coordorigin="9126,863" coordsize="2332,0" path="m9126,863l11458,863e" filled="false" stroked="true" strokeweight=".285429pt" strokecolor="#d9d9d9">
                <v:path arrowok="t"/>
              </v:shape>
            </v:group>
            <v:group style="position:absolute;left:8681;top:863;width:223;height:2" coordorigin="8681,863" coordsize="223,2">
              <v:shape style="position:absolute;left:8681;top:863;width:223;height:2" coordorigin="8681,863" coordsize="223,0" path="m8681,863l8904,863e" filled="false" stroked="true" strokeweight=".285429pt" strokecolor="#d9d9d9">
                <v:path arrowok="t"/>
              </v:shape>
            </v:group>
            <v:group style="position:absolute;left:8904;top:720;width:223;height:2662" coordorigin="8904,720" coordsize="223,2662">
              <v:shape style="position:absolute;left:8904;top:720;width:223;height:2662" coordorigin="8904,720" coordsize="223,2662" path="m9126,3381l8904,3381,8904,720,9126,720,9126,3381xe" filled="true" fillcolor="#c00000" stroked="false">
                <v:path arrowok="t"/>
                <v:fill type="solid"/>
              </v:shape>
            </v:group>
            <v:group style="position:absolute;left:8237;top:3021;width:223;height:2" coordorigin="8237,3021" coordsize="223,2">
              <v:shape style="position:absolute;left:8237;top:3021;width:223;height:2" coordorigin="8237,3021" coordsize="223,0" path="m8237,3021l8460,3021e" filled="false" stroked="true" strokeweight=".285429pt" strokecolor="#d9d9d9">
                <v:path arrowok="t"/>
              </v:shape>
            </v:group>
            <v:group style="position:absolute;left:8237;top:2661;width:223;height:2" coordorigin="8237,2661" coordsize="223,2">
              <v:shape style="position:absolute;left:8237;top:2661;width:223;height:2" coordorigin="8237,2661" coordsize="223,0" path="m8237,2661l8460,2661e" filled="false" stroked="true" strokeweight=".285429pt" strokecolor="#d9d9d9">
                <v:path arrowok="t"/>
              </v:shape>
            </v:group>
            <v:group style="position:absolute;left:8237;top:2302;width:223;height:2" coordorigin="8237,2302" coordsize="223,2">
              <v:shape style="position:absolute;left:8237;top:2302;width:223;height:2" coordorigin="8237,2302" coordsize="223,0" path="m8237,2302l8460,2302e" filled="false" stroked="true" strokeweight=".285429pt" strokecolor="#d9d9d9">
                <v:path arrowok="t"/>
              </v:shape>
            </v:group>
            <v:group style="position:absolute;left:8237;top:1942;width:223;height:2" coordorigin="8237,1942" coordsize="223,2">
              <v:shape style="position:absolute;left:8237;top:1942;width:223;height:2" coordorigin="8237,1942" coordsize="223,0" path="m8237,1942l8460,1942e" filled="false" stroked="true" strokeweight=".285429pt" strokecolor="#d9d9d9">
                <v:path arrowok="t"/>
              </v:shape>
            </v:group>
            <v:group style="position:absolute;left:8237;top:1582;width:223;height:2" coordorigin="8237,1582" coordsize="223,2">
              <v:shape style="position:absolute;left:8237;top:1582;width:223;height:2" coordorigin="8237,1582" coordsize="223,0" path="m8237,1582l8460,1582e" filled="false" stroked="true" strokeweight=".285429pt" strokecolor="#d9d9d9">
                <v:path arrowok="t"/>
              </v:shape>
            </v:group>
            <v:group style="position:absolute;left:8237;top:1223;width:223;height:2" coordorigin="8237,1223" coordsize="223,2">
              <v:shape style="position:absolute;left:8237;top:1223;width:223;height:2" coordorigin="8237,1223" coordsize="223,0" path="m8237,1223l8460,1223e" filled="false" stroked="true" strokeweight=".285429pt" strokecolor="#d9d9d9">
                <v:path arrowok="t"/>
              </v:shape>
            </v:group>
            <v:group style="position:absolute;left:8237;top:863;width:223;height:2" coordorigin="8237,863" coordsize="223,2">
              <v:shape style="position:absolute;left:8237;top:863;width:223;height:2" coordorigin="8237,863" coordsize="223,0" path="m8237,863l8460,863e" filled="false" stroked="true" strokeweight=".285429pt" strokecolor="#d9d9d9">
                <v:path arrowok="t"/>
              </v:shape>
            </v:group>
            <v:group style="position:absolute;left:7793;top:504;width:3665;height:2" coordorigin="7793,504" coordsize="3665,2">
              <v:shape style="position:absolute;left:7793;top:504;width:3665;height:2" coordorigin="7793,504" coordsize="3665,0" path="m7793,504l11458,504e" filled="false" stroked="true" strokeweight=".285429pt" strokecolor="#d9d9d9">
                <v:path arrowok="t"/>
              </v:shape>
            </v:group>
            <v:group style="position:absolute;left:8460;top:504;width:222;height:2878" coordorigin="8460,504" coordsize="222,2878">
              <v:shape style="position:absolute;left:8460;top:504;width:222;height:2878" coordorigin="8460,504" coordsize="222,2878" path="m8681,3381l8460,3381,8460,504,8681,504,8681,3381xe" filled="true" fillcolor="#c00000" stroked="false">
                <v:path arrowok="t"/>
                <v:fill type="solid"/>
              </v:shape>
            </v:group>
            <v:group style="position:absolute;left:7793;top:3021;width:222;height:2" coordorigin="7793,3021" coordsize="222,2">
              <v:shape style="position:absolute;left:7793;top:3021;width:222;height:2" coordorigin="7793,3021" coordsize="222,0" path="m7793,3021l8015,3021e" filled="false" stroked="true" strokeweight=".285429pt" strokecolor="#d9d9d9">
                <v:path arrowok="t"/>
              </v:shape>
            </v:group>
            <v:group style="position:absolute;left:7793;top:2661;width:222;height:2" coordorigin="7793,2661" coordsize="222,2">
              <v:shape style="position:absolute;left:7793;top:2661;width:222;height:2" coordorigin="7793,2661" coordsize="222,0" path="m7793,2661l8015,2661e" filled="false" stroked="true" strokeweight=".285429pt" strokecolor="#d9d9d9">
                <v:path arrowok="t"/>
              </v:shape>
            </v:group>
            <v:group style="position:absolute;left:7793;top:2302;width:222;height:2" coordorigin="7793,2302" coordsize="222,2">
              <v:shape style="position:absolute;left:7793;top:2302;width:222;height:2" coordorigin="7793,2302" coordsize="222,0" path="m7793,2302l8015,2302e" filled="false" stroked="true" strokeweight=".285429pt" strokecolor="#d9d9d9">
                <v:path arrowok="t"/>
              </v:shape>
            </v:group>
            <v:group style="position:absolute;left:7793;top:1942;width:222;height:2" coordorigin="7793,1942" coordsize="222,2">
              <v:shape style="position:absolute;left:7793;top:1942;width:222;height:2" coordorigin="7793,1942" coordsize="222,0" path="m7793,1942l8015,1942e" filled="false" stroked="true" strokeweight=".285429pt" strokecolor="#d9d9d9">
                <v:path arrowok="t"/>
              </v:shape>
            </v:group>
            <v:group style="position:absolute;left:7793;top:1582;width:222;height:2" coordorigin="7793,1582" coordsize="222,2">
              <v:shape style="position:absolute;left:7793;top:1582;width:222;height:2" coordorigin="7793,1582" coordsize="222,0" path="m7793,1582l8015,1582e" filled="false" stroked="true" strokeweight=".285429pt" strokecolor="#d9d9d9">
                <v:path arrowok="t"/>
              </v:shape>
            </v:group>
            <v:group style="position:absolute;left:7793;top:1223;width:222;height:2" coordorigin="7793,1223" coordsize="222,2">
              <v:shape style="position:absolute;left:7793;top:1223;width:222;height:2" coordorigin="7793,1223" coordsize="222,0" path="m7793,1223l8015,1223e" filled="false" stroked="true" strokeweight=".285429pt" strokecolor="#d9d9d9">
                <v:path arrowok="t"/>
              </v:shape>
            </v:group>
            <v:group style="position:absolute;left:7793;top:863;width:222;height:2" coordorigin="7793,863" coordsize="222,2">
              <v:shape style="position:absolute;left:7793;top:863;width:222;height:2" coordorigin="7793,863" coordsize="222,0" path="m7793,863l8015,863e" filled="false" stroked="true" strokeweight=".285429pt" strokecolor="#d9d9d9">
                <v:path arrowok="t"/>
              </v:shape>
            </v:group>
            <v:group style="position:absolute;left:8015;top:504;width:223;height:2878" coordorigin="8015,504" coordsize="223,2878">
              <v:shape style="position:absolute;left:8015;top:504;width:223;height:2878" coordorigin="8015,504" coordsize="223,2878" path="m8237,3381l8015,3381,8015,504,8237,504,8237,3381xe" filled="true" fillcolor="#c00000" stroked="false">
                <v:path arrowok="t"/>
                <v:fill type="solid"/>
              </v:shape>
            </v:group>
            <v:group style="position:absolute;left:7349;top:3021;width:223;height:2" coordorigin="7349,3021" coordsize="223,2">
              <v:shape style="position:absolute;left:7349;top:3021;width:223;height:2" coordorigin="7349,3021" coordsize="223,0" path="m7349,3021l7571,3021e" filled="false" stroked="true" strokeweight=".285429pt" strokecolor="#d9d9d9">
                <v:path arrowok="t"/>
              </v:shape>
            </v:group>
            <v:group style="position:absolute;left:7349;top:2661;width:223;height:2" coordorigin="7349,2661" coordsize="223,2">
              <v:shape style="position:absolute;left:7349;top:2661;width:223;height:2" coordorigin="7349,2661" coordsize="223,0" path="m7349,2661l7571,2661e" filled="false" stroked="true" strokeweight=".285429pt" strokecolor="#d9d9d9">
                <v:path arrowok="t"/>
              </v:shape>
            </v:group>
            <v:group style="position:absolute;left:7349;top:2302;width:223;height:2" coordorigin="7349,2302" coordsize="223,2">
              <v:shape style="position:absolute;left:7349;top:2302;width:223;height:2" coordorigin="7349,2302" coordsize="223,0" path="m7349,2302l7571,2302e" filled="false" stroked="true" strokeweight=".285429pt" strokecolor="#d9d9d9">
                <v:path arrowok="t"/>
              </v:shape>
            </v:group>
            <v:group style="position:absolute;left:7349;top:1942;width:223;height:2" coordorigin="7349,1942" coordsize="223,2">
              <v:shape style="position:absolute;left:7349;top:1942;width:223;height:2" coordorigin="7349,1942" coordsize="223,0" path="m7349,1942l7571,1942e" filled="false" stroked="true" strokeweight=".285429pt" strokecolor="#d9d9d9">
                <v:path arrowok="t"/>
              </v:shape>
            </v:group>
            <v:group style="position:absolute;left:7349;top:1582;width:223;height:2" coordorigin="7349,1582" coordsize="223,2">
              <v:shape style="position:absolute;left:7349;top:1582;width:223;height:2" coordorigin="7349,1582" coordsize="223,0" path="m7349,1582l7571,1582e" filled="false" stroked="true" strokeweight=".285429pt" strokecolor="#d9d9d9">
                <v:path arrowok="t"/>
              </v:shape>
            </v:group>
            <v:group style="position:absolute;left:7349;top:1223;width:223;height:2" coordorigin="7349,1223" coordsize="223,2">
              <v:shape style="position:absolute;left:7349;top:1223;width:223;height:2" coordorigin="7349,1223" coordsize="223,0" path="m7349,1223l7571,1223e" filled="false" stroked="true" strokeweight=".285429pt" strokecolor="#d9d9d9">
                <v:path arrowok="t"/>
              </v:shape>
            </v:group>
            <v:group style="position:absolute;left:7349;top:863;width:223;height:2" coordorigin="7349,863" coordsize="223,2">
              <v:shape style="position:absolute;left:7349;top:863;width:223;height:2" coordorigin="7349,863" coordsize="223,0" path="m7349,863l7571,863e" filled="false" stroked="true" strokeweight=".285429pt" strokecolor="#d9d9d9">
                <v:path arrowok="t"/>
              </v:shape>
            </v:group>
            <v:group style="position:absolute;left:7349;top:504;width:223;height:2" coordorigin="7349,504" coordsize="223,2">
              <v:shape style="position:absolute;left:7349;top:504;width:223;height:2" coordorigin="7349,504" coordsize="223,0" path="m7349,504l7571,504e" filled="false" stroked="true" strokeweight=".285429pt" strokecolor="#d9d9d9">
                <v:path arrowok="t"/>
              </v:shape>
            </v:group>
            <v:group style="position:absolute;left:7793;top:144;width:3665;height:2" coordorigin="7793,144" coordsize="3665,2">
              <v:shape style="position:absolute;left:7793;top:144;width:3665;height:2" coordorigin="7793,144" coordsize="3665,0" path="m7793,144l11458,144e" filled="false" stroked="true" strokeweight=".285429pt" strokecolor="#d9d9d9">
                <v:path arrowok="t"/>
              </v:shape>
            </v:group>
            <v:group style="position:absolute;left:7349;top:144;width:223;height:2" coordorigin="7349,144" coordsize="223,2">
              <v:shape style="position:absolute;left:7349;top:144;width:223;height:2" coordorigin="7349,144" coordsize="223,0" path="m7349,144l7571,144e" filled="false" stroked="true" strokeweight=".285429pt" strokecolor="#d9d9d9">
                <v:path arrowok="t"/>
              </v:shape>
            </v:group>
            <v:group style="position:absolute;left:7571;top:72;width:223;height:3310" coordorigin="7571,72" coordsize="223,3310">
              <v:shape style="position:absolute;left:7571;top:72;width:223;height:3310" coordorigin="7571,72" coordsize="223,3310" path="m7793,3381l7571,3381,7571,72,7793,72,7793,3381xe" filled="true" fillcolor="#c00000" stroked="false">
                <v:path arrowok="t"/>
                <v:fill type="solid"/>
              </v:shape>
            </v:group>
            <v:group style="position:absolute;left:6905;top:3021;width:223;height:2" coordorigin="6905,3021" coordsize="223,2">
              <v:shape style="position:absolute;left:6905;top:3021;width:223;height:2" coordorigin="6905,3021" coordsize="223,0" path="m6905,3021l7127,3021e" filled="false" stroked="true" strokeweight=".285429pt" strokecolor="#d9d9d9">
                <v:path arrowok="t"/>
              </v:shape>
            </v:group>
            <v:group style="position:absolute;left:6905;top:2661;width:223;height:2" coordorigin="6905,2661" coordsize="223,2">
              <v:shape style="position:absolute;left:6905;top:2661;width:223;height:2" coordorigin="6905,2661" coordsize="223,0" path="m6905,2661l7127,2661e" filled="false" stroked="true" strokeweight=".285429pt" strokecolor="#d9d9d9">
                <v:path arrowok="t"/>
              </v:shape>
            </v:group>
            <v:group style="position:absolute;left:6905;top:2302;width:223;height:2" coordorigin="6905,2302" coordsize="223,2">
              <v:shape style="position:absolute;left:6905;top:2302;width:223;height:2" coordorigin="6905,2302" coordsize="223,0" path="m6905,2302l7127,2302e" filled="false" stroked="true" strokeweight=".285429pt" strokecolor="#d9d9d9">
                <v:path arrowok="t"/>
              </v:shape>
            </v:group>
            <v:group style="position:absolute;left:6905;top:1942;width:223;height:2" coordorigin="6905,1942" coordsize="223,2">
              <v:shape style="position:absolute;left:6905;top:1942;width:223;height:2" coordorigin="6905,1942" coordsize="223,0" path="m6905,1942l7127,1942e" filled="false" stroked="true" strokeweight=".285429pt" strokecolor="#d9d9d9">
                <v:path arrowok="t"/>
              </v:shape>
            </v:group>
            <v:group style="position:absolute;left:6572;top:1582;width:556;height:2" coordorigin="6572,1582" coordsize="556,2">
              <v:shape style="position:absolute;left:6572;top:1582;width:556;height:2" coordorigin="6572,1582" coordsize="556,0" path="m6572,1582l7127,1582e" filled="false" stroked="true" strokeweight=".285429pt" strokecolor="#d9d9d9">
                <v:path arrowok="t"/>
              </v:shape>
            </v:group>
            <v:group style="position:absolute;left:6572;top:1223;width:556;height:2" coordorigin="6572,1223" coordsize="556,2">
              <v:shape style="position:absolute;left:6572;top:1223;width:556;height:2" coordorigin="6572,1223" coordsize="556,0" path="m6572,1223l7127,1223e" filled="false" stroked="true" strokeweight=".285429pt" strokecolor="#d9d9d9">
                <v:path arrowok="t"/>
              </v:shape>
            </v:group>
            <v:group style="position:absolute;left:6572;top:863;width:556;height:2" coordorigin="6572,863" coordsize="556,2">
              <v:shape style="position:absolute;left:6572;top:863;width:556;height:2" coordorigin="6572,863" coordsize="556,0" path="m6572,863l7127,863e" filled="false" stroked="true" strokeweight=".285429pt" strokecolor="#d9d9d9">
                <v:path arrowok="t"/>
              </v:shape>
            </v:group>
            <v:group style="position:absolute;left:6572;top:504;width:556;height:2" coordorigin="6572,504" coordsize="556,2">
              <v:shape style="position:absolute;left:6572;top:504;width:556;height:2" coordorigin="6572,504" coordsize="556,0" path="m6572,504l7127,504e" filled="false" stroked="true" strokeweight=".285429pt" strokecolor="#d9d9d9">
                <v:path arrowok="t"/>
              </v:shape>
            </v:group>
            <v:group style="position:absolute;left:6572;top:144;width:556;height:2" coordorigin="6572,144" coordsize="556,2">
              <v:shape style="position:absolute;left:6572;top:144;width:556;height:2" coordorigin="6572,144" coordsize="556,0" path="m6572,144l7127,144e" filled="false" stroked="true" strokeweight=".285429pt" strokecolor="#d9d9d9">
                <v:path arrowok="t"/>
              </v:shape>
            </v:group>
            <v:group style="position:absolute;left:7127;top:0;width:222;height:3381" coordorigin="7127,0" coordsize="222,3381">
              <v:shape style="position:absolute;left:7127;top:0;width:222;height:3381" coordorigin="7127,0" coordsize="222,3381" path="m7349,3381l7127,3381,7127,0,7349,0,7349,3381xe" filled="true" fillcolor="#c00000" stroked="false">
                <v:path arrowok="t"/>
                <v:fill type="solid"/>
              </v:shape>
            </v:group>
            <v:group style="position:absolute;left:6572;top:3021;width:111;height:2" coordorigin="6572,3021" coordsize="111,2">
              <v:shape style="position:absolute;left:6572;top:3021;width:111;height:2" coordorigin="6572,3021" coordsize="111,0" path="m6572,3021l6682,3021e" filled="false" stroked="true" strokeweight=".285429pt" strokecolor="#d9d9d9">
                <v:path arrowok="t"/>
              </v:shape>
            </v:group>
            <v:group style="position:absolute;left:6572;top:2661;width:111;height:2" coordorigin="6572,2661" coordsize="111,2">
              <v:shape style="position:absolute;left:6572;top:2661;width:111;height:2" coordorigin="6572,2661" coordsize="111,0" path="m6572,2661l6682,2661e" filled="false" stroked="true" strokeweight=".285429pt" strokecolor="#d9d9d9">
                <v:path arrowok="t"/>
              </v:shape>
            </v:group>
            <v:group style="position:absolute;left:6572;top:2302;width:111;height:2" coordorigin="6572,2302" coordsize="111,2">
              <v:shape style="position:absolute;left:6572;top:2302;width:111;height:2" coordorigin="6572,2302" coordsize="111,0" path="m6572,2302l6682,2302e" filled="false" stroked="true" strokeweight=".285429pt" strokecolor="#d9d9d9">
                <v:path arrowok="t"/>
              </v:shape>
            </v:group>
            <v:group style="position:absolute;left:6572;top:1942;width:111;height:2" coordorigin="6572,1942" coordsize="111,2">
              <v:shape style="position:absolute;left:6572;top:1942;width:111;height:2" coordorigin="6572,1942" coordsize="111,0" path="m6572,1942l6682,1942e" filled="false" stroked="true" strokeweight=".285429pt" strokecolor="#d9d9d9">
                <v:path arrowok="t"/>
              </v:shape>
            </v:group>
            <v:group style="position:absolute;left:6682;top:1582;width:223;height:1799" coordorigin="6682,1582" coordsize="223,1799">
              <v:shape style="position:absolute;left:6682;top:1582;width:223;height:1799" coordorigin="6682,1582" coordsize="223,1799" path="m6905,3381l6682,3381,6682,1582,6905,1582,6905,3381xe" filled="true" fillcolor="#c00000" stroked="false">
                <v:path arrowok="t"/>
                <v:fill type="solid"/>
              </v:shape>
            </v:group>
            <v:group style="position:absolute;left:6572;top:3381;width:4887;height:2" coordorigin="6572,3381" coordsize="4887,2">
              <v:shape style="position:absolute;left:6572;top:3381;width:4887;height:2" coordorigin="6572,3381" coordsize="4887,0" path="m6572,3381l11458,3381e" filled="false" stroked="true" strokeweight=".285429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sz w:val="9"/>
        </w:rPr>
        <w:t>7.5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after="0" w:line="240" w:lineRule="auto"/>
        <w:rPr>
          <w:rFonts w:ascii="Calibri" w:hAnsi="Calibri" w:cs="Calibri" w:eastAsia="Calibri"/>
          <w:sz w:val="10"/>
          <w:szCs w:val="1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85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95"/>
          <w:sz w:val="9"/>
        </w:rPr>
        <w:t>610,000</w:t>
      </w:r>
      <w:r>
        <w:rPr>
          <w:rFonts w:ascii="Calibri"/>
          <w:sz w:val="9"/>
        </w:rPr>
      </w: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0"/>
        <w:ind w:left="82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7.0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119" w:space="4430"/>
            <w:col w:w="6691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</w:p>
    <w:p>
      <w:pPr>
        <w:spacing w:before="85"/>
        <w:ind w:left="6351" w:right="5736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6.5</w:t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7"/>
        <w:rPr>
          <w:rFonts w:ascii="Calibri" w:hAnsi="Calibri" w:cs="Calibri" w:eastAsia="Calibri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95"/>
          <w:sz w:val="9"/>
        </w:rPr>
        <w:t>600,000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82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119" w:space="4430"/>
            <w:col w:w="6691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</w:p>
    <w:p>
      <w:pPr>
        <w:spacing w:before="85"/>
        <w:ind w:left="6351" w:right="5736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5.5</w:t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2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95"/>
          <w:sz w:val="9"/>
        </w:rPr>
        <w:t>590,000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82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119" w:space="4430"/>
            <w:col w:w="6691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</w:p>
    <w:p>
      <w:pPr>
        <w:spacing w:before="85"/>
        <w:ind w:left="6351" w:right="5736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4.5</w:t>
      </w:r>
      <w:r>
        <w:rPr>
          <w:rFonts w:ascii="Calibri"/>
          <w:sz w:val="9"/>
        </w:rPr>
      </w:r>
    </w:p>
    <w:p>
      <w:pPr>
        <w:spacing w:after="0"/>
        <w:jc w:val="center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tabs>
          <w:tab w:pos="5849" w:val="left" w:leader="none"/>
        </w:tabs>
        <w:spacing w:before="81"/>
        <w:ind w:left="82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580,000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z w:val="9"/>
          <w:u w:val="single" w:color="D9D9D9"/>
        </w:rPr>
        <w:t> </w:t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47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4.0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851" w:space="40"/>
            <w:col w:w="6349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</w:p>
    <w:p>
      <w:pPr>
        <w:spacing w:after="0" w:line="240" w:lineRule="auto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3"/>
        <w:rPr>
          <w:rFonts w:ascii="Calibri" w:hAnsi="Calibri" w:cs="Calibri" w:eastAsia="Calibri"/>
          <w:sz w:val="9"/>
          <w:szCs w:val="9"/>
        </w:rPr>
      </w:pPr>
    </w:p>
    <w:p>
      <w:pPr>
        <w:tabs>
          <w:tab w:pos="1763" w:val="left" w:leader="none"/>
          <w:tab w:pos="2132" w:val="left" w:leader="none"/>
          <w:tab w:pos="2532" w:val="left" w:leader="none"/>
          <w:tab w:pos="2907" w:val="left" w:leader="none"/>
          <w:tab w:pos="3318" w:val="left" w:leader="none"/>
          <w:tab w:pos="3705" w:val="left" w:leader="none"/>
          <w:tab w:pos="4081" w:val="left" w:leader="none"/>
          <w:tab w:pos="4473" w:val="left" w:leader="none"/>
          <w:tab w:pos="4851" w:val="left" w:leader="none"/>
          <w:tab w:pos="5239" w:val="left" w:leader="none"/>
          <w:tab w:pos="5628" w:val="left" w:leader="none"/>
          <w:tab w:pos="5849" w:val="left" w:leader="none"/>
        </w:tabs>
        <w:spacing w:line="270" w:lineRule="auto" w:before="0"/>
        <w:ind w:left="1382" w:right="0" w:hanging="563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570,000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3"/>
          <w:sz w:val="9"/>
        </w:rPr>
        <w:t> </w:t>
      </w:r>
      <w:r>
        <w:rPr>
          <w:rFonts w:ascii="Calibri"/>
          <w:color w:val="585858"/>
          <w:sz w:val="9"/>
          <w:u w:val="single" w:color="D9D9D9"/>
        </w:rPr>
        <w:t> </w:t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Calibri"/>
          <w:color w:val="585858"/>
          <w:sz w:val="9"/>
        </w:rPr>
      </w:r>
      <w:r>
        <w:rPr>
          <w:rFonts w:ascii="Calibri"/>
          <w:color w:val="585858"/>
          <w:spacing w:val="25"/>
          <w:sz w:val="9"/>
        </w:rPr>
        <w:t> </w:t>
      </w:r>
      <w:r>
        <w:rPr>
          <w:rFonts w:ascii="Calibri"/>
          <w:color w:val="585858"/>
          <w:sz w:val="9"/>
        </w:rPr>
        <w:t>J</w:t>
        <w:tab/>
        <w:t>F</w:t>
        <w:tab/>
      </w:r>
      <w:r>
        <w:rPr>
          <w:rFonts w:ascii="Calibri"/>
          <w:color w:val="585858"/>
          <w:w w:val="95"/>
          <w:sz w:val="9"/>
        </w:rPr>
        <w:t>M</w:t>
        <w:tab/>
      </w:r>
      <w:r>
        <w:rPr>
          <w:rFonts w:ascii="Calibri"/>
          <w:color w:val="585858"/>
          <w:sz w:val="9"/>
        </w:rPr>
        <w:t>A</w:t>
        <w:tab/>
      </w:r>
      <w:r>
        <w:rPr>
          <w:rFonts w:ascii="Calibri"/>
          <w:color w:val="585858"/>
          <w:w w:val="95"/>
          <w:sz w:val="9"/>
        </w:rPr>
        <w:t>M</w:t>
        <w:tab/>
      </w:r>
      <w:r>
        <w:rPr>
          <w:rFonts w:ascii="Calibri"/>
          <w:color w:val="585858"/>
          <w:sz w:val="9"/>
        </w:rPr>
        <w:t>J</w:t>
        <w:tab/>
      </w:r>
      <w:r>
        <w:rPr>
          <w:rFonts w:ascii="Calibri"/>
          <w:color w:val="585858"/>
          <w:w w:val="95"/>
          <w:sz w:val="9"/>
        </w:rPr>
        <w:t>J</w:t>
        <w:tab/>
      </w:r>
      <w:r>
        <w:rPr>
          <w:rFonts w:ascii="Calibri"/>
          <w:color w:val="585858"/>
          <w:sz w:val="9"/>
        </w:rPr>
        <w:t>A</w:t>
        <w:tab/>
        <w:t>S</w:t>
        <w:tab/>
        <w:t>O</w:t>
        <w:tab/>
        <w:t>N</w:t>
        <w:tab/>
        <w:t>D</w:t>
      </w:r>
      <w:r>
        <w:rPr>
          <w:rFonts w:ascii="Calibri"/>
          <w:sz w:val="9"/>
        </w:rPr>
      </w:r>
    </w:p>
    <w:p>
      <w:pPr>
        <w:spacing w:before="62"/>
        <w:ind w:left="2684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z w:val="9"/>
        </w:rPr>
      </w:r>
      <w:r>
        <w:rPr>
          <w:rFonts w:ascii="Calibri"/>
          <w:color w:val="585858"/>
          <w:sz w:val="9"/>
          <w:u w:val="thick" w:color="000000"/>
        </w:rPr>
        <w:t>        </w:t>
      </w:r>
      <w:r>
        <w:rPr>
          <w:rFonts w:ascii="Calibri"/>
          <w:color w:val="585858"/>
          <w:spacing w:val="7"/>
          <w:sz w:val="9"/>
          <w:u w:val="thick" w:color="000000"/>
        </w:rPr>
        <w:t> </w:t>
      </w:r>
      <w:r>
        <w:rPr>
          <w:rFonts w:ascii="Calibri"/>
          <w:color w:val="585858"/>
          <w:spacing w:val="7"/>
          <w:sz w:val="9"/>
        </w:rPr>
      </w:r>
      <w:r>
        <w:rPr>
          <w:rFonts w:ascii="Calibri"/>
          <w:color w:val="585858"/>
          <w:spacing w:val="1"/>
          <w:sz w:val="9"/>
        </w:rPr>
        <w:t> </w:t>
      </w:r>
      <w:r>
        <w:rPr>
          <w:rFonts w:ascii="Calibri"/>
          <w:color w:val="585858"/>
          <w:spacing w:val="-1"/>
          <w:sz w:val="9"/>
        </w:rPr>
        <w:t>2017</w:t>
      </w:r>
      <w:r>
        <w:rPr>
          <w:rFonts w:ascii="Calibri"/>
          <w:color w:val="585858"/>
          <w:sz w:val="9"/>
        </w:rPr>
        <w:t>             </w:t>
      </w:r>
      <w:r>
        <w:rPr>
          <w:rFonts w:ascii="Calibri"/>
          <w:color w:val="585858"/>
          <w:spacing w:val="15"/>
          <w:sz w:val="9"/>
        </w:rPr>
        <w:t> </w:t>
      </w:r>
      <w:r>
        <w:rPr>
          <w:rFonts w:ascii="Calibri"/>
          <w:color w:val="585858"/>
          <w:spacing w:val="15"/>
          <w:sz w:val="9"/>
          <w:u w:val="thick" w:color="7E7E7E"/>
        </w:rPr>
      </w:r>
      <w:r>
        <w:rPr>
          <w:rFonts w:ascii="Calibri"/>
          <w:color w:val="585858"/>
          <w:spacing w:val="15"/>
          <w:sz w:val="9"/>
        </w:rPr>
      </w:r>
      <w:r>
        <w:rPr>
          <w:rFonts w:ascii="Calibri"/>
          <w:color w:val="585858"/>
          <w:spacing w:val="-1"/>
          <w:sz w:val="9"/>
        </w:rPr>
        <w:t>2018</w:t>
      </w:r>
      <w:r>
        <w:rPr>
          <w:rFonts w:ascii="Calibri"/>
          <w:color w:val="585858"/>
          <w:sz w:val="9"/>
        </w:rPr>
        <w:t>             </w:t>
      </w:r>
      <w:r>
        <w:rPr>
          <w:rFonts w:ascii="Calibri"/>
          <w:color w:val="585858"/>
          <w:spacing w:val="15"/>
          <w:sz w:val="9"/>
        </w:rPr>
        <w:t> </w:t>
      </w:r>
      <w:r>
        <w:rPr>
          <w:rFonts w:ascii="Calibri"/>
          <w:color w:val="585858"/>
          <w:spacing w:val="15"/>
          <w:sz w:val="9"/>
          <w:u w:val="thick" w:color="C00000"/>
        </w:rPr>
      </w:r>
      <w:r>
        <w:rPr>
          <w:rFonts w:ascii="Calibri"/>
          <w:color w:val="585858"/>
          <w:spacing w:val="15"/>
          <w:sz w:val="9"/>
        </w:rPr>
      </w:r>
      <w:r>
        <w:rPr>
          <w:rFonts w:ascii="Calibri"/>
          <w:color w:val="585858"/>
          <w:spacing w:val="-1"/>
          <w:sz w:val="9"/>
        </w:rPr>
        <w:t>2019</w:t>
      </w:r>
      <w:r>
        <w:rPr>
          <w:rFonts w:ascii="Calibri"/>
          <w:sz w:val="9"/>
        </w:rPr>
      </w:r>
    </w:p>
    <w:p>
      <w:pPr>
        <w:spacing w:before="85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3.5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6"/>
        <w:rPr>
          <w:rFonts w:ascii="Calibri" w:hAnsi="Calibri" w:cs="Calibri" w:eastAsia="Calibri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3.0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</w:p>
    <w:p>
      <w:pPr>
        <w:tabs>
          <w:tab w:pos="654" w:val="left" w:leader="none"/>
          <w:tab w:pos="1099" w:val="left" w:leader="none"/>
          <w:tab w:pos="1543" w:val="left" w:leader="none"/>
          <w:tab w:pos="1987" w:val="left" w:leader="none"/>
          <w:tab w:pos="2431" w:val="left" w:leader="none"/>
          <w:tab w:pos="2876" w:val="left" w:leader="none"/>
          <w:tab w:pos="3320" w:val="left" w:leader="none"/>
          <w:tab w:pos="3764" w:val="left" w:leader="none"/>
          <w:tab w:pos="4208" w:val="left" w:leader="none"/>
          <w:tab w:pos="4653" w:val="left" w:leader="none"/>
        </w:tabs>
        <w:spacing w:before="80"/>
        <w:ind w:left="21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  <w:t>'19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3" w:equalWidth="0">
            <w:col w:w="5851" w:space="40"/>
            <w:col w:w="597" w:space="40"/>
            <w:col w:w="5712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Mic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55"/>
        </w:rPr>
        <w:t> </w:t>
      </w:r>
      <w:r>
        <w:rPr>
          <w:color w:val="D2232A"/>
          <w:spacing w:val="18"/>
        </w:rPr>
        <w:t>and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Citie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96"/>
        <w:ind w:left="1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6pt;margin-top:29.892891pt;width:540pt;height:201.25pt;mso-position-horizontal-relative:page;mso-position-vertical-relative:paragraph;z-index:-266656" coordorigin="720,598" coordsize="10800,4025">
            <v:group style="position:absolute;left:750;top:628;width:10740;height:3965" coordorigin="750,628" coordsize="10740,3965">
              <v:shape style="position:absolute;left:750;top:628;width:10740;height:3965" coordorigin="750,628" coordsize="10740,3965" path="m750,4593l11490,4593,11490,628,750,628,750,4593xe" filled="false" stroked="true" strokeweight="3pt" strokecolor="#999899">
                <v:path arrowok="t"/>
              </v:shape>
            </v:group>
            <v:group style="position:absolute;left:1185;top:1530;width:933;height:2" coordorigin="1185,1530" coordsize="933,2">
              <v:shape style="position:absolute;left:1185;top:1530;width:933;height:2" coordorigin="1185,1530" coordsize="933,0" path="m1185,1530l2117,1530e" filled="false" stroked="true" strokeweight=".523pt" strokecolor="#231f20">
                <v:path arrowok="t"/>
              </v:shape>
              <v:shape style="position:absolute;left:6395;top:72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5;top:1368;width:9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Micro Area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76;top:1081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80;top:1079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081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Mic</w:t>
      </w:r>
      <w:r>
        <w:rPr>
          <w:rFonts w:ascii="Segoe UI Semibold"/>
          <w:b/>
          <w:color w:val="D2232A"/>
          <w:spacing w:val="21"/>
        </w:rPr>
        <w:t>r</w:t>
      </w:r>
      <w:r>
        <w:rPr>
          <w:rFonts w:ascii="Segoe UI Semibold"/>
          <w:b/>
          <w:color w:val="D2232A"/>
          <w:spacing w:val="23"/>
        </w:rPr>
        <w:t>opolita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10"/>
          <w:szCs w:val="10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8"/>
      </w:tblGrid>
      <w:tr>
        <w:trPr>
          <w:trHeight w:val="20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Arkadelphia</w:t>
            </w:r>
            <w:r>
              <w:rPr>
                <w:rFonts w:ascii="Segoe UI"/>
                <w:color w:val="231F20"/>
                <w:spacing w:val="-1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2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Camden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Harrison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18,624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Hope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Magnolia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Malvern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14,111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13,611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Mountain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Home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36,013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35,531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32,052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9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8"/>
          <w:footerReference w:type="default" r:id="rId29"/>
          <w:pgSz w:w="12240" w:h="15840"/>
          <w:pgMar w:header="0" w:footer="0" w:top="2080" w:bottom="0" w:left="0" w:right="0"/>
        </w:sectPr>
      </w:pPr>
    </w:p>
    <w:p>
      <w:pPr>
        <w:spacing w:line="154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Arkadelphia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Clark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022" w:right="438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Batesville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Independence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2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Blytheville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Mississippi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Camden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Calhoun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Ouachita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z w:val="16"/>
        </w:rPr>
        <w:t>El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Dorado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Union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54" w:lineRule="exact" w:before="0"/>
        <w:ind w:left="19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pacing w:val="-1"/>
          <w:sz w:val="16"/>
        </w:rPr>
        <w:t>Forrest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City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St.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Francis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99" w:right="84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Harrison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Boone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Newton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1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Helena-West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Helena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Phillips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4"/>
          <w:w w:val="99"/>
          <w:sz w:val="16"/>
        </w:rPr>
        <w:t> </w:t>
      </w:r>
      <w:r>
        <w:rPr>
          <w:rFonts w:ascii="Segoe UI"/>
          <w:color w:val="231F20"/>
          <w:sz w:val="16"/>
        </w:rPr>
        <w:t>Hope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Hempstead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Nevada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z w:val="16"/>
        </w:rPr>
        <w:t> Magnolia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Columbia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240" w:lineRule="auto" w:before="3"/>
        <w:rPr>
          <w:rFonts w:ascii="Segoe UI" w:hAnsi="Segoe UI" w:cs="Segoe UI" w:eastAsia="Segoe UI"/>
          <w:sz w:val="11"/>
          <w:szCs w:val="11"/>
        </w:rPr>
      </w:pPr>
    </w:p>
    <w:p>
      <w:pPr>
        <w:pStyle w:val="BodyText"/>
        <w:spacing w:line="240" w:lineRule="auto" w:before="0"/>
        <w:ind w:left="88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City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S</w:t>
      </w:r>
      <w:r>
        <w:rPr>
          <w:rFonts w:ascii="Segoe UI Semibold"/>
          <w:b/>
          <w:color w:val="D2232A"/>
          <w:spacing w:val="23"/>
        </w:rPr>
        <w:t>tatistic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54" w:lineRule="exact" w:before="0"/>
        <w:ind w:left="17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z w:val="16"/>
        </w:rPr>
        <w:t>Malvern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Hot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Spring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79" w:right="129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Mountain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Home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Baxter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1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Paragould</w:t>
      </w:r>
      <w:r>
        <w:rPr>
          <w:rFonts w:ascii="Segoe UI"/>
          <w:color w:val="231F20"/>
          <w:spacing w:val="-7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Greene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3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Russellville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pacing w:val="-2"/>
          <w:sz w:val="16"/>
        </w:rPr>
        <w:t>Pope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5"/>
          <w:sz w:val="16"/>
        </w:rPr>
        <w:t>Y</w:t>
      </w:r>
      <w:r>
        <w:rPr>
          <w:rFonts w:ascii="Segoe UI"/>
          <w:color w:val="231F20"/>
          <w:spacing w:val="-4"/>
          <w:sz w:val="16"/>
        </w:rPr>
        <w:t>ell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Searcy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38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White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after="0" w:line="180" w:lineRule="exact"/>
        <w:jc w:val="left"/>
        <w:rPr>
          <w:rFonts w:ascii="Segoe UI" w:hAnsi="Segoe UI" w:cs="Segoe UI" w:eastAsia="Segoe UI"/>
          <w:sz w:val="16"/>
          <w:szCs w:val="16"/>
        </w:rPr>
        <w:sectPr>
          <w:type w:val="continuous"/>
          <w:pgSz w:w="12240" w:h="15840"/>
          <w:pgMar w:top="0" w:bottom="280" w:left="0" w:right="0"/>
          <w:cols w:num="3" w:equalWidth="0">
            <w:col w:w="4321" w:space="40"/>
            <w:col w:w="3519" w:space="40"/>
            <w:col w:w="4320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0pt;margin-top:460.799988pt;width:612pt;height:331.2pt;mso-position-horizontal-relative:page;mso-position-vertical-relative:page;z-index:-266368" coordorigin="0,9216" coordsize="12240,6624">
            <v:group style="position:absolute;left:763;top:9246;width:10740;height:5672" coordorigin="763,9246" coordsize="10740,5672">
              <v:shape style="position:absolute;left:763;top:9246;width:10740;height:5672" coordorigin="763,9246" coordsize="10740,5672" path="m763,14917l11503,14917,11503,9246,763,9246,763,14917xe" filled="false" stroked="true" strokeweight="3.0pt" strokecolor="#999899">
                <v:path arrowok="t"/>
              </v:shape>
            </v:group>
            <v:group style="position:absolute;left:1068;top:10152;width:331;height:2" coordorigin="1068,10152" coordsize="331,2">
              <v:shape style="position:absolute;left:1068;top:10152;width:331;height:2" coordorigin="1068,10152" coordsize="331,0" path="m1068,10152l1399,10152e" filled="false" stroked="true" strokeweight=".523pt" strokecolor="#231f20">
                <v:path arrowok="t"/>
              </v:shape>
              <v:shape style="position:absolute;left:0;top:14947;width:12240;height:893" type="#_x0000_t75" stroked="false">
                <v:imagedata r:id="rId30" o:title=""/>
              </v:shape>
              <v:shape style="position:absolute;left:1068;top:9991;width:3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City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77;top:10031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431;top:9702;width:1120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77" w:right="0" w:hanging="78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228" w:lineRule="exact" w:before="90"/>
                        <w:ind w:left="77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2;top:9375;width:1993;height:505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228" w:lineRule="exact" w:before="106"/>
                        <w:ind w:left="112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67;top:10031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10030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26;top:10031;width:10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85;top:10030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97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March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91;top:15183;width:429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8"/>
                          <w:szCs w:val="28"/>
                        </w:rPr>
                      </w:pPr>
                      <w:hyperlink r:id="rId14">
                        <w:r>
                          <w:rPr>
                            <w:rFonts w:ascii="Segoe UI"/>
                            <w:b/>
                            <w:color w:val="FFFFFF"/>
                            <w:spacing w:val="27"/>
                            <w:sz w:val="28"/>
                          </w:rPr>
                          <w:t>ww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16"/>
                            <w:sz w:val="28"/>
                          </w:rPr>
                          <w:t>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.disco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5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e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5"/>
                            <w:sz w:val="28"/>
                          </w:rPr>
                          <w:t>r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.arkansas.go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-50"/>
                            <w:sz w:val="28"/>
                          </w:rPr>
                          <w:t> </w:t>
                        </w:r>
                        <w:r>
                          <w:rPr>
                            <w:rFonts w:ascii="Segoe U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404;top:15247;width:23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FFFFFF"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9"/>
        <w:rPr>
          <w:rFonts w:ascii="Segoe UI" w:hAnsi="Segoe UI" w:cs="Segoe UI" w:eastAsia="Segoe UI"/>
          <w:sz w:val="27"/>
          <w:szCs w:val="27"/>
        </w:rPr>
      </w:pPr>
    </w:p>
    <w:tbl>
      <w:tblPr>
        <w:tblW w:w="0" w:type="auto"/>
        <w:jc w:val="left"/>
        <w:tblInd w:w="7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>
        <w:trPr>
          <w:trHeight w:val="201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Bella</w:t>
            </w:r>
            <w:r>
              <w:rPr>
                <w:rFonts w:ascii="Segoe UI"/>
                <w:color w:val="231F20"/>
                <w:sz w:val="18"/>
              </w:rPr>
              <w:t> Vista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12,211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26,095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Cabot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32,351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32,254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Fayetteville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48,114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46,011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Smith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37,916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39,700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14,707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14,587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14,677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38,237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97,970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94,847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97,742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97,057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29,998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Bluff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Rogers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35,691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34,580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1,111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Sherwood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15,411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Springdale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39,551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39,385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38,237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37,884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AR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Memphis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Segoe UI" w:hAnsi="Segoe UI" w:cs="Segoe UI" w:eastAsia="Segoe UI"/>
          <w:sz w:val="8"/>
          <w:szCs w:val="8"/>
        </w:rPr>
      </w:pPr>
    </w:p>
    <w:p>
      <w:pPr>
        <w:pStyle w:val="Heading2"/>
        <w:spacing w:line="365" w:lineRule="exact"/>
        <w:ind w:right="0"/>
        <w:jc w:val="center"/>
        <w:rPr>
          <w:b w:val="0"/>
          <w:bCs w:val="0"/>
        </w:rPr>
      </w:pPr>
      <w:bookmarkStart w:name="_TOC_250001" w:id="2"/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2"/>
      <w:r>
        <w:rPr>
          <w:b w:val="0"/>
        </w:rPr>
      </w:r>
    </w:p>
    <w:p>
      <w:pPr>
        <w:spacing w:line="471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6pt;margin-top:32.926636pt;width:540pt;height:507.6pt;mso-position-horizontal-relative:page;mso-position-vertical-relative:paragraph;z-index:-266320" coordorigin="720,659" coordsize="10800,10152">
            <v:group style="position:absolute;left:750;top:689;width:10740;height:10092" coordorigin="750,689" coordsize="10740,10092">
              <v:shape style="position:absolute;left:750;top:689;width:10740;height:10092" coordorigin="750,689" coordsize="10740,10092" path="m750,10781l11490,10781,11490,689,750,689,750,10781xe" filled="false" stroked="true" strokeweight="3pt" strokecolor="#999899">
                <v:path arrowok="t"/>
              </v:shape>
              <v:shape style="position:absolute;left:6007;top:91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6"/>
          <w:szCs w:val="16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598"/>
        <w:gridCol w:w="754"/>
      </w:tblGrid>
      <w:tr>
        <w:trPr>
          <w:trHeight w:val="652" w:hRule="exact"/>
        </w:trPr>
        <w:tc>
          <w:tcPr>
            <w:tcW w:w="25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Segoe UI" w:hAnsi="Segoe UI" w:cs="Segoe UI" w:eastAsia="Segoe UI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tabs>
                <w:tab w:pos="2134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position w:val="2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</w:rPr>
              <w:tab/>
            </w:r>
            <w:r>
              <w:rPr>
                <w:rFonts w:ascii="Segoe UI"/>
                <w:b/>
                <w:color w:val="231F20"/>
                <w:w w:val="95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3" w:right="0" w:hanging="78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9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19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6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0" w:lineRule="exact" w:before="8"/>
              <w:ind w:left="263" w:right="56" w:hanging="16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b/>
                <w:color w:val="231F20"/>
                <w:spacing w:val="2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6" w:lineRule="exact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511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133,067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131,650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134,313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130,384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3,112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54,455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52,979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53,923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52,253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25,888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20,583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7,511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61,669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59,881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59,090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41,033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9,911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14,111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13,611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28,113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28,113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28,049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33,859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32,844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6,311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1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18,762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78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(continued on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16)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footerReference w:type="default" r:id="rId31"/>
          <w:pgSz w:w="12240" w:h="15840"/>
          <w:pgMar w:footer="673" w:header="0" w:top="2080" w:bottom="860" w:left="0" w:right="0"/>
          <w:pgNumType w:start="15"/>
        </w:sectPr>
      </w:pPr>
    </w:p>
    <w:p>
      <w:pPr>
        <w:spacing w:line="240" w:lineRule="auto" w:before="12"/>
        <w:rPr>
          <w:rFonts w:ascii="Segoe UI" w:hAnsi="Segoe UI" w:cs="Segoe UI" w:eastAsia="Segoe UI"/>
          <w:sz w:val="10"/>
          <w:szCs w:val="10"/>
        </w:rPr>
      </w:pPr>
    </w:p>
    <w:p>
      <w:pPr>
        <w:pStyle w:val="Heading2"/>
        <w:spacing w:line="351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7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before="131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7.349697pt;width:540pt;height:346.7pt;mso-position-horizontal-relative:page;mso-position-vertical-relative:paragraph;z-index:-266272" coordorigin="720,547" coordsize="10800,6934">
            <v:group style="position:absolute;left:750;top:577;width:10740;height:6874" coordorigin="750,577" coordsize="10740,6874">
              <v:shape style="position:absolute;left:750;top:577;width:10740;height:6874" coordorigin="750,577" coordsize="10740,6874" path="m750,7451l11490,7451,11490,577,750,577,750,7451xe" filled="false" stroked="true" strokeweight="3pt" strokecolor="#999899">
                <v:path arrowok="t"/>
              </v:shape>
            </v:group>
            <v:group style="position:absolute;left:1087;top:1657;width:608;height:2" coordorigin="1087,1657" coordsize="608,2">
              <v:shape style="position:absolute;left:1087;top:1657;width:608;height:2" coordorigin="1087,1657" coordsize="608,0" path="m1087,1657l1694,1657e" filled="false" stroked="true" strokeweight=".523pt" strokecolor="#231f20">
                <v:path arrowok="t"/>
              </v:shape>
              <v:shape style="position:absolute;left:6035;top:764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18"/>
        </w:rPr>
        <w:t>(continued from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15)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sz w:val="15"/>
          <w:szCs w:val="15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754"/>
      </w:tblGrid>
      <w:tr>
        <w:trPr>
          <w:trHeight w:val="641" w:hRule="exact"/>
        </w:trPr>
        <w:tc>
          <w:tcPr>
            <w:tcW w:w="251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Segoe UI" w:hAnsi="Segoe UI" w:cs="Segoe UI" w:eastAsia="Segoe UI"/>
                <w:sz w:val="25"/>
                <w:szCs w:val="25"/>
              </w:rPr>
            </w:pPr>
          </w:p>
          <w:p>
            <w:pPr>
              <w:pStyle w:val="TableParagraph"/>
              <w:tabs>
                <w:tab w:pos="2145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5"/>
                <w:sz w:val="18"/>
              </w:rPr>
              <w:t>County</w:t>
              <w:tab/>
            </w:r>
            <w:r>
              <w:rPr>
                <w:rFonts w:ascii="Segoe UI"/>
                <w:b/>
                <w:color w:val="231F20"/>
                <w:w w:val="95"/>
                <w:position w:val="-3"/>
                <w:sz w:val="18"/>
              </w:rPr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position w:val="-3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3" w:right="0" w:hanging="78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6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19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3" w:right="0" w:hanging="16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811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17,305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7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9,551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4,118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29,062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27,912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28,981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27,524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29,045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190,421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184,177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189,972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182,278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188,438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181,559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57,981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56,399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57,838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55,814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57,427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55,607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56,721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54,951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54,672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57,234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121,707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124,091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120,392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122,406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32,052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9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pStyle w:val="Heading1"/>
        <w:spacing w:line="240" w:lineRule="auto" w:before="3"/>
        <w:ind w:left="3336" w:right="0"/>
        <w:jc w:val="left"/>
        <w:rPr>
          <w:b w:val="0"/>
          <w:bCs w:val="0"/>
        </w:rPr>
      </w:pPr>
      <w:r>
        <w:rPr>
          <w:color w:val="231F20"/>
          <w:spacing w:val="17"/>
        </w:rPr>
        <w:t>County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37"/>
        </w:rPr>
        <w:t> </w:t>
      </w:r>
      <w:r>
        <w:rPr>
          <w:color w:val="231F20"/>
          <w:spacing w:val="21"/>
        </w:rPr>
        <w:t>Summa</w:t>
      </w:r>
      <w:r>
        <w:rPr>
          <w:color w:val="231F20"/>
          <w:spacing w:val="35"/>
        </w:rPr>
        <w:t>r</w:t>
      </w:r>
      <w:r>
        <w:rPr>
          <w:color w:val="231F20"/>
        </w:rPr>
        <w:t>y</w:t>
      </w:r>
      <w:r>
        <w:rPr>
          <w:b w:val="0"/>
        </w:rPr>
      </w:r>
    </w:p>
    <w:p>
      <w:pPr>
        <w:pStyle w:val="BodyText"/>
        <w:spacing w:line="180" w:lineRule="auto" w:before="146"/>
        <w:ind w:left="969" w:right="1101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  <w:spacing w:val="-1"/>
        </w:rPr>
        <w:t>Between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  <w:spacing w:val="-1"/>
        </w:rPr>
        <w:t>February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and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March,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unemployment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declined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3"/>
        </w:rPr>
        <w:t> </w:t>
      </w:r>
      <w:r>
        <w:rPr>
          <w:rFonts w:ascii="Segoe UI"/>
          <w:color w:val="231F20"/>
        </w:rPr>
        <w:t>all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75</w:t>
      </w:r>
      <w:r>
        <w:rPr>
          <w:rFonts w:ascii="Segoe UI"/>
          <w:color w:val="231F20"/>
          <w:spacing w:val="-3"/>
        </w:rPr>
        <w:t> </w:t>
      </w:r>
      <w:r>
        <w:rPr>
          <w:rFonts w:ascii="Segoe UI"/>
          <w:color w:val="231F20"/>
        </w:rPr>
        <w:t>Arkansas</w:t>
      </w:r>
      <w:r>
        <w:rPr>
          <w:rFonts w:ascii="Segoe UI"/>
          <w:color w:val="231F20"/>
          <w:spacing w:val="-3"/>
        </w:rPr>
        <w:t> </w:t>
      </w:r>
      <w:r>
        <w:rPr>
          <w:rFonts w:ascii="Segoe UI"/>
          <w:color w:val="231F20"/>
        </w:rPr>
        <w:t>counties.</w:t>
      </w:r>
      <w:r>
        <w:rPr>
          <w:rFonts w:ascii="Segoe UI"/>
          <w:color w:val="231F20"/>
          <w:spacing w:val="58"/>
        </w:rPr>
        <w:t> </w:t>
      </w:r>
      <w:r>
        <w:rPr>
          <w:rFonts w:ascii="Segoe UI"/>
          <w:color w:val="231F20"/>
        </w:rPr>
        <w:t>Jobless</w:t>
      </w:r>
      <w:r>
        <w:rPr>
          <w:rFonts w:ascii="Segoe UI"/>
          <w:color w:val="231F20"/>
          <w:spacing w:val="25"/>
        </w:rPr>
        <w:t> </w:t>
      </w:r>
      <w:r>
        <w:rPr>
          <w:color w:val="231F20"/>
        </w:rPr>
        <w:t>rates</w:t>
      </w:r>
      <w:r>
        <w:rPr>
          <w:color w:val="231F20"/>
          <w:spacing w:val="-5"/>
        </w:rPr>
        <w:t> </w:t>
      </w:r>
      <w:r>
        <w:rPr>
          <w:color w:val="231F20"/>
        </w:rPr>
        <w:t>ranged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low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2.3</w:t>
      </w:r>
      <w:r>
        <w:rPr>
          <w:color w:val="231F20"/>
          <w:spacing w:val="-4"/>
        </w:rPr>
        <w:t> </w:t>
      </w:r>
      <w:r>
        <w:rPr>
          <w:color w:val="231F20"/>
        </w:rPr>
        <w:t>percent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Madison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Washington</w:t>
      </w:r>
      <w:r>
        <w:rPr>
          <w:color w:val="231F20"/>
          <w:spacing w:val="-4"/>
        </w:rPr>
        <w:t> </w:t>
      </w:r>
      <w:r>
        <w:rPr>
          <w:color w:val="231F20"/>
        </w:rPr>
        <w:t>counties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high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7.5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per</w:t>
      </w:r>
      <w:r>
        <w:rPr>
          <w:rFonts w:ascii="Segoe UI"/>
          <w:color w:val="231F20"/>
          <w:spacing w:val="-1"/>
        </w:rPr>
        <w:t>-</w:t>
      </w:r>
      <w:r>
        <w:rPr>
          <w:rFonts w:ascii="Segoe UI"/>
          <w:color w:val="231F20"/>
          <w:spacing w:val="23"/>
          <w:w w:val="99"/>
        </w:rPr>
        <w:t> </w:t>
      </w:r>
      <w:r>
        <w:rPr>
          <w:rFonts w:ascii="Segoe UI"/>
          <w:color w:val="231F20"/>
        </w:rPr>
        <w:t>cent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Chicot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County.</w:t>
      </w:r>
      <w:r>
        <w:rPr>
          <w:rFonts w:ascii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969" w:right="1102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color w:val="231F20"/>
        </w:rPr>
        <w:t>March,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color w:val="231F20"/>
        </w:rPr>
        <w:t>thirty-six</w:t>
      </w:r>
      <w:r>
        <w:rPr>
          <w:rFonts w:ascii="Segoe UI"/>
          <w:color w:val="231F20"/>
          <w:spacing w:val="17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color w:val="231F20"/>
        </w:rPr>
        <w:t>posted</w:t>
      </w:r>
      <w:r>
        <w:rPr>
          <w:rFonts w:ascii="Segoe UI"/>
          <w:color w:val="231F20"/>
          <w:spacing w:val="19"/>
        </w:rPr>
        <w:t> </w:t>
      </w:r>
      <w:r>
        <w:rPr>
          <w:rFonts w:ascii="Segoe UI"/>
          <w:color w:val="231F20"/>
        </w:rPr>
        <w:t>unemployment</w:t>
      </w:r>
      <w:r>
        <w:rPr>
          <w:rFonts w:ascii="Segoe UI"/>
          <w:color w:val="231F20"/>
          <w:spacing w:val="17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17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color w:val="231F20"/>
        </w:rPr>
        <w:t>below</w:t>
      </w:r>
      <w:r>
        <w:rPr>
          <w:rFonts w:ascii="Segoe UI"/>
          <w:color w:val="231F20"/>
          <w:spacing w:val="19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color w:val="231F20"/>
        </w:rPr>
        <w:t>percent.</w:t>
      </w:r>
      <w:r>
        <w:rPr>
          <w:rFonts w:ascii="Segoe UI"/>
          <w:color w:val="231F20"/>
          <w:spacing w:val="36"/>
        </w:rPr>
        <w:t> </w:t>
      </w:r>
      <w:r>
        <w:rPr>
          <w:rFonts w:ascii="Segoe UI"/>
          <w:color w:val="231F20"/>
        </w:rPr>
        <w:t>That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color w:val="231F20"/>
          <w:spacing w:val="-1"/>
        </w:rPr>
        <w:t>is</w:t>
      </w:r>
      <w:r>
        <w:rPr>
          <w:rFonts w:ascii="Segoe UI"/>
          <w:color w:val="231F20"/>
          <w:spacing w:val="18"/>
        </w:rPr>
        <w:t> </w:t>
      </w:r>
      <w:r>
        <w:rPr>
          <w:rFonts w:ascii="Segoe UI"/>
          <w:color w:val="231F20"/>
        </w:rPr>
        <w:t>up</w:t>
      </w:r>
      <w:r>
        <w:rPr>
          <w:rFonts w:ascii="Segoe UI"/>
          <w:color w:val="231F20"/>
          <w:spacing w:val="22"/>
          <w:w w:val="99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counties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  <w:spacing w:val="-6"/>
        </w:rPr>
        <w:t> </w:t>
      </w:r>
      <w:r>
        <w:rPr>
          <w:color w:val="231F20"/>
        </w:rPr>
        <w:t>below</w:t>
      </w:r>
      <w:r>
        <w:rPr>
          <w:color w:val="231F20"/>
          <w:spacing w:val="-6"/>
        </w:rPr>
        <w:t> </w:t>
      </w:r>
      <w:r>
        <w:rPr>
          <w:color w:val="231F20"/>
        </w:rPr>
        <w:t>four</w:t>
      </w:r>
      <w:r>
        <w:rPr>
          <w:color w:val="231F20"/>
          <w:spacing w:val="-6"/>
        </w:rPr>
        <w:t> </w:t>
      </w:r>
      <w:r>
        <w:rPr>
          <w:color w:val="231F20"/>
        </w:rPr>
        <w:t>percent</w:t>
      </w:r>
      <w:r>
        <w:rPr>
          <w:color w:val="231F20"/>
          <w:spacing w:val="-6"/>
        </w:rPr>
        <w:t> </w:t>
      </w:r>
      <w:r>
        <w:rPr>
          <w:color w:val="231F20"/>
        </w:rPr>
        <w:t>last</w:t>
      </w:r>
      <w:r>
        <w:rPr>
          <w:color w:val="231F20"/>
          <w:spacing w:val="-6"/>
        </w:rPr>
        <w:t> </w:t>
      </w:r>
      <w:r>
        <w:rPr>
          <w:color w:val="231F20"/>
        </w:rPr>
        <w:t>month.</w:t>
      </w:r>
      <w:r>
        <w:rPr>
          <w:color w:val="231F20"/>
          <w:spacing w:val="54"/>
        </w:rPr>
        <w:t> </w:t>
      </w:r>
      <w:r>
        <w:rPr>
          <w:color w:val="231F20"/>
        </w:rPr>
        <w:t>Only</w:t>
      </w:r>
      <w:r>
        <w:rPr>
          <w:color w:val="231F20"/>
          <w:spacing w:val="-6"/>
        </w:rPr>
        <w:t> </w:t>
      </w:r>
      <w:r>
        <w:rPr>
          <w:color w:val="231F20"/>
        </w:rPr>
        <w:t>one</w:t>
      </w:r>
      <w:r>
        <w:rPr>
          <w:color w:val="231F20"/>
          <w:spacing w:val="-6"/>
        </w:rPr>
        <w:t> </w:t>
      </w:r>
      <w:r>
        <w:rPr>
          <w:color w:val="231F20"/>
        </w:rPr>
        <w:t>county</w:t>
      </w:r>
      <w:r>
        <w:rPr>
          <w:color w:val="231F20"/>
          <w:spacing w:val="-6"/>
        </w:rPr>
        <w:t> </w:t>
      </w:r>
      <w:r>
        <w:rPr>
          <w:color w:val="231F20"/>
        </w:rPr>
        <w:t>reported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jobless</w:t>
      </w:r>
      <w:r>
        <w:rPr>
          <w:color w:val="231F20"/>
          <w:spacing w:val="-5"/>
        </w:rPr>
        <w:t> </w:t>
      </w:r>
      <w:r>
        <w:rPr>
          <w:color w:val="231F20"/>
        </w:rPr>
        <w:t>rate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percent.</w:t>
      </w:r>
      <w:r>
        <w:rPr>
          <w:rFonts w:ascii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969" w:right="1102"/>
        <w:jc w:val="both"/>
        <w:rPr>
          <w:rFonts w:ascii="Segoe UI" w:hAnsi="Segoe UI" w:cs="Segoe UI" w:eastAsia="Segoe UI"/>
        </w:rPr>
      </w:pPr>
      <w:r>
        <w:rPr>
          <w:color w:val="231F20"/>
        </w:rPr>
        <w:t>Compared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March</w:t>
      </w:r>
      <w:r>
        <w:rPr>
          <w:color w:val="231F20"/>
          <w:spacing w:val="6"/>
        </w:rPr>
        <w:t> </w:t>
      </w:r>
      <w:r>
        <w:rPr>
          <w:color w:val="231F20"/>
        </w:rPr>
        <w:t>2018,</w:t>
      </w:r>
      <w:r>
        <w:rPr>
          <w:color w:val="231F20"/>
          <w:spacing w:val="6"/>
        </w:rPr>
        <w:t> </w:t>
      </w:r>
      <w:r>
        <w:rPr>
          <w:color w:val="231F20"/>
        </w:rPr>
        <w:t>unemployment</w:t>
      </w:r>
      <w:r>
        <w:rPr>
          <w:color w:val="231F20"/>
          <w:spacing w:val="6"/>
        </w:rPr>
        <w:t> </w:t>
      </w:r>
      <w:r>
        <w:rPr>
          <w:color w:val="231F20"/>
        </w:rPr>
        <w:t>rates</w:t>
      </w:r>
      <w:r>
        <w:rPr>
          <w:color w:val="231F20"/>
          <w:spacing w:val="6"/>
        </w:rPr>
        <w:t> </w:t>
      </w:r>
      <w:r>
        <w:rPr>
          <w:color w:val="231F20"/>
        </w:rPr>
        <w:t>are</w:t>
      </w:r>
      <w:r>
        <w:rPr>
          <w:color w:val="231F20"/>
          <w:spacing w:val="6"/>
        </w:rPr>
        <w:t> </w:t>
      </w:r>
      <w:r>
        <w:rPr>
          <w:color w:val="231F20"/>
        </w:rPr>
        <w:t>down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54</w:t>
      </w:r>
      <w:r>
        <w:rPr>
          <w:color w:val="231F20"/>
          <w:spacing w:val="6"/>
        </w:rPr>
        <w:t> </w:t>
      </w:r>
      <w:r>
        <w:rPr>
          <w:color w:val="231F20"/>
        </w:rPr>
        <w:t>Arkansas</w:t>
      </w:r>
      <w:r>
        <w:rPr>
          <w:color w:val="231F20"/>
          <w:spacing w:val="6"/>
        </w:rPr>
        <w:t> </w:t>
      </w:r>
      <w:r>
        <w:rPr>
          <w:color w:val="231F20"/>
        </w:rPr>
        <w:t>counties.</w:t>
      </w:r>
      <w:r>
        <w:rPr>
          <w:color w:val="231F20"/>
          <w:spacing w:val="12"/>
        </w:rPr>
        <w:t> </w:t>
      </w:r>
      <w:r>
        <w:rPr>
          <w:color w:val="231F20"/>
        </w:rPr>
        <w:t>Rates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six</w:t>
      </w:r>
      <w:r>
        <w:rPr>
          <w:rFonts w:ascii="Segoe UI"/>
          <w:color w:val="231F20"/>
        </w:rPr>
        <w:t>-</w:t>
      </w:r>
      <w:r>
        <w:rPr>
          <w:rFonts w:ascii="Segoe UI"/>
          <w:color w:val="231F20"/>
          <w:w w:val="99"/>
        </w:rPr>
        <w:t> </w:t>
      </w:r>
      <w:r>
        <w:rPr>
          <w:rFonts w:ascii="Segoe UI"/>
          <w:color w:val="231F20"/>
        </w:rPr>
        <w:t>teen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higher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over-the-year,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while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5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remained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same.</w:t>
      </w:r>
      <w:r>
        <w:rPr>
          <w:rFonts w:ascii="Segoe UI"/>
        </w:rPr>
      </w:r>
    </w:p>
    <w:p>
      <w:pPr>
        <w:spacing w:after="0" w:line="180" w:lineRule="auto"/>
        <w:jc w:val="both"/>
        <w:rPr>
          <w:rFonts w:ascii="Segoe UI" w:hAnsi="Segoe UI" w:cs="Segoe UI" w:eastAsia="Segoe UI"/>
        </w:rPr>
        <w:sectPr>
          <w:pgSz w:w="12240" w:h="15840"/>
          <w:pgMar w:header="0" w:footer="673" w:top="2080" w:bottom="860" w:left="0" w:right="0"/>
        </w:sectPr>
      </w:pPr>
    </w:p>
    <w:p>
      <w:pPr>
        <w:pStyle w:val="Heading2"/>
        <w:spacing w:line="240" w:lineRule="auto" w:before="94"/>
        <w:ind w:left="3850" w:right="0"/>
        <w:jc w:val="left"/>
        <w:rPr>
          <w:b w:val="0"/>
          <w:bCs w:val="0"/>
        </w:rPr>
      </w:pPr>
      <w:r>
        <w:rPr/>
        <w:pict>
          <v:group style="position:absolute;margin-left:0pt;margin-top:747.360046pt;width:612pt;height:44.65pt;mso-position-horizontal-relative:page;mso-position-vertical-relative:page;z-index:-264496" coordorigin="0,14947" coordsize="12240,893">
            <v:shape style="position:absolute;left:0;top:14947;width:12240;height:893" type="#_x0000_t75" stroked="false">
              <v:imagedata r:id="rId30" o:title=""/>
            </v:shape>
            <v:shape style="position:absolute;left:3791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404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17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Unemploymen</w:t>
      </w:r>
      <w:r>
        <w:rPr>
          <w:color w:val="D2232A"/>
        </w:rPr>
        <w:t>t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Ra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2"/>
        <w:rPr>
          <w:rFonts w:ascii="Segoe UI" w:hAnsi="Segoe UI" w:cs="Segoe UI" w:eastAsia="Segoe UI"/>
          <w:b/>
          <w:bCs/>
          <w:sz w:val="11"/>
          <w:szCs w:val="11"/>
        </w:rPr>
      </w:pPr>
    </w:p>
    <w:p>
      <w:pPr>
        <w:spacing w:line="200" w:lineRule="atLeast"/>
        <w:ind w:left="1889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20.45pt;height:275.6pt;mso-position-horizontal-relative:char;mso-position-vertical-relative:line" coordorigin="0,0" coordsize="8409,5512">
            <v:shape style="position:absolute;left:0;top:0;width:8408;height:5512" type="#_x0000_t75" stroked="false">
              <v:imagedata r:id="rId34" o:title=""/>
            </v:shape>
            <v:shape style="position:absolute;left:417;top:187;width:45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Benton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723;top:210;width:42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Carroll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64;top:154;width:40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Fulton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910;top:151;width:28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Clay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74;top:260;width:41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Boone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756;top:237;width:60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Randolph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75;top:326;width:43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Marion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90;top:296;width:40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Baxter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062;top:494;width:37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Sharp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80;top:596;width:30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Izard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672;top:566;width:45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Greene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93;top:688;width:53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Madison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76;top:777;width:75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Washington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632;top:715;width:60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Lawrence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167;top:866;width:47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Newton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64;top:886;width:42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Searcy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957;top:968;width:36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Stone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711;top:1028;width:88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Independence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68;top:1004;width:1720;height:142" type="#_x0000_t202" filled="false" stroked="false">
              <v:textbox inset="0,0,0,0">
                <w:txbxContent>
                  <w:p>
                    <w:pPr>
                      <w:tabs>
                        <w:tab w:pos="1006" w:val="left" w:leader="none"/>
                      </w:tabs>
                      <w:spacing w:line="13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Craighead</w:t>
                      <w:tab/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Mississippi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8;top:1393;width:58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Crawford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82;top:1423;width:55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Johnson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04;top:1406;width:65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10"/>
                        <w:sz w:val="12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Buren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506;top:1423;width:52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Jackson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21;top:1511;width:51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Franklin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107;top:1472;width:57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Cleburne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422;top:1416;width:52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Poinsett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513;top:1650;width:32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Pope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44;top:2006;width:62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Sebastian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333;top:1980;width:39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Logan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06;top:1900;width:50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Conway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625;top:1917;width:36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White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11;top:1854;width:37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Cross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968;top:1993;width:66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Crittenden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32;top:2088;width:55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Faulkner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29;top:2118;width:58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Woodruff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860;top:2316;width:23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2"/>
                      </w:rPr>
                      <w:t>Yell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239;top:2283;width:67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Francis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761;top:2372;width:33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Perry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51;top:2540;width:33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Scott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006;top:2586;width:40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Prairie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52;top:2704;width:1200;height:122" type="#_x0000_t202" filled="false" stroked="false">
              <v:textbox inset="0,0,0,0">
                <w:txbxContent>
                  <w:p>
                    <w:pPr>
                      <w:tabs>
                        <w:tab w:pos="728" w:val="left" w:leader="none"/>
                      </w:tabs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Pulaski</w:t>
                      <w:tab/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Lonoke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25;top:2675;width:22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Lee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28;top:2876;width:38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Saline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517;top:2826;width:47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Monroe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14;top:3044;width:79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Montgomery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52;top:2984;width:49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Garland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75;top:3126;width:28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Polk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78;top:3222;width:47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Phillips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53;top:3475;width:48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Howard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510;top:3416;width:1345;height:142" type="#_x0000_t202" filled="false" stroked="false">
              <v:textbox inset="0,0,0,0">
                <w:txbxContent>
                  <w:p>
                    <w:pPr>
                      <w:tabs>
                        <w:tab w:pos="993" w:val="left" w:leader="none"/>
                      </w:tabs>
                      <w:spacing w:line="13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position w:val="2"/>
                        <w:sz w:val="12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6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position w:val="2"/>
                        <w:sz w:val="12"/>
                      </w:rPr>
                      <w:t>Spring</w:t>
                      <w:tab/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Grant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195;top:3469;width:59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Jefferson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151;top:3436;width:59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Arkansas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514;top:3633;width:27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Pike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9;top:3890;width:39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Sevier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26;top:3811;width:32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Clark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78;top:3940;width:39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Dallas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608;top:3959;width:47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Lincoln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35;top:4052;width:61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Cleveland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87;top:4154;width:39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Desha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8;top:4358;width:1591;height:126" type="#_x0000_t202" filled="false" stroked="false">
              <v:textbox inset="0,0,0,0">
                <w:txbxContent>
                  <w:p>
                    <w:pPr>
                      <w:tabs>
                        <w:tab w:pos="880" w:val="left" w:leader="none"/>
                      </w:tabs>
                      <w:spacing w:line="119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-7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Hempstead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008;top:4420;width:46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Nevada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586;top:4483;width:56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Ouachita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85;top:4585;width:52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Calhoun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745;top:4536;width:32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Drew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900;top:4783;width:48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Bradley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70;top:4984;width:1613;height:241" type="#_x0000_t202" filled="false" stroked="false">
              <v:textbox inset="0,0,0,0">
                <w:txbxContent>
                  <w:p>
                    <w:pPr>
                      <w:spacing w:line="9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2"/>
                      </w:rPr>
                      <w:t>Miller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138" w:lineRule="exact" w:before="0"/>
                      <w:ind w:left="37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10"/>
                        <w:position w:val="2"/>
                        <w:sz w:val="12"/>
                      </w:rPr>
                      <w:t>Lafayette</w:t>
                    </w:r>
                    <w:r>
                      <w:rPr>
                        <w:rFonts w:ascii="Arial"/>
                        <w:b/>
                        <w:spacing w:val="17"/>
                        <w:w w:val="110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Columbia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02;top:5053;width:40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Chicot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21;top:5195;width:37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Union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606;top:5149;width:42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2"/>
                      </w:rPr>
                      <w:t>Ashley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335;top:4208;width:1954;height:1274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34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7"/>
                      </w:rPr>
                      <w:t>Rates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389" w:lineRule="auto" w:before="90"/>
                      <w:ind w:left="520" w:right="554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&lt;</w:t>
                    </w:r>
                    <w:r>
                      <w:rPr>
                        <w:rFonts w:ascii="Arial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15"/>
                      </w:rPr>
                      <w:t>or</w:t>
                    </w:r>
                    <w:r>
                      <w:rPr>
                        <w:rFonts w:ascii="Arial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=</w:t>
                    </w:r>
                    <w:r>
                      <w:rPr>
                        <w:rFonts w:ascii="Arial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15"/>
                      </w:rPr>
                      <w:t>3.0%</w:t>
                    </w:r>
                    <w:r>
                      <w:rPr>
                        <w:rFonts w:ascii="Arial"/>
                        <w:spacing w:val="24"/>
                        <w:w w:val="106"/>
                        <w:sz w:val="15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15"/>
                      </w:rPr>
                      <w:t>3.1%</w:t>
                    </w:r>
                    <w:r>
                      <w:rPr>
                        <w:rFonts w:ascii="Arial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-</w:t>
                    </w:r>
                    <w:r>
                      <w:rPr>
                        <w:rFonts w:ascii="Arial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5.0%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  <w:p>
                    <w:pPr>
                      <w:spacing w:before="3"/>
                      <w:ind w:left="520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15"/>
                      </w:rPr>
                      <w:t>5.1%</w:t>
                    </w:r>
                    <w:r>
                      <w:rPr>
                        <w:rFonts w:ascii="Arial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-</w:t>
                    </w:r>
                    <w:r>
                      <w:rPr>
                        <w:rFonts w:ascii="Arial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5"/>
                      </w:rPr>
                      <w:t>7.0%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  <w:p>
                    <w:pPr>
                      <w:spacing w:before="107"/>
                      <w:ind w:left="520" w:right="0" w:firstLine="0"/>
                      <w:jc w:val="left"/>
                      <w:rPr>
                        <w:rFonts w:ascii="Arial" w:hAnsi="Arial" w:cs="Arial" w:eastAsia="Arial"/>
                        <w:sz w:val="15"/>
                        <w:szCs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&gt;</w:t>
                    </w:r>
                    <w:r>
                      <w:rPr>
                        <w:rFonts w:ascii="Arial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15"/>
                      </w:rPr>
                      <w:t>7.0%</w:t>
                    </w:r>
                    <w:r>
                      <w:rPr>
                        <w:rFonts w:ascii="Arial"/>
                        <w:sz w:val="15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8"/>
          <w:szCs w:val="8"/>
        </w:rPr>
      </w:pPr>
    </w:p>
    <w:p>
      <w:pPr>
        <w:spacing w:before="3"/>
        <w:ind w:left="2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Ranked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by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Rates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62"/>
        <w:ind w:left="88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0"/>
        </w:rPr>
        <w:t>March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0"/>
        </w:rPr>
        <w:t>2019</w:t>
      </w:r>
      <w:r>
        <w:rPr>
          <w:rFonts w:ascii="Segoe UI Semibold"/>
          <w:b/>
          <w:color w:val="D2232A"/>
          <w:spacing w:val="27"/>
        </w:rPr>
        <w:t> </w:t>
      </w:r>
      <w:r>
        <w:rPr>
          <w:rFonts w:ascii="Segoe UI Semibold"/>
          <w:b/>
          <w:color w:val="D2232A"/>
          <w:spacing w:val="10"/>
        </w:rPr>
        <w:t>(Not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2"/>
        </w:rPr>
        <w:t>Seasonally</w:t>
      </w:r>
      <w:r>
        <w:rPr>
          <w:rFonts w:ascii="Segoe UI Semibold"/>
          <w:b/>
          <w:color w:val="D2232A"/>
          <w:spacing w:val="29"/>
        </w:rPr>
        <w:t> </w:t>
      </w:r>
      <w:r>
        <w:rPr>
          <w:rFonts w:ascii="Segoe UI Semibold"/>
          <w:b/>
          <w:color w:val="D2232A"/>
          <w:spacing w:val="12"/>
        </w:rPr>
        <w:t>Adjusted)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415"/>
        <w:gridCol w:w="979"/>
        <w:gridCol w:w="1002"/>
        <w:gridCol w:w="1302"/>
        <w:gridCol w:w="1032"/>
        <w:gridCol w:w="949"/>
        <w:gridCol w:w="1375"/>
        <w:gridCol w:w="1161"/>
      </w:tblGrid>
      <w:tr>
        <w:trPr>
          <w:trHeight w:val="756" w:hRule="exact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9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2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343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</w:t>
            </w:r>
            <w:r>
              <w:rPr>
                <w:rFonts w:ascii="Segoe UI"/>
                <w:color w:val="231F20"/>
                <w:spacing w:val="-6"/>
                <w:sz w:val="18"/>
              </w:rPr>
              <w:t>an </w:t>
            </w:r>
            <w:r>
              <w:rPr>
                <w:rFonts w:ascii="Segoe UI"/>
                <w:color w:val="231F20"/>
                <w:spacing w:val="-1"/>
                <w:sz w:val="18"/>
              </w:rPr>
              <w:t>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32"/>
          <w:footerReference w:type="default" r:id="rId33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 w:before="106"/>
        <w:ind w:left="3266" w:right="0"/>
        <w:jc w:val="left"/>
        <w:rPr>
          <w:b w:val="0"/>
          <w:bCs w:val="0"/>
        </w:rPr>
      </w:pPr>
      <w:bookmarkStart w:name="_TOC_250000" w:id="3"/>
      <w:r>
        <w:rPr>
          <w:color w:val="D2232A"/>
          <w:spacing w:val="27"/>
        </w:rPr>
        <w:t>Loca</w:t>
      </w:r>
      <w:r>
        <w:rPr>
          <w:color w:val="D2232A"/>
        </w:rPr>
        <w:t>l</w:t>
      </w:r>
      <w:r>
        <w:rPr>
          <w:color w:val="D2232A"/>
          <w:spacing w:val="54"/>
        </w:rPr>
        <w:t> </w:t>
      </w:r>
      <w:r>
        <w:rPr>
          <w:color w:val="D2232A"/>
          <w:spacing w:val="20"/>
        </w:rPr>
        <w:t>W</w:t>
      </w:r>
      <w:r>
        <w:rPr>
          <w:color w:val="D2232A"/>
          <w:spacing w:val="27"/>
        </w:rPr>
        <w:t>orkfor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De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elopmen</w:t>
      </w:r>
      <w:r>
        <w:rPr>
          <w:color w:val="D2232A"/>
        </w:rPr>
        <w:t>t</w:t>
      </w:r>
      <w:r>
        <w:rPr>
          <w:color w:val="D2232A"/>
          <w:spacing w:val="54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3"/>
      <w:r>
        <w:rPr>
          <w:b w:val="0"/>
        </w:rPr>
      </w:r>
    </w:p>
    <w:p>
      <w:pPr>
        <w:spacing w:before="13"/>
        <w:ind w:left="3298" w:right="0" w:firstLine="0"/>
        <w:jc w:val="left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4.139999pt;margin-top:37.569336pt;width:540pt;height:165.65pt;mso-position-horizontal-relative:page;mso-position-vertical-relative:paragraph;z-index:-262672" coordorigin="683,751" coordsize="10800,3313">
            <v:group style="position:absolute;left:713;top:781;width:10740;height:3253" coordorigin="713,781" coordsize="10740,3253">
              <v:shape style="position:absolute;left:713;top:781;width:10740;height:3253" coordorigin="713,781" coordsize="10740,3253" path="m713,4034l11453,4034,11453,781,713,781,713,4034xe" filled="false" stroked="true" strokeweight="3pt" strokecolor="#999899">
                <v:path arrowok="t"/>
              </v:shape>
            </v:group>
            <v:group style="position:absolute;left:1050;top:1785;width:524;height:2" coordorigin="1050,1785" coordsize="524,2">
              <v:shape style="position:absolute;left:1050;top:1785;width:524;height:2" coordorigin="1050,1785" coordsize="524,0" path="m1050,1785l1573,1785e" filled="false" stroked="true" strokeweight=".523pt" strokecolor="#231f20">
                <v:path arrowok="t"/>
              </v:shape>
              <v:shape style="position:absolute;left:5985;top:940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5"/>
          <w:szCs w:val="15"/>
        </w:rPr>
      </w:pPr>
    </w:p>
    <w:tbl>
      <w:tblPr>
        <w:tblW w:w="0" w:type="auto"/>
        <w:jc w:val="left"/>
        <w:tblInd w:w="6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684"/>
        <w:gridCol w:w="766"/>
        <w:gridCol w:w="598"/>
        <w:gridCol w:w="779"/>
        <w:gridCol w:w="975"/>
        <w:gridCol w:w="724"/>
        <w:gridCol w:w="640"/>
        <w:gridCol w:w="715"/>
        <w:gridCol w:w="911"/>
        <w:gridCol w:w="766"/>
        <w:gridCol w:w="598"/>
        <w:gridCol w:w="754"/>
      </w:tblGrid>
      <w:tr>
        <w:trPr>
          <w:trHeight w:val="641" w:hRule="exact"/>
        </w:trPr>
        <w:tc>
          <w:tcPr>
            <w:tcW w:w="251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Segoe UI" w:hAnsi="Segoe UI" w:cs="Segoe UI" w:eastAsia="Segoe UI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tabs>
                <w:tab w:pos="2145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3"/>
                <w:sz w:val="18"/>
              </w:rPr>
              <w:t>LWDA</w:t>
              <w:tab/>
            </w:r>
            <w:r>
              <w:rPr>
                <w:rFonts w:ascii="Segoe UI"/>
                <w:b/>
                <w:color w:val="231F20"/>
                <w:spacing w:val="-3"/>
                <w:position w:val="-3"/>
                <w:sz w:val="18"/>
              </w:rPr>
            </w:r>
            <w:r>
              <w:rPr>
                <w:rFonts w:ascii="Segoe UI"/>
                <w:b/>
                <w:color w:val="231F20"/>
                <w:position w:val="-3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position w:val="-3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3" w:right="0" w:hanging="78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60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192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4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5"/>
              <w:ind w:left="263" w:right="0" w:hanging="16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March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6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5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252,178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244,404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251,649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241,944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249,831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8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241,234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8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7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97,970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94,847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97,742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97,057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Eastern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44,216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46,534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43,865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46,572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44,322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90,017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94,296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88,830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94,129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89,673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117,262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121,304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116,055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116,331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326,189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317,569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324,810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313,684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321,730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312,234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81,416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77,562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76,799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80,914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76,875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89,119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92,623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132,772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127,755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132,253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111,755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108,126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112,261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107,460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112,639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108,406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5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line="200" w:lineRule="atLeast"/>
        <w:ind w:left="174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9.55pt;height:285.9pt;mso-position-horizontal-relative:char;mso-position-vertical-relative:line" coordorigin="0,0" coordsize="8791,5718">
            <v:shape style="position:absolute;left:0;top:0;width:8790;height:5717" type="#_x0000_t75" stroked="false">
              <v:imagedata r:id="rId37" o:title=""/>
            </v:shape>
            <v:shape style="position:absolute;left:462;top:192;width:4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822;top:220;width:39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Carroll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792;top:158;width:37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Fulton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249;top:155;width:25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Clay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09;top:271;width:3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Boone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054;top:247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Randolph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36;top:338;width:39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85;top:308;width:37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Baxter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315;top:512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Sharp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696;top:620;width:28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Izard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006;top:590;width:4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84;top:715;width:49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Madison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8;top:807;width:69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Washington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925;top:742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Lawrence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76;top:898;width:43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Newton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28;top:922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Searcy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66;top:1004;width:3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98;top:1044;width:59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Craighead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757;top:1075;width:6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53;top:1166;width:82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57;top:1448;width:5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Crawford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791;top:1479;width:5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1462;width:6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Buren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830;top:1431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Jackson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091;top:1574;width:4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327;top:1530;width:52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Cleburne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748;top:1472;width:48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Poinsett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82;top:1717;width:29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Pope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73;top:1975;width:46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Conway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25;top:1927;width:34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Cross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;top:2083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Sebastian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9;top:2060;width:36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Logan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59;top:1992;width:33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307;top:2069;width:6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Crittenden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28;top:2168;width:5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Faulkner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53;top:2107;width:54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Woodruff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973;top:2406;width:21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8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66;top:2375;width:62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Francis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905;top:2463;width:31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Perry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802;top:2640;width:3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258;top:2688;width:38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50;top:2810;width:1190;height:113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83;top:2779;width:2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Lee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35;top:2986;width:35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Saline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99;top:2935;width:43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Monroe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12;top:3163;width:73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384;top:3102;width:46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Garland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16;top:3251;width:25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Polk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00;top:3349;width:43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Phillips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662;top:3550;width:6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Spring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685;top:3570;width:3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Grant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421;top:3604;width:54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Jefferson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426;top:3570;width:55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604;top:3777;width:2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Pike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956;top:3855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Howard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442;top:3961;width:3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Clark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7;top:4042;width:36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Sevier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43;top:4093;width:3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Dallas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8;top:4113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Lincoln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039;top:4208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Cleveland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58;top:4317;width:36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Desha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0;top:4524;width:1546;height:123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position w:val="1"/>
                        <w:sz w:val="11"/>
                      </w:rPr>
                      <w:t>Hempstead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129;top:4592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Nevada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730;top:4707;width:51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Ouachita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8;top:4765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Calhoun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82;top:4714;width:29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09;top:4969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Bradley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138;top:5179;width:31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Miller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11;top:5301;width:55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72;top:5251;width:3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Chicot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5397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Union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3;top:5349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Ashley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7;top:5535;width:53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Lafayette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headerReference w:type="default" r:id="rId35"/>
          <w:footerReference w:type="default" r:id="rId36"/>
          <w:pgSz w:w="12240" w:h="15840"/>
          <w:pgMar w:header="0" w:footer="0" w:top="2080" w:bottom="0" w:left="0" w:right="0"/>
        </w:sectPr>
      </w:pPr>
    </w:p>
    <w:p>
      <w:pPr>
        <w:spacing w:line="389" w:lineRule="auto" w:before="74"/>
        <w:ind w:left="36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0.50029pt;margin-top:2.627397pt;width:68.650pt;height:36pt;mso-position-horizontal-relative:page;mso-position-vertical-relative:paragraph;z-index:7024" coordorigin="2010,53" coordsize="1373,720"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true" fillcolor="#ff0000" stroked="false">
                <v:path arrowok="t"/>
                <v:fill type="solid"/>
              </v:shape>
            </v:group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false" stroked="true" strokeweight=".340014pt" strokecolor="#6d6d6d">
                <v:path arrowok="t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true" fillcolor="#ffff00" stroked="false">
                <v:path arrowok="t"/>
                <v:fill type="solid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false" stroked="true" strokeweight=".340033pt" strokecolor="#6d6d6d">
                <v:path arrowok="t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true" fillcolor="#73b1ff" stroked="false">
                <v:path arrowok="t"/>
                <v:fill type="solid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7.222961pt;margin-top:2.627397pt;width:68.650pt;height:36pt;mso-position-horizontal-relative:page;mso-position-vertical-relative:paragraph;z-index:7048" coordorigin="5144,53" coordsize="1373,720"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true" fillcolor="#fbebc9" stroked="false">
                <v:path arrowok="t"/>
                <v:fill type="solid"/>
              </v:shape>
            </v:group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false" stroked="true" strokeweight=".340014pt" strokecolor="#6d6d6d">
                <v:path arrowok="t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true" fillcolor="#ffaa00" stroked="false">
                <v:path arrowok="t"/>
                <v:fill type="solid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false" stroked="true" strokeweight=".340033pt" strokecolor="#6d6d6d">
                <v:path arrowok="t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true" fillcolor="#79f5c9" stroked="false">
                <v:path arrowok="t"/>
                <v:fill type="solid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w w:val="105"/>
          <w:sz w:val="14"/>
        </w:rPr>
        <w:t>Central</w:t>
      </w:r>
      <w:r>
        <w:rPr>
          <w:rFonts w:ascii="Arial"/>
          <w:spacing w:val="12"/>
          <w:w w:val="105"/>
          <w:sz w:val="14"/>
        </w:rPr>
        <w:t> </w:t>
      </w:r>
      <w:r>
        <w:rPr>
          <w:rFonts w:ascii="Arial"/>
          <w:w w:val="105"/>
          <w:sz w:val="14"/>
        </w:rPr>
        <w:t>(minus</w:t>
      </w:r>
      <w:r>
        <w:rPr>
          <w:rFonts w:ascii="Arial"/>
          <w:spacing w:val="11"/>
          <w:w w:val="105"/>
          <w:sz w:val="14"/>
        </w:rPr>
        <w:t> </w:t>
      </w:r>
      <w:r>
        <w:rPr>
          <w:rFonts w:ascii="Arial"/>
          <w:w w:val="105"/>
          <w:sz w:val="14"/>
        </w:rPr>
        <w:t>LR)</w:t>
      </w:r>
      <w:r>
        <w:rPr>
          <w:rFonts w:ascii="Arial"/>
          <w:spacing w:val="31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Eastern</w:t>
      </w:r>
      <w:r>
        <w:rPr>
          <w:rFonts w:ascii="Arial"/>
          <w:sz w:val="14"/>
        </w:rPr>
      </w:r>
    </w:p>
    <w:p>
      <w:pPr>
        <w:spacing w:before="3"/>
        <w:ind w:left="0" w:right="36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North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z w:val="14"/>
        </w:rPr>
      </w:r>
    </w:p>
    <w:p>
      <w:pPr>
        <w:spacing w:line="389" w:lineRule="auto" w:before="74"/>
        <w:ind w:left="1817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Northeast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Northwest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Southeast</w:t>
      </w:r>
      <w:r>
        <w:rPr>
          <w:rFonts w:ascii="Arial"/>
          <w:sz w:val="14"/>
        </w:rPr>
      </w:r>
    </w:p>
    <w:p>
      <w:pPr>
        <w:spacing w:line="389" w:lineRule="auto" w:before="74"/>
        <w:ind w:left="1823" w:right="206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Southwest</w:t>
      </w:r>
      <w:r>
        <w:rPr>
          <w:rFonts w:ascii="Arial"/>
          <w:spacing w:val="28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pacing w:val="22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Western</w:t>
      </w:r>
      <w:r>
        <w:rPr>
          <w:rFonts w:ascii="Arial"/>
          <w:sz w:val="14"/>
        </w:rPr>
      </w:r>
    </w:p>
    <w:p>
      <w:pPr>
        <w:spacing w:after="0" w:line="389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280" w:left="0" w:right="0"/>
          <w:cols w:num="3" w:equalWidth="0">
            <w:col w:w="4899" w:space="40"/>
            <w:col w:w="2498" w:space="40"/>
            <w:col w:w="476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84.2164pt;margin-top:687.634705pt;width:68.650pt;height:36pt;mso-position-horizontal-relative:page;mso-position-vertical-relative:page;z-index:7072" coordorigin="7684,13753" coordsize="1373,720"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true" fillcolor="#d6d69e" stroked="false">
                <v:path arrowok="t"/>
                <v:fill type="solid"/>
              </v:shape>
            </v:group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false" stroked="true" strokeweight=".340014pt" strokecolor="#6d6d6d">
                <v:path arrowok="t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true" fillcolor="#df73ff" stroked="false">
                <v:path arrowok="t"/>
                <v:fill type="solid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false" stroked="true" strokeweight=".340033pt" strokecolor="#6d6d6d">
                <v:path arrowok="t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true" fillcolor="#a2ff73" stroked="false">
                <v:path arrowok="t"/>
                <v:fill type="solid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47.360046pt;width:612pt;height:44.65pt;mso-position-horizontal-relative:page;mso-position-vertical-relative:page;z-index:7144" coordorigin="0,14947" coordsize="12240,893">
            <v:shape style="position:absolute;left:0;top:14947;width:12240;height:893" type="#_x0000_t75" stroked="false">
              <v:imagedata r:id="rId38" o:title=""/>
            </v:shape>
            <v:shape style="position:absolute;left:3979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592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18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Baskerville Old Face">
    <w:altName w:val="Baskerville Old Fac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pt;width:612pt;height:45pt;mso-position-horizontal-relative:page;mso-position-vertical-relative:page;z-index:-26860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6857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9.75pt;height:12pt;mso-position-horizontal-relative:page;mso-position-vertical-relative:page;z-index:-26855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68528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68504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8.599976pt;margin-top:761.367249pt;width:13.5pt;height:12pt;mso-position-horizontal-relative:page;mso-position-vertical-relative:page;z-index:-268480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  <w:t>10</w:t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68456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68432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68408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68336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68312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68288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6864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62.390594pt;margin-top:40.903362pt;width:112.95pt;height:22pt;mso-position-horizontal-relative:page;mso-position-vertical-relative:page;z-index:-26862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March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68384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62.390594pt;margin-top:40.903362pt;width:112.95pt;height:22pt;mso-position-horizontal-relative:page;mso-position-vertical-relative:page;z-index:-268360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March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68264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62.390594pt;margin-top:40.903362pt;width:112.95pt;height:22pt;mso-position-horizontal-relative:page;mso-position-vertical-relative:page;z-index:-268240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March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68216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62.390594pt;margin-top:40.903362pt;width:112.95pt;height:22pt;mso-position-horizontal-relative:page;mso-position-vertical-relative:page;z-index:-268192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March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1"/>
      <w:numFmt w:val="upperLetter"/>
      <w:lvlText w:val="%1"/>
      <w:lvlJc w:val="left"/>
      <w:pPr>
        <w:ind w:left="780" w:hanging="445"/>
        <w:jc w:val="left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780" w:hanging="445"/>
        <w:jc w:val="left"/>
      </w:pPr>
      <w:rPr>
        <w:rFonts w:hint="default" w:ascii="Segoe UI" w:hAnsi="Segoe UI" w:eastAsia="Segoe UI"/>
        <w:b/>
        <w:bCs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3072" w:hanging="4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18" w:hanging="4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4" w:hanging="4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0" w:hanging="4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56" w:hanging="4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2" w:hanging="4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48" w:hanging="445"/>
      </w:pPr>
      <w:rPr>
        <w:rFonts w:hint="default"/>
      </w:rPr>
    </w:lvl>
  </w:abstractNum>
  <w:abstractNum w:abstractNumId="0">
    <w:multiLevelType w:val="hybridMultilevel"/>
    <w:lvl w:ilvl="0">
      <w:start w:val="21"/>
      <w:numFmt w:val="upperLetter"/>
      <w:lvlText w:val="%1"/>
      <w:lvlJc w:val="left"/>
      <w:pPr>
        <w:ind w:left="780" w:hanging="436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80" w:hanging="436"/>
        <w:jc w:val="left"/>
      </w:pPr>
      <w:rPr>
        <w:rFonts w:hint="default" w:ascii="Segoe UI" w:hAnsi="Segoe UI" w:eastAsia="Segoe UI"/>
        <w:b/>
        <w:bCs/>
        <w:color w:val="231F20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3072" w:hanging="4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18" w:hanging="4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64" w:hanging="4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0" w:hanging="4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56" w:hanging="4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2" w:hanging="4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48" w:hanging="436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94"/>
      <w:ind w:left="67"/>
    </w:pPr>
    <w:rPr>
      <w:rFonts w:ascii="Segoe UI" w:hAnsi="Segoe UI" w:eastAsia="Segoe UI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35"/>
      <w:ind w:left="12"/>
    </w:pPr>
    <w:rPr>
      <w:rFonts w:ascii="Segoe UI" w:hAnsi="Segoe UI" w:eastAsia="Segoe UI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Segoe UI" w:hAnsi="Segoe UI" w:eastAsia="Segoe U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5"/>
      <w:ind w:left="17"/>
      <w:outlineLvl w:val="2"/>
    </w:pPr>
    <w:rPr>
      <w:rFonts w:ascii="Segoe UI" w:hAnsi="Segoe UI" w:eastAsia="Segoe U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9"/>
      <w:outlineLvl w:val="3"/>
    </w:pPr>
    <w:rPr>
      <w:rFonts w:ascii="Segoe UI" w:hAnsi="Segoe UI" w:eastAsia="Segoe U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discover.arkansas.gov/" TargetMode="External"/><Relationship Id="rId15" Type="http://schemas.openxmlformats.org/officeDocument/2006/relationships/header" Target="header1.xm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footer" Target="footer2.xml"/><Relationship Id="rId27" Type="http://schemas.openxmlformats.org/officeDocument/2006/relationships/footer" Target="footer3.xml"/><Relationship Id="rId28" Type="http://schemas.openxmlformats.org/officeDocument/2006/relationships/header" Target="header2.xml"/><Relationship Id="rId29" Type="http://schemas.openxmlformats.org/officeDocument/2006/relationships/footer" Target="footer4.xml"/><Relationship Id="rId30" Type="http://schemas.openxmlformats.org/officeDocument/2006/relationships/image" Target="media/image21.jpeg"/><Relationship Id="rId31" Type="http://schemas.openxmlformats.org/officeDocument/2006/relationships/footer" Target="footer5.xml"/><Relationship Id="rId32" Type="http://schemas.openxmlformats.org/officeDocument/2006/relationships/header" Target="header3.xml"/><Relationship Id="rId33" Type="http://schemas.openxmlformats.org/officeDocument/2006/relationships/footer" Target="footer6.xml"/><Relationship Id="rId34" Type="http://schemas.openxmlformats.org/officeDocument/2006/relationships/image" Target="media/image22.png"/><Relationship Id="rId35" Type="http://schemas.openxmlformats.org/officeDocument/2006/relationships/header" Target="header4.xml"/><Relationship Id="rId36" Type="http://schemas.openxmlformats.org/officeDocument/2006/relationships/footer" Target="footer7.xml"/><Relationship Id="rId37" Type="http://schemas.openxmlformats.org/officeDocument/2006/relationships/image" Target="media/image23.png"/><Relationship Id="rId38" Type="http://schemas.openxmlformats.org/officeDocument/2006/relationships/image" Target="media/image20.jpeg"/><Relationship Id="rId3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hyperlink" Target="http://www.discover.arkansas.gov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Relationship Id="rId2" Type="http://schemas.openxmlformats.org/officeDocument/2006/relationships/hyperlink" Target="http://www.discover.arkansas.gov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Relationship Id="rId2" Type="http://schemas.openxmlformats.org/officeDocument/2006/relationships/hyperlink" Target="http://www.discover.arkansas.gov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Relationship Id="rId2" Type="http://schemas.openxmlformats.org/officeDocument/2006/relationships/hyperlink" Target="http://www.discover.arkansas.gov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2019-05-09T07:39:59Z</dcterms:created>
  <dcterms:modified xsi:type="dcterms:W3CDTF">2019-05-09T07:39:59Z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2019-05-02T00:00:00Z</vt:filetime>
  </property>
  <property fmtid="{D5CDD505-2E9C-101B-9397-08002B2CF9AE}" pid="3" name="LastSaved">
    <vt:filetime>2019-05-09T00:00:00Z</vt:filetime>
  </property>
</Properties>
</file>