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69776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69704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379;top:3285;width:1033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w w:val="95"/>
                          <w:sz w:val="50"/>
                        </w:rPr>
                        <w:t>April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69680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8506;top:13439;width:2333;height:811" coordorigin="8506,13439" coordsize="2333,811">
              <v:shape style="position:absolute;left:8506;top:13439;width:2333;height:811" coordorigin="8506,13439" coordsize="2333,811" path="m10839,14249l8506,14249,8506,13439,10839,13439,10839,14249xe" filled="false" stroked="true" strokeweight="1.819pt" strokecolor="#d33a27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373" w:lineRule="exact" w:before="0"/>
        <w:ind w:left="0" w:right="1391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Baskerville Old Face"/>
          <w:color w:val="FFFFFF"/>
          <w:spacing w:val="-491"/>
          <w:position w:val="21"/>
          <w:sz w:val="130"/>
        </w:rPr>
        <w:t>a</w:t>
      </w:r>
      <w:r>
        <w:rPr>
          <w:rFonts w:ascii="Calibri"/>
          <w:color w:val="FFFFFF"/>
          <w:sz w:val="26"/>
        </w:rPr>
        <w:t>Ark</w:t>
      </w:r>
      <w:r>
        <w:rPr>
          <w:rFonts w:ascii="Calibri"/>
          <w:color w:val="FFFFFF"/>
          <w:spacing w:val="-10"/>
          <w:sz w:val="26"/>
        </w:rPr>
        <w:t>a</w:t>
      </w:r>
      <w:r>
        <w:rPr>
          <w:rFonts w:ascii="Baskerville Old Face"/>
          <w:color w:val="FFFFFF"/>
          <w:spacing w:val="-675"/>
          <w:position w:val="21"/>
          <w:sz w:val="130"/>
        </w:rPr>
        <w:t>d</w:t>
      </w:r>
      <w:r>
        <w:rPr>
          <w:rFonts w:ascii="Calibri"/>
          <w:color w:val="FFFFFF"/>
          <w:sz w:val="26"/>
        </w:rPr>
        <w:t>nsas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pacing w:val="-29"/>
          <w:sz w:val="26"/>
        </w:rPr>
        <w:t>D</w:t>
      </w:r>
      <w:r>
        <w:rPr>
          <w:rFonts w:ascii="Baskerville Old Face"/>
          <w:color w:val="FFFFFF"/>
          <w:spacing w:val="-770"/>
          <w:position w:val="21"/>
          <w:sz w:val="130"/>
        </w:rPr>
        <w:t>w</w:t>
      </w:r>
      <w:r>
        <w:rPr>
          <w:rFonts w:ascii="Calibri"/>
          <w:color w:val="FFFFFF"/>
          <w:sz w:val="26"/>
        </w:rPr>
        <w:t>epart</w:t>
      </w:r>
      <w:r>
        <w:rPr>
          <w:rFonts w:ascii="Calibri"/>
          <w:color w:val="FFFFFF"/>
          <w:spacing w:val="-7"/>
          <w:sz w:val="26"/>
        </w:rPr>
        <w:t>m</w:t>
      </w:r>
      <w:r>
        <w:rPr>
          <w:rFonts w:ascii="Baskerville Old Face"/>
          <w:color w:val="FFFFFF"/>
          <w:spacing w:val="-456"/>
          <w:position w:val="21"/>
          <w:sz w:val="130"/>
        </w:rPr>
        <w:t>s</w:t>
      </w:r>
      <w:r>
        <w:rPr>
          <w:rFonts w:ascii="Calibri"/>
          <w:color w:val="FFFFFF"/>
          <w:sz w:val="26"/>
        </w:rPr>
        <w:t>ent</w:t>
      </w:r>
      <w:r>
        <w:rPr>
          <w:rFonts w:ascii="Calibri"/>
          <w:sz w:val="26"/>
        </w:rPr>
      </w:r>
    </w:p>
    <w:p>
      <w:pPr>
        <w:spacing w:line="251" w:lineRule="exact" w:before="0"/>
        <w:ind w:left="0" w:right="1363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FFFFFF"/>
          <w:sz w:val="26"/>
        </w:rPr>
        <w:t>of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z w:val="26"/>
        </w:rPr>
        <w:t>Workforce</w:t>
      </w:r>
      <w:r>
        <w:rPr>
          <w:rFonts w:ascii="Calibri"/>
          <w:color w:val="FFFFFF"/>
          <w:spacing w:val="16"/>
          <w:sz w:val="26"/>
        </w:rPr>
        <w:t> </w:t>
      </w:r>
      <w:r>
        <w:rPr>
          <w:rFonts w:ascii="Calibri"/>
          <w:color w:val="FFFFFF"/>
          <w:sz w:val="26"/>
        </w:rPr>
        <w:t>Services</w:t>
      </w:r>
      <w:r>
        <w:rPr>
          <w:rFonts w:ascii="Calibri"/>
          <w:sz w:val="26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 w:before="0"/>
        <w:ind w:left="7499" w:right="443"/>
        <w:jc w:val="center"/>
        <w:rPr>
          <w:b w:val="0"/>
          <w:bCs w:val="0"/>
        </w:rPr>
      </w:pPr>
      <w:hyperlink r:id="rId14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center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5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Nonfarm</w:t>
          </w:r>
          <w:r>
            <w:rPr>
              <w:rFonts w:ascii="Segoe UI"/>
              <w:color w:val="231F20"/>
              <w:spacing w:val="-1"/>
            </w:rPr>
            <w:t> Payroll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Jobs.</w:t>
            <w:tab/>
            <w:t>4</w:t>
          </w:r>
          <w:r>
            <w:rPr>
              <w:rFonts w:ascii="Segoe UI"/>
            </w:rPr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7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2" w:lineRule="exact"/>
        <w:ind w:left="470" w:right="443"/>
        <w:jc w:val="center"/>
        <w:rPr>
          <w:b w:val="0"/>
          <w:bCs w:val="0"/>
        </w:rPr>
      </w:pPr>
      <w:r>
        <w:rPr>
          <w:color w:val="D2232A"/>
          <w:spacing w:val="27"/>
        </w:rPr>
        <w:t>Ap</w:t>
      </w:r>
      <w:r>
        <w:rPr>
          <w:color w:val="D2232A"/>
          <w:spacing w:val="29"/>
        </w:rPr>
        <w:t>r</w:t>
      </w:r>
      <w:r>
        <w:rPr>
          <w:color w:val="D2232A"/>
          <w:spacing w:val="27"/>
        </w:rPr>
        <w:t>i</w:t>
      </w:r>
      <w:r>
        <w:rPr>
          <w:color w:val="D2232A"/>
        </w:rPr>
        <w:t>l</w:t>
      </w:r>
      <w:r>
        <w:rPr>
          <w:color w:val="D2232A"/>
          <w:spacing w:val="53"/>
        </w:rPr>
        <w:t> </w:t>
      </w:r>
      <w:r>
        <w:rPr>
          <w:color w:val="D2232A"/>
          <w:spacing w:val="28"/>
        </w:rPr>
        <w:t>S</w:t>
      </w:r>
      <w:r>
        <w:rPr>
          <w:color w:val="D2232A"/>
          <w:spacing w:val="27"/>
        </w:rPr>
        <w:t>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450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Wages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in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Arkansas</w:t>
      </w:r>
      <w:r>
        <w:rPr>
          <w:rFonts w:ascii="Segoe UI"/>
          <w:sz w:val="36"/>
        </w:rPr>
      </w:r>
    </w:p>
    <w:p>
      <w:pPr>
        <w:pStyle w:val="BodyText"/>
        <w:spacing w:line="280" w:lineRule="exact" w:before="87"/>
        <w:ind w:left="706" w:right="730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</w:rPr>
        <w:t>The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</w:rPr>
        <w:t>Quarterly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  <w:spacing w:val="-1"/>
        </w:rPr>
        <w:t>Census</w:t>
      </w:r>
      <w:r>
        <w:rPr>
          <w:rFonts w:ascii="Segoe UI" w:hAnsi="Segoe UI" w:cs="Segoe UI" w:eastAsia="Segoe UI"/>
          <w:spacing w:val="13"/>
        </w:rPr>
        <w:t> </w:t>
      </w:r>
      <w:r>
        <w:rPr>
          <w:rFonts w:ascii="Segoe UI" w:hAnsi="Segoe UI" w:cs="Segoe UI" w:eastAsia="Segoe UI"/>
        </w:rPr>
        <w:t>of</w:t>
      </w:r>
      <w:r>
        <w:rPr>
          <w:rFonts w:ascii="Segoe UI" w:hAnsi="Segoe UI" w:cs="Segoe UI" w:eastAsia="Segoe UI"/>
          <w:spacing w:val="13"/>
        </w:rPr>
        <w:t> </w:t>
      </w:r>
      <w:r>
        <w:rPr>
          <w:rFonts w:ascii="Segoe UI" w:hAnsi="Segoe UI" w:cs="Segoe UI" w:eastAsia="Segoe UI"/>
        </w:rPr>
        <w:t>Employment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</w:rPr>
        <w:t>and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  <w:spacing w:val="-2"/>
        </w:rPr>
        <w:t>Wages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</w:rPr>
        <w:t>(QCEW)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  <w:spacing w:val="-1"/>
        </w:rPr>
        <w:t>is</w:t>
      </w:r>
      <w:r>
        <w:rPr>
          <w:rFonts w:ascii="Segoe UI" w:hAnsi="Segoe UI" w:cs="Segoe UI" w:eastAsia="Segoe UI"/>
          <w:spacing w:val="13"/>
        </w:rPr>
        <w:t> </w:t>
      </w:r>
      <w:r>
        <w:rPr>
          <w:rFonts w:ascii="Segoe UI" w:hAnsi="Segoe UI" w:cs="Segoe UI" w:eastAsia="Segoe UI"/>
        </w:rPr>
        <w:t>the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  <w:spacing w:val="-1"/>
        </w:rPr>
        <w:t>most</w:t>
      </w:r>
      <w:r>
        <w:rPr>
          <w:rFonts w:ascii="Segoe UI" w:hAnsi="Segoe UI" w:cs="Segoe UI" w:eastAsia="Segoe UI"/>
          <w:spacing w:val="13"/>
        </w:rPr>
        <w:t> </w:t>
      </w:r>
      <w:r>
        <w:rPr>
          <w:rFonts w:ascii="Segoe UI" w:hAnsi="Segoe UI" w:cs="Segoe UI" w:eastAsia="Segoe UI"/>
        </w:rPr>
        <w:t>comprehensive</w:t>
      </w:r>
      <w:r>
        <w:rPr>
          <w:rFonts w:ascii="Segoe UI" w:hAnsi="Segoe UI" w:cs="Segoe UI" w:eastAsia="Segoe UI"/>
          <w:spacing w:val="11"/>
        </w:rPr>
        <w:t> </w:t>
      </w:r>
      <w:r>
        <w:rPr>
          <w:rFonts w:ascii="Segoe UI" w:hAnsi="Segoe UI" w:cs="Segoe UI" w:eastAsia="Segoe UI"/>
        </w:rPr>
        <w:t>data</w:t>
      </w:r>
      <w:r>
        <w:rPr>
          <w:rFonts w:ascii="Segoe UI" w:hAnsi="Segoe UI" w:cs="Segoe UI" w:eastAsia="Segoe UI"/>
          <w:spacing w:val="12"/>
        </w:rPr>
        <w:t> </w:t>
      </w:r>
      <w:r>
        <w:rPr>
          <w:rFonts w:ascii="Segoe UI" w:hAnsi="Segoe UI" w:cs="Segoe UI" w:eastAsia="Segoe UI"/>
        </w:rPr>
        <w:t>collection</w:t>
      </w:r>
      <w:r>
        <w:rPr>
          <w:rFonts w:ascii="Segoe UI" w:hAnsi="Segoe UI" w:cs="Segoe UI" w:eastAsia="Segoe UI"/>
          <w:spacing w:val="24"/>
        </w:rPr>
        <w:t> </w:t>
      </w:r>
      <w:r>
        <w:rPr>
          <w:rFonts w:ascii="Segoe UI" w:hAnsi="Segoe UI" w:cs="Segoe UI" w:eastAsia="Segoe UI"/>
          <w:spacing w:val="-1"/>
        </w:rPr>
        <w:t>program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utilized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by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the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2"/>
        </w:rPr>
        <w:t>Bureau</w:t>
      </w:r>
      <w:r>
        <w:rPr>
          <w:rFonts w:ascii="Segoe UI" w:hAnsi="Segoe UI" w:cs="Segoe UI" w:eastAsia="Segoe UI"/>
          <w:spacing w:val="-22"/>
        </w:rPr>
        <w:t> </w:t>
      </w:r>
      <w:r>
        <w:rPr>
          <w:rFonts w:ascii="Segoe UI" w:hAnsi="Segoe UI" w:cs="Segoe UI" w:eastAsia="Segoe UI"/>
          <w:spacing w:val="-1"/>
        </w:rPr>
        <w:t>of</w:t>
      </w:r>
      <w:r>
        <w:rPr>
          <w:rFonts w:ascii="Segoe UI" w:hAnsi="Segoe UI" w:cs="Segoe UI" w:eastAsia="Segoe UI"/>
          <w:spacing w:val="-22"/>
        </w:rPr>
        <w:t> </w:t>
      </w:r>
      <w:r>
        <w:rPr>
          <w:rFonts w:ascii="Segoe UI" w:hAnsi="Segoe UI" w:cs="Segoe UI" w:eastAsia="Segoe UI"/>
          <w:spacing w:val="-1"/>
        </w:rPr>
        <w:t>Labor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2"/>
        </w:rPr>
        <w:t>Statistics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(BLS).</w:t>
      </w:r>
      <w:r>
        <w:rPr>
          <w:rFonts w:ascii="Segoe UI" w:hAnsi="Segoe UI" w:cs="Segoe UI" w:eastAsia="Segoe UI"/>
          <w:spacing w:val="21"/>
        </w:rPr>
        <w:t> </w:t>
      </w:r>
      <w:r>
        <w:rPr>
          <w:rFonts w:ascii="Segoe UI" w:hAnsi="Segoe UI" w:cs="Segoe UI" w:eastAsia="Segoe UI"/>
          <w:spacing w:val="-1"/>
        </w:rPr>
        <w:t>The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program</w:t>
      </w:r>
      <w:r>
        <w:rPr>
          <w:rFonts w:ascii="Segoe UI" w:hAnsi="Segoe UI" w:cs="Segoe UI" w:eastAsia="Segoe UI"/>
          <w:spacing w:val="-22"/>
        </w:rPr>
        <w:t> </w:t>
      </w:r>
      <w:r>
        <w:rPr>
          <w:rFonts w:ascii="Segoe UI" w:hAnsi="Segoe UI" w:cs="Segoe UI" w:eastAsia="Segoe UI"/>
          <w:spacing w:val="-1"/>
        </w:rPr>
        <w:t>is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based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on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each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state’s</w:t>
      </w:r>
      <w:r>
        <w:rPr>
          <w:rFonts w:ascii="Segoe UI" w:hAnsi="Segoe UI" w:cs="Segoe UI" w:eastAsia="Segoe UI"/>
          <w:spacing w:val="-23"/>
        </w:rPr>
        <w:t> </w:t>
      </w:r>
      <w:r>
        <w:rPr>
          <w:rFonts w:ascii="Segoe UI" w:hAnsi="Segoe UI" w:cs="Segoe UI" w:eastAsia="Segoe UI"/>
          <w:spacing w:val="-1"/>
        </w:rPr>
        <w:t>Unemploy-</w:t>
      </w:r>
      <w:r>
        <w:rPr>
          <w:rFonts w:ascii="Segoe UI" w:hAnsi="Segoe UI" w:cs="Segoe UI" w:eastAsia="Segoe UI"/>
          <w:spacing w:val="43"/>
          <w:w w:val="99"/>
        </w:rPr>
        <w:t> </w:t>
      </w:r>
      <w:r>
        <w:rPr>
          <w:rFonts w:ascii="Segoe UI" w:hAnsi="Segoe UI" w:cs="Segoe UI" w:eastAsia="Segoe UI"/>
          <w:spacing w:val="-1"/>
        </w:rPr>
        <w:t>ment</w:t>
      </w:r>
      <w:r>
        <w:rPr>
          <w:rFonts w:ascii="Segoe UI" w:hAnsi="Segoe UI" w:cs="Segoe UI" w:eastAsia="Segoe UI"/>
          <w:spacing w:val="1"/>
        </w:rPr>
        <w:t> </w:t>
      </w:r>
      <w:r>
        <w:rPr>
          <w:rFonts w:ascii="Segoe UI" w:hAnsi="Segoe UI" w:cs="Segoe UI" w:eastAsia="Segoe UI"/>
          <w:spacing w:val="-1"/>
        </w:rPr>
        <w:t>Insurance</w:t>
      </w:r>
      <w:r>
        <w:rPr>
          <w:rFonts w:ascii="Segoe UI" w:hAnsi="Segoe UI" w:cs="Segoe UI" w:eastAsia="Segoe UI"/>
          <w:spacing w:val="1"/>
        </w:rPr>
        <w:t> </w:t>
      </w:r>
      <w:r>
        <w:rPr>
          <w:rFonts w:ascii="Segoe UI" w:hAnsi="Segoe UI" w:cs="Segoe UI" w:eastAsia="Segoe UI"/>
        </w:rPr>
        <w:t>(UI) </w:t>
      </w:r>
      <w:r>
        <w:rPr>
          <w:rFonts w:ascii="Segoe UI" w:hAnsi="Segoe UI" w:cs="Segoe UI" w:eastAsia="Segoe UI"/>
          <w:spacing w:val="-1"/>
        </w:rPr>
        <w:t>program,</w:t>
      </w:r>
      <w:r>
        <w:rPr>
          <w:rFonts w:ascii="Segoe UI" w:hAnsi="Segoe UI" w:cs="Segoe UI" w:eastAsia="Segoe UI"/>
        </w:rPr>
        <w:t> which enables </w:t>
      </w:r>
      <w:r>
        <w:rPr>
          <w:rFonts w:ascii="Segoe UI" w:hAnsi="Segoe UI" w:cs="Segoe UI" w:eastAsia="Segoe UI"/>
          <w:spacing w:val="-1"/>
        </w:rPr>
        <w:t>BLS</w:t>
      </w:r>
      <w:r>
        <w:rPr>
          <w:rFonts w:ascii="Segoe UI" w:hAnsi="Segoe UI" w:cs="Segoe UI" w:eastAsia="Segoe UI"/>
          <w:spacing w:val="1"/>
        </w:rPr>
        <w:t> </w:t>
      </w:r>
      <w:r>
        <w:rPr>
          <w:rFonts w:ascii="Segoe UI" w:hAnsi="Segoe UI" w:cs="Segoe UI" w:eastAsia="Segoe UI"/>
        </w:rPr>
        <w:t>to produce</w:t>
      </w:r>
      <w:r>
        <w:rPr>
          <w:rFonts w:ascii="Segoe UI" w:hAnsi="Segoe UI" w:cs="Segoe UI" w:eastAsia="Segoe UI"/>
          <w:spacing w:val="1"/>
        </w:rPr>
        <w:t> </w:t>
      </w:r>
      <w:r>
        <w:rPr>
          <w:rFonts w:ascii="Segoe UI" w:hAnsi="Segoe UI" w:cs="Segoe UI" w:eastAsia="Segoe UI"/>
        </w:rPr>
        <w:t>data using every business that </w:t>
      </w:r>
      <w:r>
        <w:rPr>
          <w:rFonts w:ascii="Segoe UI" w:hAnsi="Segoe UI" w:cs="Segoe UI" w:eastAsia="Segoe UI"/>
          <w:spacing w:val="-1"/>
        </w:rPr>
        <w:t>is</w:t>
      </w:r>
      <w:r>
        <w:rPr>
          <w:rFonts w:ascii="Segoe UI" w:hAnsi="Segoe UI" w:cs="Segoe UI" w:eastAsia="Segoe UI"/>
        </w:rPr>
        <w:t> covered</w:t>
      </w:r>
      <w:r>
        <w:rPr>
          <w:rFonts w:ascii="Segoe UI" w:hAnsi="Segoe UI" w:cs="Segoe UI" w:eastAsia="Segoe UI"/>
          <w:spacing w:val="23"/>
          <w:w w:val="99"/>
        </w:rPr>
        <w:t> </w:t>
      </w:r>
      <w:r>
        <w:rPr>
          <w:rFonts w:ascii="Segoe UI" w:hAnsi="Segoe UI" w:cs="Segoe UI" w:eastAsia="Segoe UI"/>
        </w:rPr>
        <w:t>under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UI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tax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  <w:spacing w:val="-1"/>
        </w:rPr>
        <w:t>law.</w:t>
      </w:r>
      <w:r>
        <w:rPr>
          <w:rFonts w:ascii="Segoe UI" w:hAnsi="Segoe UI" w:cs="Segoe UI" w:eastAsia="Segoe UI"/>
          <w:spacing w:val="46"/>
        </w:rPr>
        <w:t> </w:t>
      </w:r>
      <w:r>
        <w:rPr>
          <w:rFonts w:ascii="Segoe UI" w:hAnsi="Segoe UI" w:cs="Segoe UI" w:eastAsia="Segoe UI"/>
          <w:spacing w:val="-1"/>
        </w:rPr>
        <w:t>In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addition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to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calculating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UI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covered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employment,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the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program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also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tracks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the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wages</w:t>
      </w:r>
      <w:r>
        <w:rPr>
          <w:rFonts w:ascii="Segoe UI" w:hAnsi="Segoe UI" w:cs="Segoe UI" w:eastAsia="Segoe UI"/>
          <w:spacing w:val="22"/>
          <w:w w:val="99"/>
        </w:rPr>
        <w:t> </w:t>
      </w:r>
      <w:r>
        <w:rPr>
          <w:rFonts w:ascii="Segoe UI" w:hAnsi="Segoe UI" w:cs="Segoe UI" w:eastAsia="Segoe UI"/>
        </w:rPr>
        <w:t>paid</w:t>
      </w:r>
      <w:r>
        <w:rPr>
          <w:rFonts w:ascii="Segoe UI" w:hAnsi="Segoe UI" w:cs="Segoe UI" w:eastAsia="Segoe UI"/>
          <w:spacing w:val="-12"/>
        </w:rPr>
        <w:t> </w:t>
      </w:r>
      <w:r>
        <w:rPr>
          <w:rFonts w:ascii="Segoe UI" w:hAnsi="Segoe UI" w:cs="Segoe UI" w:eastAsia="Segoe UI"/>
        </w:rPr>
        <w:t>to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employees.</w:t>
      </w:r>
      <w:r>
        <w:rPr>
          <w:rFonts w:ascii="Segoe UI" w:hAnsi="Segoe UI" w:cs="Segoe UI" w:eastAsia="Segoe UI"/>
          <w:spacing w:val="43"/>
        </w:rPr>
        <w:t> </w:t>
      </w:r>
      <w:r>
        <w:rPr>
          <w:rFonts w:ascii="Segoe UI" w:hAnsi="Segoe UI" w:cs="Segoe UI" w:eastAsia="Segoe UI"/>
          <w:spacing w:val="-1"/>
        </w:rPr>
        <w:t>Due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to</w:t>
      </w:r>
      <w:r>
        <w:rPr>
          <w:rFonts w:ascii="Segoe UI" w:hAnsi="Segoe UI" w:cs="Segoe UI" w:eastAsia="Segoe UI"/>
          <w:spacing w:val="-12"/>
        </w:rPr>
        <w:t> </w:t>
      </w:r>
      <w:r>
        <w:rPr>
          <w:rFonts w:ascii="Segoe UI" w:hAnsi="Segoe UI" w:cs="Segoe UI" w:eastAsia="Segoe UI"/>
        </w:rPr>
        <w:t>the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extensive</w:t>
      </w:r>
      <w:r>
        <w:rPr>
          <w:rFonts w:ascii="Segoe UI" w:hAnsi="Segoe UI" w:cs="Segoe UI" w:eastAsia="Segoe UI"/>
          <w:spacing w:val="-12"/>
        </w:rPr>
        <w:t> </w:t>
      </w:r>
      <w:r>
        <w:rPr>
          <w:rFonts w:ascii="Segoe UI" w:hAnsi="Segoe UI" w:cs="Segoe UI" w:eastAsia="Segoe UI"/>
        </w:rPr>
        <w:t>nature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of</w:t>
      </w:r>
      <w:r>
        <w:rPr>
          <w:rFonts w:ascii="Segoe UI" w:hAnsi="Segoe UI" w:cs="Segoe UI" w:eastAsia="Segoe UI"/>
          <w:spacing w:val="-12"/>
        </w:rPr>
        <w:t> </w:t>
      </w:r>
      <w:r>
        <w:rPr>
          <w:rFonts w:ascii="Segoe UI" w:hAnsi="Segoe UI" w:cs="Segoe UI" w:eastAsia="Segoe UI"/>
        </w:rPr>
        <w:t>the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  <w:spacing w:val="-1"/>
        </w:rPr>
        <w:t>information,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data</w:t>
      </w:r>
      <w:r>
        <w:rPr>
          <w:rFonts w:ascii="Segoe UI" w:hAnsi="Segoe UI" w:cs="Segoe UI" w:eastAsia="Segoe UI"/>
          <w:spacing w:val="-12"/>
        </w:rPr>
        <w:t> </w:t>
      </w:r>
      <w:r>
        <w:rPr>
          <w:rFonts w:ascii="Segoe UI" w:hAnsi="Segoe UI" w:cs="Segoe UI" w:eastAsia="Segoe UI"/>
        </w:rPr>
        <w:t>can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be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produced</w:t>
      </w:r>
      <w:r>
        <w:rPr>
          <w:rFonts w:ascii="Segoe UI" w:hAnsi="Segoe UI" w:cs="Segoe UI" w:eastAsia="Segoe UI"/>
          <w:spacing w:val="-13"/>
        </w:rPr>
        <w:t> </w:t>
      </w:r>
      <w:r>
        <w:rPr>
          <w:rFonts w:ascii="Segoe UI" w:hAnsi="Segoe UI" w:cs="Segoe UI" w:eastAsia="Segoe UI"/>
        </w:rPr>
        <w:t>at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</w:rPr>
        <w:t>any</w:t>
      </w:r>
      <w:r>
        <w:rPr>
          <w:rFonts w:ascii="Segoe UI" w:hAnsi="Segoe UI" w:cs="Segoe UI" w:eastAsia="Segoe UI"/>
          <w:spacing w:val="-11"/>
        </w:rPr>
        <w:t> </w:t>
      </w:r>
      <w:r>
        <w:rPr>
          <w:rFonts w:ascii="Segoe UI" w:hAnsi="Segoe UI" w:cs="Segoe UI" w:eastAsia="Segoe UI"/>
          <w:spacing w:val="-1"/>
        </w:rPr>
        <w:t>level--</w:t>
      </w:r>
      <w:r>
        <w:rPr>
          <w:rFonts w:ascii="Segoe UI" w:hAnsi="Segoe UI" w:cs="Segoe UI" w:eastAsia="Segoe UI"/>
          <w:spacing w:val="22"/>
        </w:rPr>
        <w:t> </w:t>
      </w:r>
      <w:r>
        <w:rPr>
          <w:rFonts w:ascii="Segoe UI" w:hAnsi="Segoe UI" w:cs="Segoe UI" w:eastAsia="Segoe UI"/>
        </w:rPr>
        <w:t>national,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  <w:spacing w:val="-1"/>
        </w:rPr>
        <w:t>statewide,</w:t>
      </w:r>
      <w:r>
        <w:rPr>
          <w:rFonts w:ascii="Segoe UI" w:hAnsi="Segoe UI" w:cs="Segoe UI" w:eastAsia="Segoe UI"/>
          <w:spacing w:val="-7"/>
        </w:rPr>
        <w:t> </w:t>
      </w:r>
      <w:r>
        <w:rPr>
          <w:rFonts w:ascii="Segoe UI" w:hAnsi="Segoe UI" w:cs="Segoe UI" w:eastAsia="Segoe UI"/>
        </w:rPr>
        <w:t>counties,</w:t>
      </w:r>
      <w:r>
        <w:rPr>
          <w:rFonts w:ascii="Segoe UI" w:hAnsi="Segoe UI" w:cs="Segoe UI" w:eastAsia="Segoe UI"/>
          <w:spacing w:val="-9"/>
        </w:rPr>
        <w:t> </w:t>
      </w:r>
      <w:r>
        <w:rPr>
          <w:rFonts w:ascii="Segoe UI" w:hAnsi="Segoe UI" w:cs="Segoe UI" w:eastAsia="Segoe UI"/>
        </w:rPr>
        <w:t>and</w:t>
      </w:r>
      <w:r>
        <w:rPr>
          <w:rFonts w:ascii="Segoe UI" w:hAnsi="Segoe UI" w:cs="Segoe UI" w:eastAsia="Segoe UI"/>
          <w:spacing w:val="-10"/>
        </w:rPr>
        <w:t> </w:t>
      </w:r>
      <w:r>
        <w:rPr>
          <w:rFonts w:ascii="Segoe UI" w:hAnsi="Segoe UI" w:cs="Segoe UI" w:eastAsia="Segoe UI"/>
        </w:rPr>
        <w:t>cities.</w:t>
      </w:r>
    </w:p>
    <w:p>
      <w:pPr>
        <w:spacing w:line="240" w:lineRule="auto" w:before="1"/>
        <w:rPr>
          <w:rFonts w:ascii="Segoe UI" w:hAnsi="Segoe UI" w:cs="Segoe UI" w:eastAsia="Segoe UI"/>
          <w:sz w:val="21"/>
          <w:szCs w:val="21"/>
        </w:rPr>
      </w:pPr>
    </w:p>
    <w:p>
      <w:pPr>
        <w:pStyle w:val="BodyText"/>
        <w:spacing w:line="280" w:lineRule="exact" w:before="0"/>
        <w:ind w:left="706" w:right="731"/>
        <w:jc w:val="both"/>
        <w:rPr>
          <w:rFonts w:ascii="Segoe UI" w:hAnsi="Segoe UI" w:cs="Segoe UI" w:eastAsia="Segoe UI"/>
        </w:rPr>
      </w:pPr>
      <w:r>
        <w:rPr>
          <w:rFonts w:ascii="Segoe UI"/>
        </w:rPr>
        <w:t>The</w:t>
      </w:r>
      <w:r>
        <w:rPr>
          <w:rFonts w:ascii="Segoe UI"/>
          <w:spacing w:val="-6"/>
        </w:rPr>
        <w:t> </w:t>
      </w:r>
      <w:r>
        <w:rPr>
          <w:rFonts w:ascii="Segoe UI"/>
          <w:spacing w:val="-1"/>
        </w:rPr>
        <w:t>information</w:t>
      </w:r>
      <w:r>
        <w:rPr>
          <w:rFonts w:ascii="Segoe UI"/>
          <w:spacing w:val="-4"/>
        </w:rPr>
        <w:t> </w:t>
      </w:r>
      <w:r>
        <w:rPr>
          <w:rFonts w:ascii="Segoe UI"/>
        </w:rPr>
        <w:t>below</w:t>
      </w:r>
      <w:r>
        <w:rPr>
          <w:rFonts w:ascii="Segoe UI"/>
          <w:spacing w:val="-6"/>
        </w:rPr>
        <w:t> </w:t>
      </w:r>
      <w:r>
        <w:rPr>
          <w:rFonts w:ascii="Segoe UI"/>
        </w:rPr>
        <w:t>comes</w:t>
      </w:r>
      <w:r>
        <w:rPr>
          <w:rFonts w:ascii="Segoe UI"/>
          <w:spacing w:val="-6"/>
        </w:rPr>
        <w:t> </w:t>
      </w:r>
      <w:r>
        <w:rPr>
          <w:rFonts w:ascii="Segoe UI"/>
        </w:rPr>
        <w:t>from</w:t>
      </w:r>
      <w:r>
        <w:rPr>
          <w:rFonts w:ascii="Segoe UI"/>
          <w:spacing w:val="-5"/>
        </w:rPr>
        <w:t> </w:t>
      </w:r>
      <w:r>
        <w:rPr>
          <w:rFonts w:ascii="Segoe UI"/>
        </w:rPr>
        <w:t>the</w:t>
      </w:r>
      <w:r>
        <w:rPr>
          <w:rFonts w:ascii="Segoe UI"/>
          <w:spacing w:val="-5"/>
        </w:rPr>
        <w:t> </w:t>
      </w:r>
      <w:r>
        <w:rPr>
          <w:rFonts w:ascii="Segoe UI"/>
        </w:rPr>
        <w:t>QCEW</w:t>
      </w:r>
      <w:r>
        <w:rPr>
          <w:rFonts w:ascii="Segoe UI"/>
          <w:spacing w:val="-6"/>
        </w:rPr>
        <w:t> </w:t>
      </w:r>
      <w:r>
        <w:rPr>
          <w:rFonts w:ascii="Segoe UI"/>
          <w:spacing w:val="-1"/>
        </w:rPr>
        <w:t>program</w:t>
      </w:r>
      <w:r>
        <w:rPr>
          <w:rFonts w:ascii="Segoe UI"/>
          <w:spacing w:val="-5"/>
        </w:rPr>
        <w:t> </w:t>
      </w:r>
      <w:r>
        <w:rPr>
          <w:rFonts w:ascii="Segoe UI"/>
        </w:rPr>
        <w:t>and</w:t>
      </w:r>
      <w:r>
        <w:rPr>
          <w:rFonts w:ascii="Segoe UI"/>
          <w:spacing w:val="-6"/>
        </w:rPr>
        <w:t> </w:t>
      </w:r>
      <w:r>
        <w:rPr>
          <w:rFonts w:ascii="Segoe UI"/>
          <w:spacing w:val="-1"/>
        </w:rPr>
        <w:t>shows</w:t>
      </w:r>
      <w:r>
        <w:rPr>
          <w:rFonts w:ascii="Segoe UI"/>
          <w:spacing w:val="-5"/>
        </w:rPr>
        <w:t> </w:t>
      </w:r>
      <w:r>
        <w:rPr>
          <w:rFonts w:ascii="Segoe UI"/>
        </w:rPr>
        <w:t>annual</w:t>
      </w:r>
      <w:r>
        <w:rPr>
          <w:rFonts w:ascii="Segoe UI"/>
          <w:spacing w:val="-6"/>
        </w:rPr>
        <w:t> </w:t>
      </w:r>
      <w:r>
        <w:rPr>
          <w:rFonts w:ascii="Segoe UI"/>
        </w:rPr>
        <w:t>average</w:t>
      </w:r>
      <w:r>
        <w:rPr>
          <w:rFonts w:ascii="Segoe UI"/>
          <w:spacing w:val="-6"/>
        </w:rPr>
        <w:t> </w:t>
      </w:r>
      <w:r>
        <w:rPr>
          <w:rFonts w:ascii="Segoe UI"/>
        </w:rPr>
        <w:t>wage</w:t>
      </w:r>
      <w:r>
        <w:rPr>
          <w:rFonts w:ascii="Segoe UI"/>
          <w:spacing w:val="-6"/>
        </w:rPr>
        <w:t> </w:t>
      </w:r>
      <w:r>
        <w:rPr>
          <w:rFonts w:ascii="Segoe UI"/>
        </w:rPr>
        <w:t>data</w:t>
      </w:r>
      <w:r>
        <w:rPr>
          <w:rFonts w:ascii="Segoe UI"/>
          <w:spacing w:val="-6"/>
        </w:rPr>
        <w:t> </w:t>
      </w:r>
      <w:r>
        <w:rPr>
          <w:rFonts w:ascii="Segoe UI"/>
        </w:rPr>
        <w:t>for</w:t>
      </w:r>
      <w:r>
        <w:rPr>
          <w:rFonts w:ascii="Segoe UI"/>
          <w:spacing w:val="-5"/>
        </w:rPr>
        <w:t> </w:t>
      </w:r>
      <w:r>
        <w:rPr>
          <w:rFonts w:ascii="Segoe UI"/>
        </w:rPr>
        <w:t>each</w:t>
      </w:r>
      <w:r>
        <w:rPr>
          <w:rFonts w:ascii="Segoe UI"/>
          <w:spacing w:val="29"/>
          <w:w w:val="99"/>
        </w:rPr>
        <w:t> </w:t>
      </w:r>
      <w:r>
        <w:rPr>
          <w:rFonts w:ascii="Segoe UI"/>
        </w:rPr>
        <w:t>county</w:t>
      </w:r>
      <w:r>
        <w:rPr>
          <w:rFonts w:ascii="Segoe UI"/>
          <w:spacing w:val="-8"/>
        </w:rPr>
        <w:t> </w:t>
      </w:r>
      <w:r>
        <w:rPr>
          <w:rFonts w:ascii="Segoe UI"/>
          <w:spacing w:val="-1"/>
        </w:rPr>
        <w:t>in</w:t>
      </w:r>
      <w:r>
        <w:rPr>
          <w:rFonts w:ascii="Segoe UI"/>
          <w:spacing w:val="-7"/>
        </w:rPr>
        <w:t> </w:t>
      </w:r>
      <w:r>
        <w:rPr>
          <w:rFonts w:ascii="Segoe UI"/>
        </w:rPr>
        <w:t>Arkansas.</w:t>
      </w:r>
      <w:r>
        <w:rPr>
          <w:rFonts w:ascii="Segoe UI"/>
          <w:spacing w:val="53"/>
        </w:rPr>
        <w:t> </w:t>
      </w:r>
      <w:r>
        <w:rPr>
          <w:rFonts w:ascii="Segoe UI"/>
        </w:rPr>
        <w:t>Annual</w:t>
      </w:r>
      <w:r>
        <w:rPr>
          <w:rFonts w:ascii="Segoe UI"/>
          <w:spacing w:val="-7"/>
        </w:rPr>
        <w:t> </w:t>
      </w:r>
      <w:r>
        <w:rPr>
          <w:rFonts w:ascii="Segoe UI"/>
        </w:rPr>
        <w:t>average</w:t>
      </w:r>
      <w:r>
        <w:rPr>
          <w:rFonts w:ascii="Segoe UI"/>
          <w:spacing w:val="-7"/>
        </w:rPr>
        <w:t> </w:t>
      </w:r>
      <w:r>
        <w:rPr>
          <w:rFonts w:ascii="Segoe UI"/>
        </w:rPr>
        <w:t>wages</w:t>
      </w:r>
      <w:r>
        <w:rPr>
          <w:rFonts w:ascii="Segoe UI"/>
          <w:spacing w:val="-7"/>
        </w:rPr>
        <w:t> </w:t>
      </w:r>
      <w:r>
        <w:rPr>
          <w:rFonts w:ascii="Segoe UI"/>
        </w:rPr>
        <w:t>are</w:t>
      </w:r>
      <w:r>
        <w:rPr>
          <w:rFonts w:ascii="Segoe UI"/>
          <w:spacing w:val="-8"/>
        </w:rPr>
        <w:t> </w:t>
      </w:r>
      <w:r>
        <w:rPr>
          <w:rFonts w:ascii="Segoe UI"/>
        </w:rPr>
        <w:t>calculated</w:t>
      </w:r>
      <w:r>
        <w:rPr>
          <w:rFonts w:ascii="Segoe UI"/>
          <w:spacing w:val="-7"/>
        </w:rPr>
        <w:t> </w:t>
      </w:r>
      <w:r>
        <w:rPr>
          <w:rFonts w:ascii="Segoe UI"/>
        </w:rPr>
        <w:t>using</w:t>
      </w:r>
      <w:r>
        <w:rPr>
          <w:rFonts w:ascii="Segoe UI"/>
          <w:spacing w:val="-7"/>
        </w:rPr>
        <w:t> </w:t>
      </w:r>
      <w:r>
        <w:rPr>
          <w:rFonts w:ascii="Segoe UI"/>
        </w:rPr>
        <w:t>the</w:t>
      </w:r>
      <w:r>
        <w:rPr>
          <w:rFonts w:ascii="Segoe UI"/>
          <w:spacing w:val="-7"/>
        </w:rPr>
        <w:t> </w:t>
      </w:r>
      <w:r>
        <w:rPr>
          <w:rFonts w:ascii="Segoe UI"/>
        </w:rPr>
        <w:t>total</w:t>
      </w:r>
      <w:r>
        <w:rPr>
          <w:rFonts w:ascii="Segoe UI"/>
          <w:spacing w:val="-7"/>
        </w:rPr>
        <w:t> </w:t>
      </w:r>
      <w:r>
        <w:rPr>
          <w:rFonts w:ascii="Segoe UI"/>
        </w:rPr>
        <w:t>wages</w:t>
      </w:r>
      <w:r>
        <w:rPr>
          <w:rFonts w:ascii="Segoe UI"/>
          <w:spacing w:val="-7"/>
        </w:rPr>
        <w:t> </w:t>
      </w:r>
      <w:r>
        <w:rPr>
          <w:rFonts w:ascii="Segoe UI"/>
        </w:rPr>
        <w:t>earned</w:t>
      </w:r>
      <w:r>
        <w:rPr>
          <w:rFonts w:ascii="Segoe UI"/>
          <w:spacing w:val="-7"/>
        </w:rPr>
        <w:t> </w:t>
      </w:r>
      <w:r>
        <w:rPr>
          <w:rFonts w:ascii="Segoe UI"/>
        </w:rPr>
        <w:t>during</w:t>
      </w:r>
      <w:r>
        <w:rPr>
          <w:rFonts w:ascii="Segoe UI"/>
          <w:spacing w:val="-7"/>
        </w:rPr>
        <w:t> </w:t>
      </w:r>
      <w:r>
        <w:rPr>
          <w:rFonts w:ascii="Segoe UI"/>
        </w:rPr>
        <w:t>the</w:t>
      </w:r>
      <w:r>
        <w:rPr>
          <w:rFonts w:ascii="Segoe UI"/>
          <w:spacing w:val="-7"/>
        </w:rPr>
        <w:t> </w:t>
      </w:r>
      <w:r>
        <w:rPr>
          <w:rFonts w:ascii="Segoe UI"/>
          <w:spacing w:val="-1"/>
        </w:rPr>
        <w:t>cal-</w:t>
      </w:r>
      <w:r>
        <w:rPr>
          <w:rFonts w:ascii="Segoe UI"/>
          <w:spacing w:val="24"/>
          <w:w w:val="99"/>
        </w:rPr>
        <w:t> </w:t>
      </w:r>
      <w:r>
        <w:rPr>
          <w:rFonts w:ascii="Segoe UI"/>
        </w:rPr>
        <w:t>endar</w:t>
      </w:r>
      <w:r>
        <w:rPr>
          <w:rFonts w:ascii="Segoe UI"/>
          <w:spacing w:val="-12"/>
        </w:rPr>
        <w:t> </w:t>
      </w:r>
      <w:r>
        <w:rPr>
          <w:rFonts w:ascii="Segoe UI"/>
        </w:rPr>
        <w:t>year,</w:t>
      </w:r>
      <w:r>
        <w:rPr>
          <w:rFonts w:ascii="Segoe UI"/>
          <w:spacing w:val="-11"/>
        </w:rPr>
        <w:t> </w:t>
      </w:r>
      <w:r>
        <w:rPr>
          <w:rFonts w:ascii="Segoe UI"/>
        </w:rPr>
        <w:t>divided</w:t>
      </w:r>
      <w:r>
        <w:rPr>
          <w:rFonts w:ascii="Segoe UI"/>
          <w:spacing w:val="-12"/>
        </w:rPr>
        <w:t> </w:t>
      </w:r>
      <w:r>
        <w:rPr>
          <w:rFonts w:ascii="Segoe UI"/>
        </w:rPr>
        <w:t>by</w:t>
      </w:r>
      <w:r>
        <w:rPr>
          <w:rFonts w:ascii="Segoe UI"/>
          <w:spacing w:val="-10"/>
        </w:rPr>
        <w:t> </w:t>
      </w:r>
      <w:r>
        <w:rPr>
          <w:rFonts w:ascii="Segoe UI"/>
        </w:rPr>
        <w:t>annual</w:t>
      </w:r>
      <w:r>
        <w:rPr>
          <w:rFonts w:ascii="Segoe UI"/>
          <w:spacing w:val="-12"/>
        </w:rPr>
        <w:t> </w:t>
      </w:r>
      <w:r>
        <w:rPr>
          <w:rFonts w:ascii="Segoe UI"/>
        </w:rPr>
        <w:t>average</w:t>
      </w:r>
      <w:r>
        <w:rPr>
          <w:rFonts w:ascii="Segoe UI"/>
          <w:spacing w:val="-11"/>
        </w:rPr>
        <w:t> </w:t>
      </w:r>
      <w:r>
        <w:rPr>
          <w:rFonts w:ascii="Segoe UI"/>
        </w:rPr>
        <w:t>employment.</w:t>
      </w:r>
      <w:r>
        <w:rPr>
          <w:rFonts w:ascii="Segoe UI"/>
          <w:spacing w:val="43"/>
        </w:rPr>
        <w:t> </w:t>
      </w:r>
      <w:r>
        <w:rPr>
          <w:rFonts w:ascii="Segoe UI"/>
        </w:rPr>
        <w:t>The</w:t>
      </w:r>
      <w:r>
        <w:rPr>
          <w:rFonts w:ascii="Segoe UI"/>
          <w:spacing w:val="-10"/>
        </w:rPr>
        <w:t> </w:t>
      </w:r>
      <w:r>
        <w:rPr>
          <w:rFonts w:ascii="Segoe UI"/>
        </w:rPr>
        <w:t>wages</w:t>
      </w:r>
      <w:r>
        <w:rPr>
          <w:rFonts w:ascii="Segoe UI"/>
          <w:spacing w:val="-12"/>
        </w:rPr>
        <w:t> </w:t>
      </w:r>
      <w:r>
        <w:rPr>
          <w:rFonts w:ascii="Segoe UI"/>
        </w:rPr>
        <w:t>below</w:t>
      </w:r>
      <w:r>
        <w:rPr>
          <w:rFonts w:ascii="Segoe UI"/>
          <w:spacing w:val="-11"/>
        </w:rPr>
        <w:t> </w:t>
      </w:r>
      <w:r>
        <w:rPr>
          <w:rFonts w:ascii="Segoe UI"/>
        </w:rPr>
        <w:t>are</w:t>
      </w:r>
      <w:r>
        <w:rPr>
          <w:rFonts w:ascii="Segoe UI"/>
          <w:spacing w:val="-12"/>
        </w:rPr>
        <w:t> </w:t>
      </w:r>
      <w:r>
        <w:rPr>
          <w:rFonts w:ascii="Segoe UI"/>
        </w:rPr>
        <w:t>compiled</w:t>
      </w:r>
      <w:r>
        <w:rPr>
          <w:rFonts w:ascii="Segoe UI"/>
          <w:spacing w:val="-11"/>
        </w:rPr>
        <w:t> </w:t>
      </w:r>
      <w:r>
        <w:rPr>
          <w:rFonts w:ascii="Segoe UI"/>
        </w:rPr>
        <w:t>using</w:t>
      </w:r>
      <w:r>
        <w:rPr>
          <w:rFonts w:ascii="Segoe UI"/>
          <w:spacing w:val="-12"/>
        </w:rPr>
        <w:t> </w:t>
      </w:r>
      <w:r>
        <w:rPr>
          <w:rFonts w:ascii="Segoe UI"/>
        </w:rPr>
        <w:t>all</w:t>
      </w:r>
      <w:r>
        <w:rPr>
          <w:rFonts w:ascii="Segoe UI"/>
          <w:spacing w:val="-11"/>
        </w:rPr>
        <w:t> </w:t>
      </w:r>
      <w:r>
        <w:rPr>
          <w:rFonts w:ascii="Segoe UI"/>
          <w:spacing w:val="-1"/>
        </w:rPr>
        <w:t>industries</w:t>
      </w:r>
      <w:r>
        <w:rPr>
          <w:rFonts w:ascii="Segoe UI"/>
          <w:spacing w:val="20"/>
        </w:rPr>
        <w:t> </w:t>
      </w:r>
      <w:r>
        <w:rPr>
          <w:rFonts w:ascii="Segoe UI"/>
          <w:spacing w:val="-1"/>
        </w:rPr>
        <w:t>in</w:t>
      </w:r>
      <w:r>
        <w:rPr>
          <w:rFonts w:ascii="Segoe UI"/>
          <w:spacing w:val="-12"/>
        </w:rPr>
        <w:t> </w:t>
      </w:r>
      <w:r>
        <w:rPr>
          <w:rFonts w:ascii="Segoe UI"/>
        </w:rPr>
        <w:t>the</w:t>
      </w:r>
      <w:r>
        <w:rPr>
          <w:rFonts w:ascii="Segoe UI"/>
          <w:spacing w:val="-12"/>
        </w:rPr>
        <w:t> </w:t>
      </w:r>
      <w:r>
        <w:rPr>
          <w:rFonts w:ascii="Segoe UI"/>
        </w:rPr>
        <w:t>private</w:t>
      </w:r>
      <w:r>
        <w:rPr>
          <w:rFonts w:ascii="Segoe UI"/>
          <w:spacing w:val="-13"/>
        </w:rPr>
        <w:t> </w:t>
      </w:r>
      <w:r>
        <w:rPr>
          <w:rFonts w:ascii="Segoe UI"/>
          <w:spacing w:val="-1"/>
        </w:rPr>
        <w:t>sector,</w:t>
      </w:r>
      <w:r>
        <w:rPr>
          <w:rFonts w:ascii="Segoe UI"/>
          <w:spacing w:val="-10"/>
        </w:rPr>
        <w:t> </w:t>
      </w:r>
      <w:r>
        <w:rPr>
          <w:rFonts w:ascii="Segoe UI"/>
        </w:rPr>
        <w:t>for</w:t>
      </w:r>
      <w:r>
        <w:rPr>
          <w:rFonts w:ascii="Segoe UI"/>
          <w:spacing w:val="-12"/>
        </w:rPr>
        <w:t> </w:t>
      </w:r>
      <w:r>
        <w:rPr>
          <w:rFonts w:ascii="Segoe UI"/>
        </w:rPr>
        <w:t>all</w:t>
      </w:r>
      <w:r>
        <w:rPr>
          <w:rFonts w:ascii="Segoe UI"/>
          <w:spacing w:val="-13"/>
        </w:rPr>
        <w:t> </w:t>
      </w:r>
      <w:r>
        <w:rPr>
          <w:rFonts w:ascii="Segoe UI"/>
        </w:rPr>
        <w:t>workers</w:t>
      </w:r>
      <w:r>
        <w:rPr>
          <w:rFonts w:ascii="Segoe UI"/>
          <w:spacing w:val="-12"/>
        </w:rPr>
        <w:t> </w:t>
      </w:r>
      <w:r>
        <w:rPr>
          <w:rFonts w:ascii="Segoe UI"/>
          <w:spacing w:val="-1"/>
        </w:rPr>
        <w:t>included</w:t>
      </w:r>
      <w:r>
        <w:rPr>
          <w:rFonts w:ascii="Segoe UI"/>
          <w:spacing w:val="-12"/>
        </w:rPr>
        <w:t> </w:t>
      </w:r>
      <w:r>
        <w:rPr>
          <w:rFonts w:ascii="Segoe UI"/>
        </w:rPr>
        <w:t>under</w:t>
      </w:r>
      <w:r>
        <w:rPr>
          <w:rFonts w:ascii="Segoe UI"/>
          <w:spacing w:val="-12"/>
        </w:rPr>
        <w:t> </w:t>
      </w:r>
      <w:r>
        <w:rPr>
          <w:rFonts w:ascii="Segoe UI"/>
        </w:rPr>
        <w:t>UI</w:t>
      </w:r>
      <w:r>
        <w:rPr>
          <w:rFonts w:ascii="Segoe UI"/>
          <w:spacing w:val="-12"/>
        </w:rPr>
        <w:t> </w:t>
      </w:r>
      <w:r>
        <w:rPr>
          <w:rFonts w:ascii="Segoe UI"/>
        </w:rPr>
        <w:t>tax</w:t>
      </w:r>
      <w:r>
        <w:rPr>
          <w:rFonts w:ascii="Segoe UI"/>
          <w:spacing w:val="-11"/>
        </w:rPr>
        <w:t> </w:t>
      </w:r>
      <w:r>
        <w:rPr>
          <w:rFonts w:ascii="Segoe UI"/>
          <w:spacing w:val="-1"/>
        </w:rPr>
        <w:t>law.</w:t>
      </w:r>
      <w:r>
        <w:rPr>
          <w:rFonts w:ascii="Segoe UI"/>
          <w:spacing w:val="42"/>
        </w:rPr>
        <w:t> </w:t>
      </w:r>
      <w:r>
        <w:rPr>
          <w:rFonts w:ascii="Segoe UI"/>
          <w:spacing w:val="-1"/>
        </w:rPr>
        <w:t>It</w:t>
      </w:r>
      <w:r>
        <w:rPr>
          <w:rFonts w:ascii="Segoe UI"/>
          <w:spacing w:val="-12"/>
        </w:rPr>
        <w:t> </w:t>
      </w:r>
      <w:r>
        <w:rPr>
          <w:rFonts w:ascii="Segoe UI"/>
          <w:spacing w:val="-1"/>
        </w:rPr>
        <w:t>is</w:t>
      </w:r>
      <w:r>
        <w:rPr>
          <w:rFonts w:ascii="Segoe UI"/>
          <w:spacing w:val="-11"/>
        </w:rPr>
        <w:t> </w:t>
      </w:r>
      <w:r>
        <w:rPr>
          <w:rFonts w:ascii="Segoe UI"/>
          <w:spacing w:val="-1"/>
        </w:rPr>
        <w:t>important</w:t>
      </w:r>
      <w:r>
        <w:rPr>
          <w:rFonts w:ascii="Segoe UI"/>
          <w:spacing w:val="-12"/>
        </w:rPr>
        <w:t> </w:t>
      </w:r>
      <w:r>
        <w:rPr>
          <w:rFonts w:ascii="Segoe UI"/>
        </w:rPr>
        <w:t>to</w:t>
      </w:r>
      <w:r>
        <w:rPr>
          <w:rFonts w:ascii="Segoe UI"/>
          <w:spacing w:val="-12"/>
        </w:rPr>
        <w:t> </w:t>
      </w:r>
      <w:r>
        <w:rPr>
          <w:rFonts w:ascii="Segoe UI"/>
        </w:rPr>
        <w:t>note</w:t>
      </w:r>
      <w:r>
        <w:rPr>
          <w:rFonts w:ascii="Segoe UI"/>
          <w:spacing w:val="-11"/>
        </w:rPr>
        <w:t> </w:t>
      </w:r>
      <w:r>
        <w:rPr>
          <w:rFonts w:ascii="Segoe UI"/>
        </w:rPr>
        <w:t>that</w:t>
      </w:r>
      <w:r>
        <w:rPr>
          <w:rFonts w:ascii="Segoe UI"/>
          <w:spacing w:val="-12"/>
        </w:rPr>
        <w:t> </w:t>
      </w:r>
      <w:r>
        <w:rPr>
          <w:rFonts w:ascii="Segoe UI"/>
        </w:rPr>
        <w:t>QCEW</w:t>
      </w:r>
      <w:r>
        <w:rPr>
          <w:rFonts w:ascii="Segoe UI"/>
          <w:spacing w:val="-13"/>
        </w:rPr>
        <w:t> </w:t>
      </w:r>
      <w:r>
        <w:rPr>
          <w:rFonts w:ascii="Segoe UI"/>
        </w:rPr>
        <w:t>data</w:t>
      </w:r>
      <w:r>
        <w:rPr>
          <w:rFonts w:ascii="Segoe UI"/>
          <w:spacing w:val="-13"/>
        </w:rPr>
        <w:t> </w:t>
      </w:r>
      <w:r>
        <w:rPr>
          <w:rFonts w:ascii="Segoe UI"/>
          <w:spacing w:val="-1"/>
        </w:rPr>
        <w:t>is</w:t>
      </w:r>
      <w:r>
        <w:rPr>
          <w:rFonts w:ascii="Segoe UI"/>
          <w:spacing w:val="27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county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employment,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county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residency.</w:t>
      </w:r>
      <w:r>
        <w:rPr>
          <w:spacing w:val="41"/>
        </w:rPr>
        <w:t> </w:t>
      </w:r>
      <w:r>
        <w:rPr/>
        <w:t>So</w:t>
      </w:r>
      <w:r>
        <w:rPr>
          <w:spacing w:val="-12"/>
        </w:rPr>
        <w:t> </w:t>
      </w:r>
      <w:r>
        <w:rPr/>
        <w:t>if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individual</w:t>
      </w:r>
      <w:r>
        <w:rPr>
          <w:spacing w:val="-13"/>
        </w:rPr>
        <w:t> </w:t>
      </w:r>
      <w:r>
        <w:rPr/>
        <w:t>works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county</w:t>
      </w:r>
      <w:r>
        <w:rPr/>
        <w:t> </w:t>
      </w:r>
      <w:r>
        <w:rPr>
          <w:rFonts w:ascii="Segoe UI"/>
        </w:rPr>
        <w:t>than</w:t>
      </w:r>
      <w:r>
        <w:rPr>
          <w:rFonts w:ascii="Segoe UI"/>
          <w:spacing w:val="-7"/>
        </w:rPr>
        <w:t> </w:t>
      </w:r>
      <w:r>
        <w:rPr>
          <w:rFonts w:ascii="Segoe UI"/>
        </w:rPr>
        <w:t>where</w:t>
      </w:r>
      <w:r>
        <w:rPr>
          <w:rFonts w:ascii="Segoe UI"/>
          <w:spacing w:val="-6"/>
        </w:rPr>
        <w:t> </w:t>
      </w:r>
      <w:r>
        <w:rPr>
          <w:rFonts w:ascii="Segoe UI"/>
        </w:rPr>
        <w:t>they</w:t>
      </w:r>
      <w:r>
        <w:rPr>
          <w:rFonts w:ascii="Segoe UI"/>
          <w:spacing w:val="-6"/>
        </w:rPr>
        <w:t> </w:t>
      </w:r>
      <w:r>
        <w:rPr>
          <w:rFonts w:ascii="Segoe UI"/>
          <w:spacing w:val="-1"/>
        </w:rPr>
        <w:t>live,</w:t>
      </w:r>
      <w:r>
        <w:rPr>
          <w:rFonts w:ascii="Segoe UI"/>
          <w:spacing w:val="-5"/>
        </w:rPr>
        <w:t> </w:t>
      </w:r>
      <w:r>
        <w:rPr>
          <w:rFonts w:ascii="Segoe UI"/>
        </w:rPr>
        <w:t>their</w:t>
      </w:r>
      <w:r>
        <w:rPr>
          <w:rFonts w:ascii="Segoe UI"/>
          <w:spacing w:val="-6"/>
        </w:rPr>
        <w:t> </w:t>
      </w:r>
      <w:r>
        <w:rPr>
          <w:rFonts w:ascii="Segoe UI"/>
        </w:rPr>
        <w:t>wages</w:t>
      </w:r>
      <w:r>
        <w:rPr>
          <w:rFonts w:ascii="Segoe UI"/>
          <w:spacing w:val="-6"/>
        </w:rPr>
        <w:t> </w:t>
      </w:r>
      <w:r>
        <w:rPr>
          <w:rFonts w:ascii="Segoe UI"/>
        </w:rPr>
        <w:t>are</w:t>
      </w:r>
      <w:r>
        <w:rPr>
          <w:rFonts w:ascii="Segoe UI"/>
          <w:spacing w:val="-6"/>
        </w:rPr>
        <w:t> </w:t>
      </w:r>
      <w:r>
        <w:rPr>
          <w:rFonts w:ascii="Segoe UI"/>
        </w:rPr>
        <w:t>counted</w:t>
      </w:r>
      <w:r>
        <w:rPr>
          <w:rFonts w:ascii="Segoe UI"/>
          <w:spacing w:val="-6"/>
        </w:rPr>
        <w:t> </w:t>
      </w:r>
      <w:r>
        <w:rPr>
          <w:rFonts w:ascii="Segoe UI"/>
          <w:spacing w:val="-1"/>
        </w:rPr>
        <w:t>in</w:t>
      </w:r>
      <w:r>
        <w:rPr>
          <w:rFonts w:ascii="Segoe UI"/>
          <w:spacing w:val="-6"/>
        </w:rPr>
        <w:t> </w:t>
      </w:r>
      <w:r>
        <w:rPr>
          <w:rFonts w:ascii="Segoe UI"/>
        </w:rPr>
        <w:t>the</w:t>
      </w:r>
      <w:r>
        <w:rPr>
          <w:rFonts w:ascii="Segoe UI"/>
          <w:spacing w:val="-6"/>
        </w:rPr>
        <w:t> </w:t>
      </w:r>
      <w:r>
        <w:rPr>
          <w:rFonts w:ascii="Segoe UI"/>
        </w:rPr>
        <w:t>county</w:t>
      </w:r>
      <w:r>
        <w:rPr>
          <w:rFonts w:ascii="Segoe UI"/>
          <w:spacing w:val="-6"/>
        </w:rPr>
        <w:t> </w:t>
      </w:r>
      <w:r>
        <w:rPr>
          <w:rFonts w:ascii="Segoe UI"/>
        </w:rPr>
        <w:t>where</w:t>
      </w:r>
      <w:r>
        <w:rPr>
          <w:rFonts w:ascii="Segoe UI"/>
          <w:spacing w:val="-6"/>
        </w:rPr>
        <w:t> </w:t>
      </w:r>
      <w:r>
        <w:rPr>
          <w:rFonts w:ascii="Segoe UI"/>
        </w:rPr>
        <w:t>they</w:t>
      </w:r>
      <w:r>
        <w:rPr>
          <w:rFonts w:ascii="Segoe UI"/>
          <w:spacing w:val="-6"/>
        </w:rPr>
        <w:t> </w:t>
      </w:r>
      <w:r>
        <w:rPr>
          <w:rFonts w:ascii="Segoe UI"/>
        </w:rPr>
        <w:t>work.</w:t>
      </w:r>
      <w:r>
        <w:rPr>
          <w:rFonts w:ascii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22"/>
          <w:szCs w:val="22"/>
        </w:rPr>
      </w:pPr>
    </w:p>
    <w:p>
      <w:pPr>
        <w:pStyle w:val="BodyText"/>
        <w:spacing w:line="195" w:lineRule="auto" w:before="0"/>
        <w:ind w:left="706" w:right="731"/>
        <w:jc w:val="both"/>
      </w:pPr>
      <w:r>
        <w:rPr/>
        <w:t>In 2018, average annual wages in the private sector ranged from a low of $23,100, for those employed in Newton County, to a high of $60,604 in Benton County.</w:t>
      </w:r>
      <w:r>
        <w:rPr>
          <w:spacing w:val="1"/>
        </w:rPr>
        <w:t> </w:t>
      </w:r>
      <w:r>
        <w:rPr/>
        <w:t>Compared to 2017 annual averages, wages</w:t>
      </w:r>
      <w:r>
        <w:rPr/>
        <w:t> are up in 70 Arkansas counties.</w:t>
      </w:r>
    </w:p>
    <w:p>
      <w:pPr>
        <w:spacing w:line="253" w:lineRule="exact" w:before="198"/>
        <w:ind w:left="0" w:right="2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3"/>
          <w:sz w:val="20"/>
        </w:rPr>
        <w:t>Wages</w:t>
      </w:r>
      <w:r>
        <w:rPr>
          <w:rFonts w:ascii="Segoe UI"/>
          <w:b/>
          <w:color w:val="231F20"/>
          <w:spacing w:val="-1"/>
          <w:sz w:val="20"/>
        </w:rPr>
        <w:t> in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Arkansas by</w:t>
      </w:r>
      <w:r>
        <w:rPr>
          <w:rFonts w:ascii="Segoe UI"/>
          <w:b/>
          <w:color w:val="231F20"/>
          <w:sz w:val="20"/>
        </w:rPr>
        <w:t> County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2018 Annual </w:t>
      </w:r>
      <w:r>
        <w:rPr>
          <w:rFonts w:ascii="Segoe UI"/>
          <w:color w:val="231F20"/>
          <w:spacing w:val="-1"/>
          <w:sz w:val="20"/>
        </w:rPr>
        <w:t>Average</w:t>
      </w:r>
      <w:r>
        <w:rPr>
          <w:rFonts w:ascii="Segoe UI"/>
          <w:color w:val="231F20"/>
          <w:sz w:val="20"/>
        </w:rPr>
        <w:t> (Private Sector)</w:t>
      </w:r>
      <w:r>
        <w:rPr>
          <w:rFonts w:ascii="Segoe UI"/>
          <w:sz w:val="20"/>
        </w:rPr>
      </w:r>
    </w:p>
    <w:p>
      <w:pPr>
        <w:spacing w:line="240" w:lineRule="auto" w:before="10"/>
        <w:rPr>
          <w:rFonts w:ascii="Segoe UI" w:hAnsi="Segoe UI" w:cs="Segoe UI" w:eastAsia="Segoe UI"/>
          <w:sz w:val="14"/>
          <w:szCs w:val="14"/>
        </w:rPr>
      </w:pPr>
    </w:p>
    <w:p>
      <w:pPr>
        <w:spacing w:line="200" w:lineRule="atLeast"/>
        <w:ind w:left="1980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0.5pt;height:287.95pt;mso-position-horizontal-relative:char;mso-position-vertical-relative:line" coordorigin="0,0" coordsize="8610,5759">
            <v:shape style="position:absolute;left:0;top:0;width:8483;height:5759" type="#_x0000_t75" stroked="false">
              <v:imagedata r:id="rId19" o:title=""/>
            </v:shape>
            <v:shape style="position:absolute;left:424;top:190;width:456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Benton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739;top:218;width:433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Carroll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501;top:159;width:41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Fulton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970;top:156;width:28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Clay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396;top:270;width:416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Boone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805;top:242;width:617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Randolph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000;top:336;width:439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Marion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722;top:305;width:413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Baxter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104;top:513;width:38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Sharp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517;top:621;width:31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Izard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728;top:589;width:46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Greene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295;top:718;width:541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Madison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77;top:811;width:76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Washington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679;top:746;width:618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Lawrence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186;top:901;width:48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Newton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089;top:926;width:43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Searcy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992;top:1009;width:37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Stone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751;top:1068;width:90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Independence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423;top:1047;width:1738;height:149" type="#_x0000_t202" filled="false" stroked="false">
              <v:textbox inset="0,0,0,0">
                <w:txbxContent>
                  <w:p>
                    <w:pPr>
                      <w:tabs>
                        <w:tab w:pos="1014" w:val="left" w:leader="none"/>
                      </w:tabs>
                      <w:spacing w:line="14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position w:val="2"/>
                        <w:sz w:val="13"/>
                      </w:rPr>
                      <w:t>Craighead</w:t>
                      <w:tab/>
                    </w:r>
                    <w:r>
                      <w:rPr>
                        <w:rFonts w:ascii="Arial"/>
                        <w:b/>
                        <w:sz w:val="13"/>
                      </w:rPr>
                      <w:t>Mississippi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13;top:1453;width:59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Crawford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698;top:1484;width:559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Johnson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231;top:1467;width:663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3"/>
                        <w:sz w:val="13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3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Buren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555;top:1484;width:53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Jackson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030;top:1578;width:519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Franklin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142;top:1536;width:58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Cleburne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478;top:1477;width:53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Poinsett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534;top:1724;width:327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Pope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46;top:2095;width:631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Sebastian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343;top:2067;width:401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Logan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030;top:1984;width:51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Conway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667;top:2001;width:36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White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365;top:1935;width:38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Cross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7028;top:2081;width:671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Crittenden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662;top:2182;width:56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Faulkner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473;top:2213;width:59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Woodruff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878;top:2418;width:23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3"/>
                      </w:rPr>
                      <w:t>Yell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292;top:2386;width:68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14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Francis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786;top:2476;width:34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Perry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759;top:2653;width:336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Scott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047;top:2702;width:416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Prairie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683;top:2823;width:1209;height:132" type="#_x0000_t202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</w:tabs>
                      <w:spacing w:line="12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Pulaski</w:t>
                      <w:tab/>
                    </w:r>
                    <w:r>
                      <w:rPr>
                        <w:rFonts w:ascii="Arial"/>
                        <w:b/>
                        <w:sz w:val="13"/>
                      </w:rPr>
                      <w:t>Lonoke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379;top:2792;width:229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Lee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053;top:3004;width:39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Saline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562;top:2951;width:48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Monroe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84;top:3267;width:28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Polk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222;top:3181;width:80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Montgomery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272;top:3118;width:50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Garland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230;top:3368;width:478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Phillips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60;top:3631;width:49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Howard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531;top:3569;width:1362;height:149" type="#_x0000_t202" filled="false" stroked="false">
              <v:textbox inset="0,0,0,0">
                <w:txbxContent>
                  <w:p>
                    <w:pPr>
                      <w:tabs>
                        <w:tab w:pos="1004" w:val="left" w:leader="none"/>
                      </w:tabs>
                      <w:spacing w:line="14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14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Spring</w:t>
                      <w:tab/>
                    </w:r>
                    <w:r>
                      <w:rPr>
                        <w:rFonts w:ascii="Arial"/>
                        <w:b/>
                        <w:position w:val="-1"/>
                        <w:sz w:val="13"/>
                      </w:rPr>
                      <w:t>Grant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231;top:3625;width:60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Jefferson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194;top:3590;width:60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Arkansas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526;top:3798;width:277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Pike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81;top:4065;width:40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Sevier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343;top:3982;width:333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Clark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103;top:4117;width:396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Dallas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650;top:4138;width:477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Lincoln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869;top:4235;width:629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Cleveland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434;top:4339;width:401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Desha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29;top:4558;width:161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River     </w:t>
                    </w:r>
                    <w:r>
                      <w:rPr>
                        <w:rFonts w:ascii="Arial"/>
                        <w:b/>
                        <w:spacing w:val="5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z w:val="13"/>
                      </w:rPr>
                      <w:t>Hempstead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024;top:4620;width:477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Nevada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2608;top:4686;width:57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Ouachita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314;top:4794;width:534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Calhoun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786;top:4742;width:328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Drew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935;top:4998;width:491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Bradley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079;top:5210;width:35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Miller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1607;top:5314;width:1104;height:149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position w:val="2"/>
                        <w:sz w:val="13"/>
                      </w:rPr>
                      <w:t>fayette </w:t>
                    </w:r>
                    <w:r>
                      <w:rPr>
                        <w:rFonts w:ascii="Arial"/>
                        <w:b/>
                        <w:spacing w:val="10"/>
                        <w:position w:val="2"/>
                        <w:sz w:val="13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Columbia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5449;top:5279;width:412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Chicot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3249;top:5429;width:380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z w:val="13"/>
                      </w:rPr>
                      <w:t>Union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4648;top:5380;width:435;height:12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3"/>
                      </w:rPr>
                      <w:t>Ashley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</w:txbxContent>
              </v:textbox>
              <w10:wrap type="none"/>
            </v:shape>
            <v:shape style="position:absolute;left:6476;top:4094;width:2134;height:1633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Annual</w:t>
                    </w:r>
                    <w:r>
                      <w:rPr>
                        <w:rFonts w:ascii="Arial"/>
                        <w:b/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8"/>
                      </w:rPr>
                      <w:t>Average</w:t>
                    </w:r>
                    <w:r>
                      <w:rPr>
                        <w:rFonts w:ascii="Arial"/>
                        <w:b/>
                        <w:spacing w:val="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105"/>
                        <w:sz w:val="18"/>
                      </w:rPr>
                      <w:t>Wages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  <w:p>
                    <w:pPr>
                      <w:spacing w:before="102"/>
                      <w:ind w:left="527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&lt;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$25,000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  <w:p>
                    <w:pPr>
                      <w:spacing w:before="122"/>
                      <w:ind w:left="527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$25,000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$30,000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  <w:p>
                    <w:pPr>
                      <w:spacing w:before="122"/>
                      <w:ind w:left="527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$30,000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$35,000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  <w:p>
                    <w:pPr>
                      <w:spacing w:before="122"/>
                      <w:ind w:left="527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$35,000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$40,000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  <w:p>
                    <w:pPr>
                      <w:spacing w:before="119"/>
                      <w:ind w:left="527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&gt;</w:t>
                    </w:r>
                    <w:r>
                      <w:rPr>
                        <w:rFonts w:ascii="Arial"/>
                        <w:spacing w:val="1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$40,000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after="0" w:line="200" w:lineRule="atLeast"/>
        <w:rPr>
          <w:rFonts w:ascii="Segoe UI" w:hAnsi="Segoe UI" w:cs="Segoe UI" w:eastAsia="Segoe UI"/>
          <w:sz w:val="20"/>
          <w:szCs w:val="20"/>
        </w:rPr>
        <w:sectPr>
          <w:footerReference w:type="default" r:id="rId18"/>
          <w:pgSz w:w="12240" w:h="15840"/>
          <w:pgMar w:footer="673" w:header="0" w:top="2080" w:bottom="860" w:left="0" w:right="0"/>
          <w:pgNumType w:start="2"/>
        </w:sectPr>
      </w:pPr>
    </w:p>
    <w:p>
      <w:pPr>
        <w:spacing w:line="240" w:lineRule="auto" w:before="10"/>
        <w:rPr>
          <w:rFonts w:ascii="Segoe UI" w:hAnsi="Segoe UI" w:cs="Segoe UI" w:eastAsia="Segoe UI"/>
          <w:sz w:val="13"/>
          <w:szCs w:val="13"/>
        </w:rPr>
      </w:pPr>
    </w:p>
    <w:p>
      <w:pPr>
        <w:pStyle w:val="Heading2"/>
        <w:spacing w:line="328" w:lineRule="exact"/>
        <w:ind w:left="470"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0" w:right="12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1"/>
        <w:jc w:val="both"/>
      </w:pP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data,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produced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released</w:t>
      </w:r>
      <w:r>
        <w:rPr>
          <w:rFonts w:ascii="Segoe UI" w:hAnsi="Segoe UI" w:cs="Segoe UI" w:eastAsia="Segoe UI"/>
          <w:color w:val="231F20"/>
          <w:spacing w:val="25"/>
          <w:w w:val="99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25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Workforce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Services,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show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seasonally</w:t>
      </w:r>
      <w:r>
        <w:rPr>
          <w:rFonts w:ascii="Segoe UI" w:hAnsi="Segoe UI" w:cs="Segoe UI" w:eastAsia="Segoe UI"/>
          <w:color w:val="231F20"/>
          <w:spacing w:val="27"/>
        </w:rPr>
        <w:t> </w:t>
      </w:r>
      <w:r>
        <w:rPr>
          <w:rFonts w:ascii="Segoe UI" w:hAnsi="Segoe UI" w:cs="Segoe UI" w:eastAsia="Segoe UI"/>
          <w:color w:val="231F20"/>
        </w:rPr>
        <w:t>adjusted</w:t>
      </w:r>
      <w:r>
        <w:rPr>
          <w:rFonts w:ascii="Segoe UI" w:hAnsi="Segoe UI" w:cs="Segoe UI" w:eastAsia="Segoe UI"/>
          <w:color w:val="231F20"/>
          <w:spacing w:val="2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unemploy-</w:t>
      </w:r>
      <w:r>
        <w:rPr>
          <w:rFonts w:ascii="Segoe UI" w:hAnsi="Segoe UI" w:cs="Segoe UI" w:eastAsia="Segoe UI"/>
          <w:color w:val="231F20"/>
          <w:spacing w:val="41"/>
          <w:w w:val="99"/>
        </w:rPr>
        <w:t> </w:t>
      </w:r>
      <w:r>
        <w:rPr>
          <w:color w:val="231F20"/>
        </w:rPr>
        <w:t>ment</w:t>
      </w:r>
      <w:r>
        <w:rPr>
          <w:color w:val="231F20"/>
          <w:spacing w:val="2"/>
        </w:rPr>
        <w:t> </w:t>
      </w:r>
      <w:r>
        <w:rPr>
          <w:color w:val="231F20"/>
        </w:rPr>
        <w:t>rate</w:t>
      </w:r>
      <w:r>
        <w:rPr>
          <w:color w:val="231F20"/>
          <w:spacing w:val="2"/>
        </w:rPr>
        <w:t> </w:t>
      </w:r>
      <w:r>
        <w:rPr>
          <w:color w:val="231F20"/>
        </w:rPr>
        <w:t>declined</w:t>
      </w:r>
      <w:r>
        <w:rPr>
          <w:color w:val="231F20"/>
          <w:spacing w:val="2"/>
        </w:rPr>
        <w:t> </w:t>
      </w:r>
      <w:r>
        <w:rPr>
          <w:color w:val="231F20"/>
        </w:rPr>
        <w:t>one-tenth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percentage</w:t>
      </w:r>
      <w:r>
        <w:rPr>
          <w:color w:val="231F20"/>
          <w:spacing w:val="2"/>
        </w:rPr>
        <w:t> </w:t>
      </w:r>
      <w:r>
        <w:rPr>
          <w:color w:val="231F20"/>
        </w:rPr>
        <w:t>point,</w:t>
      </w:r>
      <w:r>
        <w:rPr>
          <w:color w:val="231F20"/>
          <w:spacing w:val="2"/>
        </w:rPr>
        <w:t> </w:t>
      </w:r>
      <w:r>
        <w:rPr>
          <w:color w:val="231F20"/>
        </w:rPr>
        <w:t>from</w:t>
      </w:r>
      <w:r>
        <w:rPr>
          <w:color w:val="231F20"/>
          <w:spacing w:val="2"/>
        </w:rPr>
        <w:t> </w:t>
      </w:r>
      <w:r>
        <w:rPr>
          <w:color w:val="231F20"/>
        </w:rPr>
        <w:t>3.7</w:t>
      </w:r>
      <w:r>
        <w:rPr>
          <w:color w:val="231F20"/>
          <w:spacing w:val="2"/>
        </w:rPr>
        <w:t> </w:t>
      </w:r>
      <w:r>
        <w:rPr>
          <w:color w:val="231F20"/>
        </w:rPr>
        <w:t>percent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March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3.6</w:t>
      </w:r>
      <w:r>
        <w:rPr>
          <w:color w:val="231F20"/>
          <w:spacing w:val="2"/>
        </w:rPr>
        <w:t> </w:t>
      </w:r>
      <w:r>
        <w:rPr>
          <w:color w:val="231F20"/>
        </w:rPr>
        <w:t>percent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April.</w:t>
      </w:r>
      <w:r>
        <w:rPr>
          <w:color w:val="231F20"/>
        </w:rPr>
        <w:t> Arkansas’</w:t>
      </w:r>
      <w:r>
        <w:rPr>
          <w:color w:val="231F20"/>
          <w:spacing w:val="-4"/>
        </w:rPr>
        <w:t> </w:t>
      </w:r>
      <w:r>
        <w:rPr>
          <w:color w:val="231F20"/>
        </w:rPr>
        <w:t>civilian</w:t>
      </w:r>
      <w:r>
        <w:rPr>
          <w:color w:val="231F20"/>
          <w:spacing w:val="-4"/>
        </w:rPr>
        <w:t> </w:t>
      </w:r>
      <w:r>
        <w:rPr>
          <w:color w:val="231F20"/>
        </w:rPr>
        <w:t>labor</w:t>
      </w:r>
      <w:r>
        <w:rPr>
          <w:color w:val="231F20"/>
          <w:spacing w:val="-4"/>
        </w:rPr>
        <w:t> </w:t>
      </w:r>
      <w:r>
        <w:rPr>
          <w:color w:val="231F20"/>
        </w:rPr>
        <w:t>force</w:t>
      </w:r>
      <w:r>
        <w:rPr>
          <w:color w:val="231F20"/>
          <w:spacing w:val="-4"/>
        </w:rPr>
        <w:t> </w:t>
      </w:r>
      <w:r>
        <w:rPr>
          <w:color w:val="231F20"/>
        </w:rPr>
        <w:t>rose</w:t>
      </w:r>
      <w:r>
        <w:rPr>
          <w:color w:val="231F20"/>
          <w:spacing w:val="-4"/>
        </w:rPr>
        <w:t> </w:t>
      </w:r>
      <w:r>
        <w:rPr>
          <w:color w:val="231F20"/>
        </w:rPr>
        <w:t>1,001,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result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2,107</w:t>
      </w:r>
      <w:r>
        <w:rPr>
          <w:color w:val="231F20"/>
          <w:spacing w:val="-4"/>
        </w:rPr>
        <w:t> </w:t>
      </w:r>
      <w:r>
        <w:rPr>
          <w:color w:val="231F20"/>
        </w:rPr>
        <w:t>more</w:t>
      </w:r>
      <w:r>
        <w:rPr>
          <w:color w:val="231F20"/>
          <w:spacing w:val="-4"/>
        </w:rPr>
        <w:t> </w:t>
      </w:r>
      <w:r>
        <w:rPr>
          <w:color w:val="231F20"/>
        </w:rPr>
        <w:t>employed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1,106</w:t>
      </w:r>
      <w:r>
        <w:rPr>
          <w:color w:val="231F20"/>
          <w:spacing w:val="-4"/>
        </w:rPr>
        <w:t> </w:t>
      </w:r>
      <w:r>
        <w:rPr>
          <w:color w:val="231F20"/>
        </w:rPr>
        <w:t>fewer</w:t>
      </w:r>
      <w:r>
        <w:rPr>
          <w:color w:val="231F20"/>
          <w:spacing w:val="-4"/>
        </w:rPr>
        <w:t> </w:t>
      </w:r>
      <w:r>
        <w:rPr>
          <w:color w:val="231F20"/>
        </w:rPr>
        <w:t>unemployed</w:t>
      </w:r>
      <w:r>
        <w:rPr>
          <w:color w:val="231F20"/>
        </w:rPr>
        <w:t> Arkansans.</w:t>
      </w:r>
      <w:r>
        <w:rPr>
          <w:color w:val="231F20"/>
          <w:spacing w:val="62"/>
        </w:rPr>
        <w:t> </w:t>
      </w:r>
      <w:r>
        <w:rPr>
          <w:color w:val="231F20"/>
        </w:rPr>
        <w:t>Down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two-tenths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percentage</w:t>
      </w:r>
      <w:r>
        <w:rPr>
          <w:color w:val="231F20"/>
          <w:spacing w:val="-2"/>
        </w:rPr>
        <w:t> </w:t>
      </w:r>
      <w:r>
        <w:rPr>
          <w:color w:val="231F20"/>
        </w:rPr>
        <w:t>point,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United</w:t>
      </w:r>
      <w:r>
        <w:rPr>
          <w:color w:val="231F20"/>
          <w:spacing w:val="-2"/>
        </w:rPr>
        <w:t> States’ </w:t>
      </w:r>
      <w:r>
        <w:rPr>
          <w:color w:val="231F20"/>
        </w:rPr>
        <w:t>jobless</w:t>
      </w:r>
      <w:r>
        <w:rPr>
          <w:color w:val="231F20"/>
          <w:spacing w:val="-1"/>
        </w:rPr>
        <w:t> </w:t>
      </w:r>
      <w:r>
        <w:rPr>
          <w:color w:val="231F20"/>
        </w:rPr>
        <w:t>rate</w:t>
      </w:r>
      <w:r>
        <w:rPr>
          <w:color w:val="231F20"/>
          <w:spacing w:val="-2"/>
        </w:rPr>
        <w:t> </w:t>
      </w:r>
      <w:r>
        <w:rPr>
          <w:color w:val="231F20"/>
        </w:rPr>
        <w:t>decreased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3.8</w:t>
      </w:r>
      <w:r>
        <w:rPr>
          <w:color w:val="231F20"/>
          <w:spacing w:val="31"/>
        </w:rPr>
        <w:t> </w:t>
      </w:r>
      <w:r>
        <w:rPr>
          <w:color w:val="231F20"/>
        </w:rPr>
        <w:t>percent in March to 3.6 percent in April.</w:t>
      </w:r>
      <w:r>
        <w:rPr/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3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  <w:spacing w:val="-1"/>
        </w:rPr>
        <w:t>BLS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Program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</w:rPr>
        <w:t>Operations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</w:rPr>
        <w:t>Manager</w:t>
      </w:r>
      <w:r>
        <w:rPr>
          <w:rFonts w:ascii="Segoe UI" w:hAnsi="Segoe UI" w:cs="Segoe UI" w:eastAsia="Segoe UI"/>
          <w:color w:val="231F20"/>
          <w:spacing w:val="-2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Susan</w:t>
      </w:r>
      <w:r>
        <w:rPr>
          <w:rFonts w:ascii="Segoe UI" w:hAnsi="Segoe UI" w:cs="Segoe UI" w:eastAsia="Segoe UI"/>
          <w:color w:val="231F20"/>
          <w:spacing w:val="-2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Price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said,</w:t>
      </w:r>
      <w:r>
        <w:rPr>
          <w:rFonts w:ascii="Segoe UI" w:hAnsi="Segoe UI" w:cs="Segoe UI" w:eastAsia="Segoe UI"/>
          <w:color w:val="231F20"/>
          <w:spacing w:val="-23"/>
        </w:rPr>
        <w:t> </w:t>
      </w:r>
      <w:r>
        <w:rPr>
          <w:rFonts w:ascii="Segoe UI" w:hAnsi="Segoe UI" w:cs="Segoe UI" w:eastAsia="Segoe UI"/>
          <w:color w:val="231F20"/>
        </w:rPr>
        <w:t>“Employment</w:t>
      </w:r>
      <w:r>
        <w:rPr>
          <w:rFonts w:ascii="Segoe UI" w:hAnsi="Segoe UI" w:cs="Segoe UI" w:eastAsia="Segoe UI"/>
          <w:color w:val="231F20"/>
          <w:spacing w:val="-2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-23"/>
        </w:rPr>
        <w:t> </w:t>
      </w:r>
      <w:r>
        <w:rPr>
          <w:rFonts w:ascii="Segoe UI" w:hAnsi="Segoe UI" w:cs="Segoe UI" w:eastAsia="Segoe UI"/>
          <w:color w:val="231F20"/>
        </w:rPr>
        <w:t>rose</w:t>
      </w:r>
      <w:r>
        <w:rPr>
          <w:rFonts w:ascii="Segoe UI" w:hAnsi="Segoe UI" w:cs="Segoe UI" w:eastAsia="Segoe UI"/>
          <w:color w:val="231F20"/>
          <w:spacing w:val="-25"/>
        </w:rPr>
        <w:t> </w:t>
      </w:r>
      <w:r>
        <w:rPr>
          <w:rFonts w:ascii="Segoe UI" w:hAnsi="Segoe UI" w:cs="Segoe UI" w:eastAsia="Segoe UI"/>
          <w:color w:val="231F20"/>
        </w:rPr>
        <w:t>for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25"/>
        </w:rPr>
        <w:t> </w:t>
      </w:r>
      <w:r>
        <w:rPr>
          <w:rFonts w:ascii="Segoe UI" w:hAnsi="Segoe UI" w:cs="Segoe UI" w:eastAsia="Segoe UI"/>
          <w:color w:val="231F20"/>
        </w:rPr>
        <w:t>fourth</w:t>
      </w:r>
      <w:r>
        <w:rPr>
          <w:rFonts w:ascii="Segoe UI" w:hAnsi="Segoe UI" w:cs="Segoe UI" w:eastAsia="Segoe UI"/>
          <w:color w:val="231F20"/>
          <w:spacing w:val="-2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straight</w:t>
      </w:r>
      <w:r>
        <w:rPr>
          <w:rFonts w:ascii="Segoe UI" w:hAnsi="Segoe UI" w:cs="Segoe UI" w:eastAsia="Segoe UI"/>
          <w:color w:val="231F20"/>
          <w:spacing w:val="26"/>
          <w:w w:val="99"/>
        </w:rPr>
        <w:t> </w:t>
      </w:r>
      <w:r>
        <w:rPr>
          <w:color w:val="231F20"/>
        </w:rPr>
        <w:t>month,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10,700</w:t>
      </w:r>
      <w:r>
        <w:rPr>
          <w:color w:val="231F20"/>
          <w:spacing w:val="-2"/>
        </w:rPr>
        <w:t> </w:t>
      </w:r>
      <w:r>
        <w:rPr>
          <w:color w:val="231F20"/>
        </w:rPr>
        <w:t>more</w:t>
      </w:r>
      <w:r>
        <w:rPr>
          <w:color w:val="231F20"/>
          <w:spacing w:val="-2"/>
        </w:rPr>
        <w:t> </w:t>
      </w:r>
      <w:r>
        <w:rPr>
          <w:color w:val="231F20"/>
        </w:rPr>
        <w:t>employed</w:t>
      </w:r>
      <w:r>
        <w:rPr>
          <w:color w:val="231F20"/>
          <w:spacing w:val="-2"/>
        </w:rPr>
        <w:t> </w:t>
      </w:r>
      <w:r>
        <w:rPr>
          <w:color w:val="231F20"/>
        </w:rPr>
        <w:t>over-the-year.</w:t>
      </w:r>
      <w:r>
        <w:rPr>
          <w:color w:val="231F20"/>
          <w:spacing w:val="62"/>
        </w:rPr>
        <w:t> </w:t>
      </w:r>
      <w:r>
        <w:rPr>
          <w:color w:val="231F20"/>
        </w:rPr>
        <w:t>Nonfarm</w:t>
      </w:r>
      <w:r>
        <w:rPr>
          <w:color w:val="231F20"/>
          <w:spacing w:val="-2"/>
        </w:rPr>
        <w:t> </w:t>
      </w:r>
      <w:r>
        <w:rPr>
          <w:color w:val="231F20"/>
        </w:rPr>
        <w:t>payroll</w:t>
      </w:r>
      <w:r>
        <w:rPr>
          <w:color w:val="231F20"/>
          <w:spacing w:val="-2"/>
        </w:rPr>
        <w:t> </w:t>
      </w:r>
      <w:r>
        <w:rPr>
          <w:color w:val="231F20"/>
        </w:rPr>
        <w:t>jobs</w:t>
      </w:r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increased,</w:t>
      </w:r>
      <w:r>
        <w:rPr>
          <w:color w:val="231F20"/>
          <w:spacing w:val="-2"/>
        </w:rPr>
        <w:t> </w:t>
      </w:r>
      <w:r>
        <w:rPr>
          <w:color w:val="231F20"/>
        </w:rPr>
        <w:t>setting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</w:rPr>
        <w:t> </w:t>
      </w:r>
      <w:r>
        <w:rPr>
          <w:rFonts w:ascii="Segoe UI" w:hAnsi="Segoe UI" w:cs="Segoe UI" w:eastAsia="Segoe UI"/>
          <w:color w:val="231F20"/>
        </w:rPr>
        <w:t>record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high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</w:rPr>
        <w:t>number</w:t>
      </w:r>
      <w:r>
        <w:rPr>
          <w:rFonts w:ascii="Segoe UI" w:hAnsi="Segoe UI" w:cs="Segoe UI" w:eastAsia="Segoe UI"/>
          <w:color w:val="231F20"/>
          <w:spacing w:val="-6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jobs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4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5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State.”</w:t>
      </w:r>
      <w:r>
        <w:rPr>
          <w:rFonts w:ascii="Segoe UI" w:hAnsi="Segoe UI" w:cs="Segoe UI" w:eastAsia="Segoe UI"/>
        </w:rPr>
      </w:r>
    </w:p>
    <w:p>
      <w:pPr>
        <w:spacing w:line="240" w:lineRule="auto" w:before="3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466" w:right="443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25.301609pt;width:540pt;height:110.2pt;mso-position-horizontal-relative:page;mso-position-vertical-relative:paragraph;z-index:-267832" coordorigin="706,506" coordsize="10800,2204">
            <v:group style="position:absolute;left:736;top:536;width:10740;height:2144" coordorigin="736,536" coordsize="10740,2144">
              <v:shape style="position:absolute;left:736;top:536;width:10740;height:2144" coordorigin="736,536" coordsize="10740,2144" path="m736,2679l11476,2679,11476,536,736,536,736,2679xe" filled="false" stroked="true" strokeweight="3pt" strokecolor="#999899">
                <v:path arrowok="t"/>
              </v:shape>
              <v:shape style="position:absolute;left:3728;top:661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661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3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1,360,466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17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1,359,465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 w:firstLine="23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1,350,620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3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1,359,450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17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1,357,713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233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1,349,698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1,310,833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1,308,726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1,300,133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1,320,271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1,311,032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1,304,441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49,633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50,739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50,487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39,179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46,681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45,257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5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1,320,000</w:t>
      </w:r>
      <w:r>
        <w:rPr>
          <w:rFonts w:ascii="Calibri"/>
          <w:sz w:val="12"/>
        </w:rPr>
      </w:r>
    </w:p>
    <w:p>
      <w:pPr>
        <w:spacing w:line="253" w:lineRule="exact" w:before="46"/>
        <w:ind w:left="1510" w:right="40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 (Seasonally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510" w:right="40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6.942635pt;margin-top:18.520292pt;width:409.1pt;height:.1pt;mso-position-horizontal-relative:page;mso-position-vertical-relative:paragraph;z-index:3088" coordorigin="2339,370" coordsize="8182,2">
            <v:shape style="position:absolute;left:2339;top:370;width:8182;height:2" coordorigin="2339,370" coordsize="8182,0" path="m2339,370l10520,370e" filled="false" stroked="true" strokeweight=".370465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April 2014 - April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186" w:space="371"/>
            <w:col w:w="9683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6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6.757401pt;margin-top:-9.912128pt;width:409.45pt;height:133.950pt;mso-position-horizontal-relative:page;mso-position-vertical-relative:paragraph;z-index:3064" coordorigin="2335,-198" coordsize="8189,2679">
            <v:group style="position:absolute;left:2339;top:2179;width:8182;height:2" coordorigin="2339,2179" coordsize="8182,2">
              <v:shape style="position:absolute;left:2339;top:2179;width:8182;height:2" coordorigin="2339,2179" coordsize="8182,0" path="m2339,2179l10520,2179e" filled="false" stroked="true" strokeweight=".370465pt" strokecolor="#d9d9d9">
                <v:path arrowok="t"/>
              </v:shape>
            </v:group>
            <v:group style="position:absolute;left:2339;top:1511;width:8182;height:2" coordorigin="2339,1511" coordsize="8182,2">
              <v:shape style="position:absolute;left:2339;top:1511;width:8182;height:2" coordorigin="2339,1511" coordsize="8182,0" path="m2339,1511l10520,1511e" filled="false" stroked="true" strokeweight=".370465pt" strokecolor="#d9d9d9">
                <v:path arrowok="t"/>
              </v:shape>
            </v:group>
            <v:group style="position:absolute;left:2339;top:842;width:8182;height:2" coordorigin="2339,842" coordsize="8182,2">
              <v:shape style="position:absolute;left:2339;top:842;width:8182;height:2" coordorigin="2339,842" coordsize="8182,0" path="m2339,842l10520,842e" filled="false" stroked="true" strokeweight=".370465pt" strokecolor="#d9d9d9">
                <v:path arrowok="t"/>
              </v:shape>
            </v:group>
            <v:group style="position:absolute;left:2339;top:176;width:8182;height:2" coordorigin="2339,176" coordsize="8182,2">
              <v:shape style="position:absolute;left:2339;top:176;width:8182;height:2" coordorigin="2339,176" coordsize="8182,0" path="m2339,176l10520,176e" filled="false" stroked="true" strokeweight=".370465pt" strokecolor="#d9d9d9">
                <v:path arrowok="t"/>
              </v:shape>
            </v:group>
            <v:group style="position:absolute;left:2405;top:-179;width:8035;height:2641" coordorigin="2405,-179" coordsize="8035,2641">
              <v:shape style="position:absolute;left:2405;top:-179;width:8035;height:2641" coordorigin="2405,-179" coordsize="8035,2641" path="m2405,2461l2424,2453,2442,2446,2460,2438,2479,2430,2497,2422,2516,2415,2534,2407,2554,2399,2573,2391,2645,2359,2703,2333,2774,2299,2842,2263,2910,2221,2964,2185,3014,2150,3074,2106,3122,2069,3138,2056,3154,2044,3219,1995,3270,1959,3334,1916,3390,1883,3458,1846,3512,1820,3585,1790,3644,1767,3700,1748,3718,1741,3735,1735,3756,1727,3776,1719,3849,1690,3906,1664,3960,1636,4027,1598,4078,1565,4143,1520,4194,1484,4257,1437,4273,1426,4325,1387,4357,1364,4372,1352,4434,1307,4483,1272,4548,1226,4599,1192,4665,1149,4682,1138,4699,1127,4716,1116,4733,1105,4750,1094,4767,1083,4833,1040,4883,1005,4900,994,4916,983,4932,972,4948,961,4966,949,4983,937,5033,903,5100,860,5154,829,5221,793,5276,766,5349,736,5409,716,5484,696,5545,682,5603,672,5621,668,5642,664,5662,661,5682,657,5701,654,5721,651,5785,638,5862,623,5923,610,5962,601,5981,597,6060,581,6136,565,6196,554,6274,541,6333,532,6393,525,6412,522,6436,519,6457,516,6478,513,6498,511,6574,499,6635,487,6711,470,6770,453,6845,429,6902,407,6938,393,6956,386,6977,378,6997,371,7016,363,7034,356,7109,327,7168,307,7244,283,7304,266,7380,248,7440,236,7517,224,7578,215,7655,207,7715,201,7778,197,7841,193,7896,190,7918,189,7979,186,8057,183,8117,181,8156,180,8180,179,8242,178,8320,176,8381,175,8459,174,8519,174,8539,174,8604,173,8663,172,8682,172,8743,171,8821,171,8840,171,8861,171,8881,171,8901,172,8921,172,8941,173,8960,173,8984,173,9006,173,9027,173,9047,173,9066,173,9145,168,9223,157,9282,148,9360,133,9438,114,9457,109,9476,104,9495,99,9514,94,9534,90,9554,85,9612,72,9678,63,9755,61,9773,61,9795,61,9816,62,9836,63,9856,64,9875,65,9894,65,9912,63,9970,46,10026,23,10044,15,10102,-9,10173,-40,10231,-69,10283,-97,10299,-105,10352,-133,10423,-170,10440,-179e" filled="false" stroked="true" strokeweight="1.84987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1,300,000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1,280,000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1,260,000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1,240,000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6.942635pt;margin-top:7.847667pt;width:409.1pt;height:.1pt;mso-position-horizontal-relative:page;mso-position-vertical-relative:paragraph;z-index:3040" coordorigin="2339,157" coordsize="8182,2">
            <v:shape style="position:absolute;left:2339;top:157;width:8182;height:2" coordorigin="2339,157" coordsize="8182,0" path="m2339,157l10520,157e" filled="false" stroked="true" strokeweight=".37046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1,220,000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6.942635pt;margin-top:7.854582pt;width:409.1pt;height:.1pt;mso-position-horizontal-relative:page;mso-position-vertical-relative:paragraph;z-index:3016" coordorigin="2339,157" coordsize="8182,2">
            <v:shape style="position:absolute;left:2339;top:157;width:8182;height:2" coordorigin="2339,157" coordsize="8182,0" path="m2339,157l10520,157e" filled="false" stroked="true" strokeweight=".37046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1,200,000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before="78"/>
        <w:ind w:left="151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6.942635pt;margin-top:7.861397pt;width:409.1pt;height:.1pt;mso-position-horizontal-relative:page;mso-position-vertical-relative:paragraph;z-index:3112" coordorigin="2339,157" coordsize="8182,2">
            <v:shape style="position:absolute;left:2339;top:157;width:8182;height:2" coordorigin="2339,157" coordsize="8182,0" path="m2339,157l10520,157e" filled="false" stroked="true" strokeweight=".37046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1,180,000</w:t>
      </w:r>
      <w:r>
        <w:rPr>
          <w:rFonts w:ascii="Calibri"/>
          <w:sz w:val="12"/>
        </w:rPr>
      </w:r>
    </w:p>
    <w:p>
      <w:pPr>
        <w:tabs>
          <w:tab w:pos="2971" w:val="left" w:leader="none"/>
          <w:tab w:pos="3773" w:val="left" w:leader="none"/>
          <w:tab w:pos="4581" w:val="left" w:leader="none"/>
          <w:tab w:pos="5383" w:val="left" w:leader="none"/>
          <w:tab w:pos="6191" w:val="left" w:leader="none"/>
          <w:tab w:pos="6993" w:val="left" w:leader="none"/>
          <w:tab w:pos="7800" w:val="left" w:leader="none"/>
          <w:tab w:pos="8602" w:val="left" w:leader="none"/>
          <w:tab w:pos="9410" w:val="left" w:leader="none"/>
          <w:tab w:pos="10212" w:val="left" w:leader="none"/>
        </w:tabs>
        <w:spacing w:before="14"/>
        <w:ind w:left="216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Apr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'14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'14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'15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'15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475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448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67544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12;top:654;width:56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Apr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06;top:672;width:5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23;top:672;width:56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Apr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53"/>
        <w:gridCol w:w="1331"/>
        <w:gridCol w:w="904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1264.7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4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14.3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159.4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249.8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137.7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67.9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176.8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121.5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107.7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97.8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452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466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8"/>
        </w:rPr>
        <w:t>March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April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15"/>
        <w:ind w:left="710" w:right="722"/>
        <w:jc w:val="both"/>
      </w:pPr>
      <w:r>
        <w:rPr>
          <w:color w:val="231F20"/>
        </w:rPr>
        <w:t>Arkansas’</w:t>
      </w:r>
      <w:r>
        <w:rPr>
          <w:color w:val="231F20"/>
          <w:spacing w:val="-5"/>
        </w:rPr>
        <w:t> </w:t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payroll</w:t>
      </w:r>
      <w:r>
        <w:rPr>
          <w:color w:val="231F20"/>
          <w:spacing w:val="-5"/>
        </w:rPr>
        <w:t> </w:t>
      </w:r>
      <w:r>
        <w:rPr>
          <w:color w:val="231F20"/>
        </w:rPr>
        <w:t>employment</w:t>
      </w:r>
      <w:r>
        <w:rPr>
          <w:color w:val="231F20"/>
          <w:spacing w:val="-5"/>
        </w:rPr>
        <w:t> </w:t>
      </w:r>
      <w:r>
        <w:rPr>
          <w:color w:val="231F20"/>
        </w:rPr>
        <w:t>increased</w:t>
      </w:r>
      <w:r>
        <w:rPr>
          <w:color w:val="231F20"/>
          <w:spacing w:val="-5"/>
        </w:rPr>
        <w:t> </w:t>
      </w:r>
      <w:r>
        <w:rPr>
          <w:color w:val="231F20"/>
        </w:rPr>
        <w:t>8,700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April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total</w:t>
      </w:r>
      <w:r>
        <w:rPr>
          <w:color w:val="231F20"/>
          <w:spacing w:val="-5"/>
        </w:rPr>
        <w:t> </w:t>
      </w:r>
      <w:r>
        <w:rPr>
          <w:color w:val="231F20"/>
        </w:rPr>
        <w:t>1,279,000.</w:t>
      </w:r>
      <w:r>
        <w:rPr>
          <w:color w:val="231F20"/>
          <w:spacing w:val="55"/>
        </w:rPr>
        <w:t> </w:t>
      </w:r>
      <w:r>
        <w:rPr>
          <w:color w:val="231F20"/>
        </w:rPr>
        <w:t>Nine</w:t>
      </w:r>
      <w:r>
        <w:rPr>
          <w:color w:val="231F20"/>
          <w:spacing w:val="-5"/>
        </w:rPr>
        <w:t> </w:t>
      </w:r>
      <w:r>
        <w:rPr>
          <w:color w:val="231F20"/>
        </w:rPr>
        <w:t>major</w:t>
      </w:r>
      <w:r>
        <w:rPr>
          <w:color w:val="231F20"/>
          <w:spacing w:val="-5"/>
        </w:rPr>
        <w:t> </w:t>
      </w:r>
      <w:r>
        <w:rPr>
          <w:color w:val="231F20"/>
        </w:rPr>
        <w:t>industry</w:t>
      </w:r>
      <w:r>
        <w:rPr>
          <w:color w:val="231F20"/>
          <w:spacing w:val="26"/>
        </w:rPr>
        <w:t> </w:t>
      </w:r>
      <w:r>
        <w:rPr>
          <w:color w:val="231F20"/>
        </w:rPr>
        <w:t>sectors</w:t>
      </w:r>
      <w:r>
        <w:rPr>
          <w:color w:val="231F20"/>
          <w:spacing w:val="12"/>
        </w:rPr>
        <w:t> </w:t>
      </w:r>
      <w:r>
        <w:rPr>
          <w:color w:val="231F20"/>
        </w:rPr>
        <w:t>posted</w:t>
      </w:r>
      <w:r>
        <w:rPr>
          <w:color w:val="231F20"/>
          <w:spacing w:val="13"/>
        </w:rPr>
        <w:t> </w:t>
      </w:r>
      <w:r>
        <w:rPr>
          <w:color w:val="231F20"/>
        </w:rPr>
        <w:t>gains,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2"/>
        </w:rPr>
        <w:t> </w:t>
      </w:r>
      <w:r>
        <w:rPr>
          <w:color w:val="231F20"/>
        </w:rPr>
        <w:t>three</w:t>
      </w:r>
      <w:r>
        <w:rPr>
          <w:color w:val="231F20"/>
          <w:spacing w:val="13"/>
        </w:rPr>
        <w:t> </w:t>
      </w:r>
      <w:r>
        <w:rPr>
          <w:color w:val="231F20"/>
        </w:rPr>
        <w:t>adding</w:t>
      </w:r>
      <w:r>
        <w:rPr>
          <w:color w:val="231F20"/>
          <w:spacing w:val="13"/>
        </w:rPr>
        <w:t> </w:t>
      </w:r>
      <w:r>
        <w:rPr>
          <w:color w:val="231F20"/>
        </w:rPr>
        <w:t>2,000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3"/>
        </w:rPr>
        <w:t> </w:t>
      </w:r>
      <w:r>
        <w:rPr>
          <w:color w:val="231F20"/>
        </w:rPr>
        <w:t>more</w:t>
      </w:r>
      <w:r>
        <w:rPr>
          <w:color w:val="231F20"/>
          <w:spacing w:val="13"/>
        </w:rPr>
        <w:t> </w:t>
      </w:r>
      <w:r>
        <w:rPr>
          <w:color w:val="231F20"/>
        </w:rPr>
        <w:t>jobs,</w:t>
      </w:r>
      <w:r>
        <w:rPr>
          <w:color w:val="231F20"/>
          <w:spacing w:val="13"/>
        </w:rPr>
        <w:t> </w:t>
      </w:r>
      <w:r>
        <w:rPr>
          <w:color w:val="231F20"/>
        </w:rPr>
        <w:t>each.</w:t>
      </w:r>
      <w:r>
        <w:rPr>
          <w:color w:val="231F20"/>
          <w:spacing w:val="26"/>
        </w:rPr>
        <w:t> </w:t>
      </w:r>
      <w:r>
        <w:rPr>
          <w:color w:val="231F20"/>
        </w:rPr>
        <w:t>Employment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construction</w:t>
      </w:r>
      <w:r>
        <w:rPr>
          <w:rFonts w:ascii="Segoe UI" w:hAnsi="Segoe UI" w:cs="Segoe UI" w:eastAsia="Segoe UI"/>
          <w:b/>
          <w:bCs/>
          <w:color w:val="231F20"/>
          <w:spacing w:val="13"/>
        </w:rPr>
        <w:t> </w:t>
      </w:r>
      <w:r>
        <w:rPr>
          <w:rFonts w:ascii="Segoe UI" w:hAnsi="Segoe UI" w:cs="Segoe UI" w:eastAsia="Segoe UI"/>
          <w:color w:val="231F20"/>
        </w:rPr>
        <w:t>rose</w:t>
      </w:r>
      <w:r>
        <w:rPr>
          <w:rFonts w:ascii="Segoe UI" w:hAnsi="Segoe UI" w:cs="Segoe UI" w:eastAsia="Segoe UI"/>
          <w:color w:val="231F20"/>
          <w:w w:val="99"/>
        </w:rPr>
        <w:t> </w:t>
      </w:r>
      <w:r>
        <w:rPr>
          <w:color w:val="231F20"/>
        </w:rPr>
        <w:t>2,300,</w:t>
      </w:r>
      <w:r>
        <w:rPr>
          <w:color w:val="231F20"/>
          <w:spacing w:val="29"/>
        </w:rPr>
        <w:t> </w:t>
      </w:r>
      <w:r>
        <w:rPr>
          <w:color w:val="231F20"/>
        </w:rPr>
        <w:t>due</w:t>
      </w:r>
      <w:r>
        <w:rPr>
          <w:color w:val="231F20"/>
          <w:spacing w:val="30"/>
        </w:rPr>
        <w:t> </w:t>
      </w:r>
      <w:r>
        <w:rPr>
          <w:color w:val="231F20"/>
        </w:rPr>
        <w:t>largely</w:t>
      </w:r>
      <w:r>
        <w:rPr>
          <w:color w:val="231F20"/>
          <w:spacing w:val="30"/>
        </w:rPr>
        <w:t> </w:t>
      </w:r>
      <w:r>
        <w:rPr>
          <w:color w:val="231F20"/>
        </w:rPr>
        <w:t>to</w:t>
      </w:r>
      <w:r>
        <w:rPr>
          <w:color w:val="231F20"/>
          <w:spacing w:val="30"/>
        </w:rPr>
        <w:t> </w:t>
      </w:r>
      <w:r>
        <w:rPr>
          <w:color w:val="231F20"/>
        </w:rPr>
        <w:t>seasonal</w:t>
      </w:r>
      <w:r>
        <w:rPr>
          <w:color w:val="231F20"/>
          <w:spacing w:val="29"/>
        </w:rPr>
        <w:t> </w:t>
      </w:r>
      <w:r>
        <w:rPr>
          <w:color w:val="231F20"/>
        </w:rPr>
        <w:t>hiring.</w:t>
      </w:r>
      <w:r>
        <w:rPr>
          <w:color w:val="231F20"/>
          <w:spacing w:val="61"/>
        </w:rPr>
        <w:t> </w:t>
      </w:r>
      <w:r>
        <w:rPr>
          <w:color w:val="231F20"/>
        </w:rPr>
        <w:t>Jobs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2"/>
        </w:rPr>
        <w:t>professional</w:t>
      </w:r>
      <w:r>
        <w:rPr>
          <w:rFonts w:ascii="Segoe UI" w:hAnsi="Segoe UI" w:cs="Segoe UI" w:eastAsia="Segoe UI"/>
          <w:b/>
          <w:bCs/>
          <w:color w:val="231F20"/>
          <w:spacing w:val="3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3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business</w:t>
      </w:r>
      <w:r>
        <w:rPr>
          <w:rFonts w:ascii="Segoe UI" w:hAnsi="Segoe UI" w:cs="Segoe UI" w:eastAsia="Segoe UI"/>
          <w:b/>
          <w:bCs/>
          <w:color w:val="231F20"/>
          <w:spacing w:val="3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28"/>
        </w:rPr>
        <w:t> </w:t>
      </w:r>
      <w:r>
        <w:rPr>
          <w:color w:val="231F20"/>
        </w:rPr>
        <w:t>increased</w:t>
      </w:r>
      <w:r>
        <w:rPr>
          <w:color w:val="231F20"/>
          <w:spacing w:val="30"/>
        </w:rPr>
        <w:t> </w:t>
      </w:r>
      <w:r>
        <w:rPr>
          <w:color w:val="231F20"/>
        </w:rPr>
        <w:t>2,100.</w:t>
      </w:r>
      <w:r>
        <w:rPr>
          <w:color w:val="231F20"/>
          <w:spacing w:val="27"/>
        </w:rPr>
        <w:t> </w:t>
      </w:r>
      <w:r>
        <w:rPr>
          <w:color w:val="231F20"/>
        </w:rPr>
        <w:t>Most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expansion</w:t>
      </w:r>
      <w:r>
        <w:rPr>
          <w:color w:val="231F20"/>
          <w:spacing w:val="-8"/>
        </w:rPr>
        <w:t> </w:t>
      </w:r>
      <w:r>
        <w:rPr>
          <w:color w:val="231F20"/>
        </w:rPr>
        <w:t>occurred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administrative</w:t>
      </w:r>
      <w:r>
        <w:rPr>
          <w:color w:val="231F20"/>
          <w:spacing w:val="-8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support</w:t>
      </w:r>
      <w:r>
        <w:rPr>
          <w:color w:val="231F20"/>
          <w:spacing w:val="-8"/>
        </w:rPr>
        <w:t> </w:t>
      </w:r>
      <w:r>
        <w:rPr>
          <w:color w:val="231F20"/>
        </w:rPr>
        <w:t>services</w:t>
      </w:r>
      <w:r>
        <w:rPr>
          <w:color w:val="231F20"/>
          <w:spacing w:val="-8"/>
        </w:rPr>
        <w:t> </w:t>
      </w:r>
      <w:r>
        <w:rPr>
          <w:color w:val="231F20"/>
        </w:rPr>
        <w:t>(+1,400).</w:t>
      </w:r>
      <w:r>
        <w:rPr>
          <w:color w:val="231F20"/>
          <w:spacing w:val="5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Leisure</w:t>
      </w:r>
      <w:r>
        <w:rPr>
          <w:rFonts w:ascii="Segoe UI" w:hAnsi="Segoe UI" w:cs="Segoe UI" w:eastAsia="Segoe UI"/>
          <w:b/>
          <w:bCs/>
          <w:color w:val="231F20"/>
          <w:spacing w:val="-8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-8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hospital-</w:t>
      </w:r>
      <w:r>
        <w:rPr>
          <w:rFonts w:ascii="Segoe UI" w:hAnsi="Segoe UI" w:cs="Segoe UI" w:eastAsia="Segoe UI"/>
          <w:b/>
          <w:bCs/>
          <w:color w:val="231F20"/>
          <w:spacing w:val="2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ity</w:t>
      </w:r>
      <w:r>
        <w:rPr>
          <w:rFonts w:ascii="Segoe UI" w:hAnsi="Segoe UI" w:cs="Segoe UI" w:eastAsia="Segoe UI"/>
          <w:b/>
          <w:bCs/>
          <w:color w:val="231F20"/>
          <w:spacing w:val="17"/>
        </w:rPr>
        <w:t> </w:t>
      </w:r>
      <w:r>
        <w:rPr>
          <w:color w:val="231F20"/>
        </w:rPr>
        <w:t>added</w:t>
      </w:r>
      <w:r>
        <w:rPr>
          <w:color w:val="231F20"/>
          <w:spacing w:val="17"/>
        </w:rPr>
        <w:t> </w:t>
      </w:r>
      <w:r>
        <w:rPr>
          <w:color w:val="231F20"/>
        </w:rPr>
        <w:t>2,000</w:t>
      </w:r>
      <w:r>
        <w:rPr>
          <w:color w:val="231F20"/>
          <w:spacing w:val="17"/>
        </w:rPr>
        <w:t> </w:t>
      </w:r>
      <w:r>
        <w:rPr>
          <w:color w:val="231F20"/>
        </w:rPr>
        <w:t>jobs.</w:t>
      </w:r>
      <w:r>
        <w:rPr>
          <w:color w:val="231F20"/>
          <w:spacing w:val="34"/>
        </w:rPr>
        <w:t> </w:t>
      </w:r>
      <w:r>
        <w:rPr>
          <w:color w:val="231F20"/>
        </w:rPr>
        <w:t>Gains</w:t>
      </w:r>
      <w:r>
        <w:rPr>
          <w:color w:val="231F20"/>
          <w:spacing w:val="17"/>
        </w:rPr>
        <w:t> </w:t>
      </w:r>
      <w:r>
        <w:rPr>
          <w:color w:val="231F20"/>
        </w:rPr>
        <w:t>were</w:t>
      </w:r>
      <w:r>
        <w:rPr>
          <w:color w:val="231F20"/>
          <w:spacing w:val="17"/>
        </w:rPr>
        <w:t> </w:t>
      </w:r>
      <w:r>
        <w:rPr>
          <w:color w:val="231F20"/>
        </w:rPr>
        <w:t>posted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both</w:t>
      </w:r>
      <w:r>
        <w:rPr>
          <w:color w:val="231F20"/>
          <w:spacing w:val="17"/>
        </w:rPr>
        <w:t> </w:t>
      </w:r>
      <w:r>
        <w:rPr>
          <w:color w:val="231F20"/>
        </w:rPr>
        <w:t>arts,</w:t>
      </w:r>
      <w:r>
        <w:rPr>
          <w:color w:val="231F20"/>
          <w:spacing w:val="17"/>
        </w:rPr>
        <w:t> </w:t>
      </w:r>
      <w:r>
        <w:rPr>
          <w:color w:val="231F20"/>
        </w:rPr>
        <w:t>entertainment,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recreation</w:t>
      </w:r>
      <w:r>
        <w:rPr>
          <w:color w:val="231F20"/>
          <w:spacing w:val="17"/>
        </w:rPr>
        <w:t> </w:t>
      </w:r>
      <w:r>
        <w:rPr>
          <w:color w:val="231F20"/>
        </w:rPr>
        <w:t>(+1,000)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accommodation and food services (+1,000), a typical seasonal growth.</w:t>
      </w:r>
      <w:r>
        <w:rPr/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3"/>
        <w:rPr>
          <w:rFonts w:ascii="Segoe UI" w:hAnsi="Segoe UI" w:cs="Segoe UI" w:eastAsia="Segoe UI"/>
          <w:sz w:val="23"/>
          <w:szCs w:val="23"/>
        </w:rPr>
      </w:pPr>
    </w:p>
    <w:p>
      <w:pPr>
        <w:pStyle w:val="BodyText"/>
        <w:spacing w:line="240" w:lineRule="auto"/>
        <w:ind w:left="486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8"/>
        </w:rPr>
        <w:t>April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April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05"/>
        <w:ind w:left="720" w:right="712"/>
        <w:jc w:val="both"/>
      </w:pPr>
      <w:r>
        <w:rPr>
          <w:color w:val="231F20"/>
        </w:rPr>
        <w:t>Compared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April</w:t>
      </w:r>
      <w:r>
        <w:rPr>
          <w:color w:val="231F20"/>
          <w:spacing w:val="-10"/>
        </w:rPr>
        <w:t> </w:t>
      </w:r>
      <w:r>
        <w:rPr>
          <w:color w:val="231F20"/>
        </w:rPr>
        <w:t>2018,</w:t>
      </w:r>
      <w:r>
        <w:rPr>
          <w:color w:val="231F20"/>
          <w:spacing w:val="-10"/>
        </w:rPr>
        <w:t> </w:t>
      </w:r>
      <w:r>
        <w:rPr>
          <w:color w:val="231F20"/>
        </w:rPr>
        <w:t>nonfarm</w:t>
      </w:r>
      <w:r>
        <w:rPr>
          <w:color w:val="231F20"/>
          <w:spacing w:val="-10"/>
        </w:rPr>
        <w:t> </w:t>
      </w:r>
      <w:r>
        <w:rPr>
          <w:color w:val="231F20"/>
        </w:rPr>
        <w:t>payroll</w:t>
      </w:r>
      <w:r>
        <w:rPr>
          <w:color w:val="231F20"/>
          <w:spacing w:val="-10"/>
        </w:rPr>
        <w:t> </w:t>
      </w:r>
      <w:r>
        <w:rPr>
          <w:color w:val="231F20"/>
        </w:rPr>
        <w:t>jobs</w:t>
      </w:r>
      <w:r>
        <w:rPr>
          <w:color w:val="231F20"/>
          <w:spacing w:val="-10"/>
        </w:rPr>
        <w:t> </w:t>
      </w:r>
      <w:r>
        <w:rPr>
          <w:color w:val="231F20"/>
        </w:rPr>
        <w:t>have</w:t>
      </w:r>
      <w:r>
        <w:rPr>
          <w:color w:val="231F20"/>
          <w:spacing w:val="-10"/>
        </w:rPr>
        <w:t> </w:t>
      </w:r>
      <w:r>
        <w:rPr>
          <w:color w:val="231F20"/>
        </w:rPr>
        <w:t>increased</w:t>
      </w:r>
      <w:r>
        <w:rPr>
          <w:color w:val="231F20"/>
          <w:spacing w:val="-10"/>
        </w:rPr>
        <w:t> </w:t>
      </w:r>
      <w:r>
        <w:rPr>
          <w:color w:val="231F20"/>
        </w:rPr>
        <w:t>14,300.</w:t>
      </w:r>
      <w:r>
        <w:rPr>
          <w:color w:val="231F20"/>
          <w:spacing w:val="46"/>
        </w:rPr>
        <w:t> </w:t>
      </w:r>
      <w:r>
        <w:rPr>
          <w:color w:val="231F20"/>
        </w:rPr>
        <w:t>Expansions</w:t>
      </w:r>
      <w:r>
        <w:rPr>
          <w:color w:val="231F20"/>
          <w:spacing w:val="-10"/>
        </w:rPr>
        <w:t> </w:t>
      </w:r>
      <w:r>
        <w:rPr>
          <w:color w:val="231F20"/>
        </w:rPr>
        <w:t>were</w:t>
      </w:r>
      <w:r>
        <w:rPr>
          <w:color w:val="231F20"/>
          <w:spacing w:val="-10"/>
        </w:rPr>
        <w:t> </w:t>
      </w:r>
      <w:r>
        <w:rPr>
          <w:color w:val="231F20"/>
        </w:rPr>
        <w:t>reported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nine</w:t>
      </w:r>
      <w:r>
        <w:rPr>
          <w:color w:val="231F20"/>
        </w:rPr>
        <w:t> </w:t>
      </w:r>
      <w:r>
        <w:rPr>
          <w:rFonts w:ascii="Segoe UI"/>
          <w:color w:val="231F20"/>
          <w:spacing w:val="-1"/>
        </w:rPr>
        <w:t>major</w:t>
      </w:r>
      <w:r>
        <w:rPr>
          <w:rFonts w:ascii="Segoe UI"/>
          <w:color w:val="231F20"/>
          <w:spacing w:val="24"/>
        </w:rPr>
        <w:t> </w:t>
      </w:r>
      <w:r>
        <w:rPr>
          <w:rFonts w:ascii="Segoe UI"/>
          <w:color w:val="231F20"/>
          <w:spacing w:val="-1"/>
        </w:rPr>
        <w:t>industry</w:t>
      </w:r>
      <w:r>
        <w:rPr>
          <w:rFonts w:ascii="Segoe UI"/>
          <w:color w:val="231F20"/>
          <w:spacing w:val="24"/>
        </w:rPr>
        <w:t> </w:t>
      </w:r>
      <w:r>
        <w:rPr>
          <w:rFonts w:ascii="Segoe UI"/>
          <w:color w:val="231F20"/>
          <w:spacing w:val="-1"/>
        </w:rPr>
        <w:t>sectors.</w:t>
      </w:r>
      <w:r>
        <w:rPr>
          <w:rFonts w:ascii="Segoe UI"/>
          <w:color w:val="231F20"/>
          <w:spacing w:val="50"/>
        </w:rPr>
        <w:t> </w:t>
      </w:r>
      <w:r>
        <w:rPr>
          <w:rFonts w:ascii="Segoe UI"/>
          <w:b/>
          <w:color w:val="231F20"/>
          <w:spacing w:val="-1"/>
        </w:rPr>
        <w:t>Manufacturing</w:t>
      </w:r>
      <w:r>
        <w:rPr>
          <w:rFonts w:ascii="Segoe UI"/>
          <w:b/>
          <w:color w:val="231F20"/>
          <w:spacing w:val="24"/>
        </w:rPr>
        <w:t> </w:t>
      </w:r>
      <w:r>
        <w:rPr>
          <w:color w:val="231F20"/>
        </w:rPr>
        <w:t>added</w:t>
      </w:r>
      <w:r>
        <w:rPr>
          <w:color w:val="231F20"/>
          <w:spacing w:val="23"/>
        </w:rPr>
        <w:t> </w:t>
      </w:r>
      <w:r>
        <w:rPr>
          <w:color w:val="231F20"/>
        </w:rPr>
        <w:t>3,700</w:t>
      </w:r>
      <w:r>
        <w:rPr>
          <w:color w:val="231F20"/>
          <w:spacing w:val="24"/>
        </w:rPr>
        <w:t> </w:t>
      </w:r>
      <w:r>
        <w:rPr>
          <w:color w:val="231F20"/>
        </w:rPr>
        <w:t>jobs,</w:t>
      </w:r>
      <w:r>
        <w:rPr>
          <w:color w:val="231F20"/>
          <w:spacing w:val="25"/>
        </w:rPr>
        <w:t> </w:t>
      </w:r>
      <w:r>
        <w:rPr>
          <w:color w:val="231F20"/>
        </w:rPr>
        <w:t>with</w:t>
      </w:r>
      <w:r>
        <w:rPr>
          <w:color w:val="231F20"/>
          <w:spacing w:val="24"/>
        </w:rPr>
        <w:t> </w:t>
      </w:r>
      <w:r>
        <w:rPr>
          <w:color w:val="231F20"/>
        </w:rPr>
        <w:t>hiring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both</w:t>
      </w:r>
      <w:r>
        <w:rPr>
          <w:color w:val="231F20"/>
          <w:spacing w:val="25"/>
        </w:rPr>
        <w:t> </w:t>
      </w:r>
      <w:r>
        <w:rPr>
          <w:color w:val="231F20"/>
        </w:rPr>
        <w:t>durable</w:t>
      </w:r>
      <w:r>
        <w:rPr>
          <w:color w:val="231F20"/>
          <w:spacing w:val="23"/>
        </w:rPr>
        <w:t> </w:t>
      </w:r>
      <w:r>
        <w:rPr>
          <w:color w:val="231F20"/>
        </w:rPr>
        <w:t>(+2,700)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31"/>
        </w:rPr>
        <w:t> </w:t>
      </w:r>
      <w:r>
        <w:rPr>
          <w:color w:val="231F20"/>
        </w:rPr>
        <w:t>nondurable</w:t>
      </w:r>
      <w:r>
        <w:rPr>
          <w:color w:val="231F20"/>
          <w:spacing w:val="-11"/>
        </w:rPr>
        <w:t> </w:t>
      </w:r>
      <w:r>
        <w:rPr>
          <w:color w:val="231F20"/>
        </w:rPr>
        <w:t>(+1,000)</w:t>
      </w:r>
      <w:r>
        <w:rPr>
          <w:color w:val="231F20"/>
          <w:spacing w:val="-11"/>
        </w:rPr>
        <w:t> </w:t>
      </w:r>
      <w:r>
        <w:rPr>
          <w:color w:val="231F20"/>
        </w:rPr>
        <w:t>goods</w:t>
      </w:r>
      <w:r>
        <w:rPr>
          <w:color w:val="231F20"/>
          <w:spacing w:val="-11"/>
        </w:rPr>
        <w:t> </w:t>
      </w:r>
      <w:r>
        <w:rPr>
          <w:color w:val="231F20"/>
        </w:rPr>
        <w:t>manufacturing.</w:t>
      </w:r>
      <w:r>
        <w:rPr>
          <w:color w:val="231F20"/>
          <w:spacing w:val="43"/>
        </w:rPr>
        <w:t> </w:t>
      </w:r>
      <w:r>
        <w:rPr>
          <w:color w:val="231F20"/>
        </w:rPr>
        <w:t>Jobs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rFonts w:ascii="Segoe UI"/>
          <w:b/>
          <w:color w:val="231F20"/>
        </w:rPr>
        <w:t>construction</w:t>
      </w:r>
      <w:r>
        <w:rPr>
          <w:rFonts w:ascii="Segoe UI"/>
          <w:b/>
          <w:color w:val="231F20"/>
          <w:spacing w:val="-12"/>
        </w:rPr>
        <w:t> </w:t>
      </w:r>
      <w:r>
        <w:rPr>
          <w:color w:val="231F20"/>
        </w:rPr>
        <w:t>rose</w:t>
      </w:r>
      <w:r>
        <w:rPr>
          <w:color w:val="231F20"/>
          <w:spacing w:val="-11"/>
        </w:rPr>
        <w:t> </w:t>
      </w:r>
      <w:r>
        <w:rPr>
          <w:color w:val="231F20"/>
        </w:rPr>
        <w:t>2,800,</w:t>
      </w:r>
      <w:r>
        <w:rPr>
          <w:color w:val="231F20"/>
          <w:spacing w:val="-11"/>
        </w:rPr>
        <w:t> </w:t>
      </w:r>
      <w:r>
        <w:rPr>
          <w:color w:val="231F20"/>
        </w:rPr>
        <w:t>related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on-going</w:t>
      </w:r>
      <w:r>
        <w:rPr>
          <w:color w:val="231F20"/>
          <w:spacing w:val="-11"/>
        </w:rPr>
        <w:t> </w:t>
      </w:r>
      <w:r>
        <w:rPr>
          <w:color w:val="231F20"/>
        </w:rPr>
        <w:t>large-</w:t>
      </w:r>
      <w:r>
        <w:rPr>
          <w:color w:val="231F20"/>
        </w:rPr>
        <w:t> </w:t>
      </w:r>
      <w:r>
        <w:rPr>
          <w:rFonts w:ascii="Segoe UI"/>
          <w:color w:val="231F20"/>
          <w:spacing w:val="-1"/>
        </w:rPr>
        <w:t>scale</w:t>
      </w:r>
      <w:r>
        <w:rPr>
          <w:rFonts w:ascii="Segoe UI"/>
          <w:color w:val="231F20"/>
          <w:spacing w:val="20"/>
        </w:rPr>
        <w:t> </w:t>
      </w:r>
      <w:r>
        <w:rPr>
          <w:rFonts w:ascii="Segoe UI"/>
          <w:color w:val="231F20"/>
          <w:spacing w:val="-1"/>
        </w:rPr>
        <w:t>projects</w:t>
      </w:r>
      <w:r>
        <w:rPr>
          <w:rFonts w:ascii="Segoe UI"/>
          <w:color w:val="231F20"/>
          <w:spacing w:val="21"/>
        </w:rPr>
        <w:t> </w:t>
      </w:r>
      <w:r>
        <w:rPr>
          <w:rFonts w:ascii="Segoe UI"/>
          <w:color w:val="231F20"/>
        </w:rPr>
        <w:t>across</w:t>
      </w:r>
      <w:r>
        <w:rPr>
          <w:rFonts w:ascii="Segoe UI"/>
          <w:color w:val="231F20"/>
          <w:spacing w:val="19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21"/>
        </w:rPr>
        <w:t> </w:t>
      </w:r>
      <w:r>
        <w:rPr>
          <w:rFonts w:ascii="Segoe UI"/>
          <w:color w:val="231F20"/>
          <w:spacing w:val="-2"/>
        </w:rPr>
        <w:t>State.</w:t>
      </w:r>
      <w:r>
        <w:rPr>
          <w:rFonts w:ascii="Segoe UI"/>
          <w:color w:val="231F20"/>
          <w:spacing w:val="41"/>
        </w:rPr>
        <w:t> </w:t>
      </w:r>
      <w:r>
        <w:rPr>
          <w:rFonts w:ascii="Segoe UI"/>
          <w:color w:val="231F20"/>
        </w:rPr>
        <w:t>Employment</w:t>
      </w:r>
      <w:r>
        <w:rPr>
          <w:rFonts w:ascii="Segoe UI"/>
          <w:color w:val="231F20"/>
          <w:spacing w:val="19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20"/>
        </w:rPr>
        <w:t> </w:t>
      </w:r>
      <w:r>
        <w:rPr>
          <w:rFonts w:ascii="Segoe UI"/>
          <w:b/>
          <w:color w:val="231F20"/>
          <w:spacing w:val="-1"/>
        </w:rPr>
        <w:t>leisure</w:t>
      </w:r>
      <w:r>
        <w:rPr>
          <w:rFonts w:ascii="Segoe UI"/>
          <w:b/>
          <w:color w:val="231F20"/>
          <w:spacing w:val="21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20"/>
        </w:rPr>
        <w:t> </w:t>
      </w:r>
      <w:r>
        <w:rPr>
          <w:rFonts w:ascii="Segoe UI"/>
          <w:b/>
          <w:color w:val="231F20"/>
        </w:rPr>
        <w:t>hospitality</w:t>
      </w:r>
      <w:r>
        <w:rPr>
          <w:rFonts w:ascii="Segoe UI"/>
          <w:b/>
          <w:color w:val="231F20"/>
          <w:spacing w:val="20"/>
        </w:rPr>
        <w:t> </w:t>
      </w:r>
      <w:r>
        <w:rPr>
          <w:color w:val="231F20"/>
        </w:rPr>
        <w:t>increased</w:t>
      </w:r>
      <w:r>
        <w:rPr>
          <w:color w:val="231F20"/>
          <w:spacing w:val="19"/>
        </w:rPr>
        <w:t> </w:t>
      </w:r>
      <w:r>
        <w:rPr>
          <w:color w:val="231F20"/>
        </w:rPr>
        <w:t>2,100.</w:t>
      </w:r>
      <w:r>
        <w:rPr>
          <w:color w:val="231F20"/>
          <w:spacing w:val="41"/>
        </w:rPr>
        <w:t> </w:t>
      </w:r>
      <w:r>
        <w:rPr>
          <w:color w:val="231F20"/>
        </w:rPr>
        <w:t>All</w:t>
      </w:r>
      <w:r>
        <w:rPr>
          <w:color w:val="231F20"/>
          <w:spacing w:val="21"/>
        </w:rPr>
        <w:t> </w:t>
      </w:r>
      <w:r>
        <w:rPr>
          <w:color w:val="231F20"/>
        </w:rPr>
        <w:t>growth</w:t>
      </w:r>
      <w:r>
        <w:rPr>
          <w:color w:val="231F20"/>
          <w:spacing w:val="31"/>
        </w:rPr>
        <w:t> </w:t>
      </w:r>
      <w:r>
        <w:rPr>
          <w:color w:val="231F20"/>
        </w:rPr>
        <w:t>occurred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accommodation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food</w:t>
      </w:r>
      <w:r>
        <w:rPr>
          <w:color w:val="231F20"/>
          <w:spacing w:val="15"/>
        </w:rPr>
        <w:t> </w:t>
      </w:r>
      <w:r>
        <w:rPr>
          <w:color w:val="231F20"/>
        </w:rPr>
        <w:t>services</w:t>
      </w:r>
      <w:r>
        <w:rPr>
          <w:color w:val="231F20"/>
          <w:spacing w:val="14"/>
        </w:rPr>
        <w:t> </w:t>
      </w:r>
      <w:r>
        <w:rPr>
          <w:color w:val="231F20"/>
        </w:rPr>
        <w:t>(+2,200).</w:t>
      </w:r>
      <w:r>
        <w:rPr>
          <w:color w:val="231F20"/>
          <w:spacing w:val="30"/>
        </w:rPr>
        <w:t> </w:t>
      </w:r>
      <w:r>
        <w:rPr>
          <w:rFonts w:ascii="Segoe UI"/>
          <w:b/>
          <w:color w:val="231F20"/>
          <w:spacing w:val="-5"/>
        </w:rPr>
        <w:t>T</w:t>
      </w:r>
      <w:r>
        <w:rPr>
          <w:rFonts w:ascii="Segoe UI"/>
          <w:b/>
          <w:color w:val="231F20"/>
          <w:spacing w:val="-4"/>
        </w:rPr>
        <w:t>rade,</w:t>
      </w:r>
      <w:r>
        <w:rPr>
          <w:rFonts w:ascii="Segoe UI"/>
          <w:b/>
          <w:color w:val="231F20"/>
          <w:spacing w:val="14"/>
        </w:rPr>
        <w:t> </w:t>
      </w:r>
      <w:r>
        <w:rPr>
          <w:rFonts w:ascii="Segoe UI"/>
          <w:b/>
          <w:color w:val="231F20"/>
          <w:spacing w:val="-1"/>
        </w:rPr>
        <w:t>transportation,</w:t>
      </w:r>
      <w:r>
        <w:rPr>
          <w:rFonts w:ascii="Segoe UI"/>
          <w:b/>
          <w:color w:val="231F20"/>
          <w:spacing w:val="16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14"/>
        </w:rPr>
        <w:t> </w:t>
      </w:r>
      <w:r>
        <w:rPr>
          <w:rFonts w:ascii="Segoe UI"/>
          <w:b/>
          <w:color w:val="231F20"/>
        </w:rPr>
        <w:t>utilities</w:t>
      </w:r>
      <w:r>
        <w:rPr>
          <w:rFonts w:ascii="Segoe UI"/>
          <w:b/>
          <w:color w:val="231F20"/>
          <w:spacing w:val="15"/>
        </w:rPr>
        <w:t> </w:t>
      </w:r>
      <w:r>
        <w:rPr>
          <w:rFonts w:ascii="Segoe UI"/>
          <w:color w:val="231F20"/>
        </w:rPr>
        <w:t>added</w:t>
      </w:r>
      <w:r>
        <w:rPr>
          <w:rFonts w:ascii="Segoe UI"/>
          <w:color w:val="231F20"/>
          <w:spacing w:val="31"/>
          <w:w w:val="99"/>
        </w:rPr>
        <w:t> </w:t>
      </w:r>
      <w:r>
        <w:rPr>
          <w:color w:val="231F20"/>
        </w:rPr>
        <w:t>1,800</w:t>
      </w:r>
      <w:r>
        <w:rPr>
          <w:color w:val="231F20"/>
          <w:spacing w:val="-4"/>
        </w:rPr>
        <w:t> </w:t>
      </w:r>
      <w:r>
        <w:rPr>
          <w:color w:val="231F20"/>
        </w:rPr>
        <w:t>jobs,</w:t>
      </w:r>
      <w:r>
        <w:rPr>
          <w:color w:val="231F20"/>
          <w:spacing w:val="-3"/>
        </w:rPr>
        <w:t> </w:t>
      </w:r>
      <w:r>
        <w:rPr>
          <w:color w:val="231F20"/>
        </w:rPr>
        <w:t>mostly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wholesale</w:t>
      </w:r>
      <w:r>
        <w:rPr>
          <w:color w:val="231F20"/>
          <w:spacing w:val="-4"/>
        </w:rPr>
        <w:t> </w:t>
      </w:r>
      <w:r>
        <w:rPr>
          <w:color w:val="231F20"/>
        </w:rPr>
        <w:t>trade</w:t>
      </w:r>
      <w:r>
        <w:rPr>
          <w:color w:val="231F20"/>
          <w:spacing w:val="-3"/>
        </w:rPr>
        <w:t> </w:t>
      </w:r>
      <w:r>
        <w:rPr>
          <w:color w:val="231F20"/>
        </w:rPr>
        <w:t>(+1,600).</w:t>
      </w:r>
      <w:r>
        <w:rPr>
          <w:color w:val="231F20"/>
          <w:spacing w:val="61"/>
        </w:rPr>
        <w:t> </w:t>
      </w:r>
      <w:r>
        <w:rPr>
          <w:rFonts w:ascii="Segoe UI"/>
          <w:b/>
          <w:color w:val="231F20"/>
          <w:spacing w:val="-1"/>
        </w:rPr>
        <w:t>Educational</w:t>
      </w:r>
      <w:r>
        <w:rPr>
          <w:rFonts w:ascii="Segoe UI"/>
          <w:b/>
          <w:color w:val="231F20"/>
          <w:spacing w:val="-3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-3"/>
        </w:rPr>
        <w:t> </w:t>
      </w:r>
      <w:r>
        <w:rPr>
          <w:rFonts w:ascii="Segoe UI"/>
          <w:b/>
          <w:color w:val="231F20"/>
          <w:spacing w:val="-1"/>
        </w:rPr>
        <w:t>health</w:t>
      </w:r>
      <w:r>
        <w:rPr>
          <w:rFonts w:ascii="Segoe UI"/>
          <w:b/>
          <w:color w:val="231F20"/>
          <w:spacing w:val="-3"/>
        </w:rPr>
        <w:t> </w:t>
      </w:r>
      <w:r>
        <w:rPr>
          <w:rFonts w:ascii="Segoe UI"/>
          <w:b/>
          <w:color w:val="231F20"/>
          <w:spacing w:val="1"/>
        </w:rPr>
        <w:t>services</w:t>
      </w:r>
      <w:r>
        <w:rPr>
          <w:rFonts w:ascii="Segoe UI"/>
          <w:b/>
          <w:color w:val="231F20"/>
          <w:spacing w:val="-3"/>
        </w:rPr>
        <w:t> </w:t>
      </w:r>
      <w:r>
        <w:rPr>
          <w:color w:val="231F20"/>
        </w:rPr>
        <w:t>gained</w:t>
      </w:r>
      <w:r>
        <w:rPr>
          <w:color w:val="231F20"/>
          <w:spacing w:val="-3"/>
        </w:rPr>
        <w:t> </w:t>
      </w:r>
      <w:r>
        <w:rPr>
          <w:color w:val="231F20"/>
        </w:rPr>
        <w:t>1,600</w:t>
      </w:r>
      <w:r>
        <w:rPr>
          <w:color w:val="231F20"/>
          <w:spacing w:val="-4"/>
        </w:rPr>
        <w:t> </w:t>
      </w:r>
      <w:r>
        <w:rPr>
          <w:color w:val="231F20"/>
        </w:rPr>
        <w:t>jobs,</w:t>
      </w:r>
      <w:r>
        <w:rPr>
          <w:color w:val="231F20"/>
          <w:spacing w:val="-3"/>
        </w:rPr>
        <w:t> </w:t>
      </w:r>
      <w:r>
        <w:rPr>
          <w:color w:val="231F20"/>
        </w:rPr>
        <w:t>all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health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social</w:t>
      </w:r>
      <w:r>
        <w:rPr>
          <w:color w:val="231F20"/>
          <w:spacing w:val="3"/>
        </w:rPr>
        <w:t> </w:t>
      </w:r>
      <w:r>
        <w:rPr>
          <w:color w:val="231F20"/>
        </w:rPr>
        <w:t>assistance</w:t>
      </w:r>
      <w:r>
        <w:rPr>
          <w:color w:val="231F20"/>
          <w:spacing w:val="3"/>
        </w:rPr>
        <w:t> </w:t>
      </w:r>
      <w:r>
        <w:rPr>
          <w:color w:val="231F20"/>
        </w:rPr>
        <w:t>(+2,000).</w:t>
      </w:r>
      <w:r>
        <w:rPr>
          <w:color w:val="231F20"/>
          <w:spacing w:val="9"/>
        </w:rPr>
        <w:t> </w:t>
      </w:r>
      <w:r>
        <w:rPr>
          <w:color w:val="231F20"/>
        </w:rPr>
        <w:t>Jobs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rFonts w:ascii="Segoe UI"/>
          <w:b/>
          <w:color w:val="231F20"/>
          <w:spacing w:val="-1"/>
        </w:rPr>
        <w:t>government</w:t>
      </w:r>
      <w:r>
        <w:rPr>
          <w:rFonts w:ascii="Segoe UI"/>
          <w:b/>
          <w:color w:val="231F20"/>
          <w:spacing w:val="3"/>
        </w:rPr>
        <w:t> </w:t>
      </w:r>
      <w:r>
        <w:rPr>
          <w:color w:val="231F20"/>
        </w:rPr>
        <w:t>rose</w:t>
      </w:r>
      <w:r>
        <w:rPr>
          <w:color w:val="231F20"/>
          <w:spacing w:val="3"/>
        </w:rPr>
        <w:t> </w:t>
      </w:r>
      <w:r>
        <w:rPr>
          <w:color w:val="231F20"/>
        </w:rPr>
        <w:t>1,300.</w:t>
      </w:r>
      <w:r>
        <w:rPr>
          <w:color w:val="231F20"/>
          <w:spacing w:val="7"/>
        </w:rPr>
        <w:t> </w:t>
      </w:r>
      <w:r>
        <w:rPr>
          <w:color w:val="231F20"/>
        </w:rPr>
        <w:t>Hiring</w:t>
      </w:r>
      <w:r>
        <w:rPr>
          <w:color w:val="231F20"/>
          <w:spacing w:val="3"/>
        </w:rPr>
        <w:t> </w:t>
      </w:r>
      <w:r>
        <w:rPr>
          <w:color w:val="231F20"/>
        </w:rPr>
        <w:t>was</w:t>
      </w:r>
      <w:r>
        <w:rPr>
          <w:color w:val="231F20"/>
          <w:spacing w:val="2"/>
        </w:rPr>
        <w:t> </w:t>
      </w:r>
      <w:r>
        <w:rPr>
          <w:color w:val="231F20"/>
        </w:rPr>
        <w:t>reported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both local (+1,000) and federal (+300) government.</w:t>
      </w:r>
      <w:r>
        <w:rPr/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10"/>
        <w:rPr>
          <w:rFonts w:ascii="Segoe UI" w:hAnsi="Segoe UI" w:cs="Segoe UI" w:eastAsia="Segoe UI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1,300,000</w:t>
      </w:r>
      <w:r>
        <w:rPr>
          <w:rFonts w:ascii="Calibri"/>
          <w:sz w:val="12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53" w:lineRule="exact" w:before="0"/>
        <w:ind w:left="1547" w:right="383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547" w:right="383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20.47654pt;margin-top:15.940342pt;width:412.05pt;height:.1pt;mso-position-horizontal-relative:page;mso-position-vertical-relative:paragraph;z-index:3328" coordorigin="2410,319" coordsize="8241,2">
            <v:shape style="position:absolute;left:2410;top:319;width:8241;height:2" coordorigin="2410,319" coordsize="8241,0" path="m2410,319l10650,319e" filled="false" stroked="true" strokeweight=".370491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April:  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221" w:space="97"/>
            <w:col w:w="9922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7"/>
        <w:ind w:left="155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20.291298pt;margin-top:-18.297674pt;width:412.45pt;height:214.35pt;mso-position-horizontal-relative:page;mso-position-vertical-relative:paragraph;z-index:3304" coordorigin="2406,-366" coordsize="8249,4287">
            <v:group style="position:absolute;left:10553;top:2982;width:98;height:2" coordorigin="10553,2982" coordsize="98,2">
              <v:shape style="position:absolute;left:10553;top:2982;width:98;height:2" coordorigin="10553,2982" coordsize="98,0" path="m10553,2982l10650,2982e" filled="false" stroked="true" strokeweight=".370491pt" strokecolor="#d9d9d9">
                <v:path arrowok="t"/>
              </v:shape>
            </v:group>
            <v:group style="position:absolute;left:10161;top:2982;width:197;height:2" coordorigin="10161,2982" coordsize="197,2">
              <v:shape style="position:absolute;left:10161;top:2982;width:197;height:2" coordorigin="10161,2982" coordsize="197,0" path="m10161,2982l10357,2982e" filled="false" stroked="true" strokeweight=".370491pt" strokecolor="#d9d9d9">
                <v:path arrowok="t"/>
              </v:shape>
            </v:group>
            <v:group style="position:absolute;left:10553;top:2046;width:98;height:2" coordorigin="10553,2046" coordsize="98,2">
              <v:shape style="position:absolute;left:10553;top:2046;width:98;height:2" coordorigin="10553,2046" coordsize="98,0" path="m10553,2046l10650,2046e" filled="false" stroked="true" strokeweight=".370491pt" strokecolor="#d9d9d9">
                <v:path arrowok="t"/>
              </v:shape>
            </v:group>
            <v:group style="position:absolute;left:10161;top:2046;width:197;height:2" coordorigin="10161,2046" coordsize="197,2">
              <v:shape style="position:absolute;left:10161;top:2046;width:197;height:2" coordorigin="10161,2046" coordsize="197,0" path="m10161,2046l10357,2046e" filled="false" stroked="true" strokeweight=".370491pt" strokecolor="#d9d9d9">
                <v:path arrowok="t"/>
              </v:shape>
            </v:group>
            <v:group style="position:absolute;left:10553;top:1111;width:98;height:2" coordorigin="10553,1111" coordsize="98,2">
              <v:shape style="position:absolute;left:10553;top:1111;width:98;height:2" coordorigin="10553,1111" coordsize="98,0" path="m10553,1111l10650,1111e" filled="false" stroked="true" strokeweight=".370491pt" strokecolor="#d9d9d9">
                <v:path arrowok="t"/>
              </v:shape>
            </v:group>
            <v:group style="position:absolute;left:10161;top:1111;width:197;height:2" coordorigin="10161,1111" coordsize="197,2">
              <v:shape style="position:absolute;left:10161;top:1111;width:197;height:2" coordorigin="10161,1111" coordsize="197,0" path="m10161,1111l10357,1111e" filled="false" stroked="true" strokeweight=".370491pt" strokecolor="#d9d9d9">
                <v:path arrowok="t"/>
              </v:shape>
            </v:group>
            <v:group style="position:absolute;left:10553;top:176;width:98;height:2" coordorigin="10553,176" coordsize="98,2">
              <v:shape style="position:absolute;left:10553;top:176;width:98;height:2" coordorigin="10553,176" coordsize="98,0" path="m10553,176l10650,176e" filled="false" stroked="true" strokeweight=".370491pt" strokecolor="#d9d9d9">
                <v:path arrowok="t"/>
              </v:shape>
            </v:group>
            <v:group style="position:absolute;left:10161;top:176;width:197;height:2" coordorigin="10161,176" coordsize="197,2">
              <v:shape style="position:absolute;left:10161;top:176;width:197;height:2" coordorigin="10161,176" coordsize="197,0" path="m10161,176l10357,176e" filled="false" stroked="true" strokeweight=".370491pt" strokecolor="#d9d9d9">
                <v:path arrowok="t"/>
              </v:shape>
            </v:group>
            <v:group style="position:absolute;left:10357;top:-366;width:197;height:4283" coordorigin="10357,-366" coordsize="197,4283">
              <v:shape style="position:absolute;left:10357;top:-366;width:197;height:4283" coordorigin="10357,-366" coordsize="197,4283" path="m10553,3917l10357,3917,10357,-366,10553,-366,10553,3917xe" filled="true" fillcolor="#c00000" stroked="false">
                <v:path arrowok="t"/>
                <v:fill type="solid"/>
              </v:shape>
            </v:group>
            <v:group style="position:absolute;left:9767;top:2982;width:198;height:2" coordorigin="9767,2982" coordsize="198,2">
              <v:shape style="position:absolute;left:9767;top:2982;width:198;height:2" coordorigin="9767,2982" coordsize="198,0" path="m9767,2982l9965,2982e" filled="false" stroked="true" strokeweight=".370491pt" strokecolor="#d9d9d9">
                <v:path arrowok="t"/>
              </v:shape>
            </v:group>
            <v:group style="position:absolute;left:9767;top:2046;width:198;height:2" coordorigin="9767,2046" coordsize="198,2">
              <v:shape style="position:absolute;left:9767;top:2046;width:198;height:2" coordorigin="9767,2046" coordsize="198,0" path="m9767,2046l9965,2046e" filled="false" stroked="true" strokeweight=".370491pt" strokecolor="#d9d9d9">
                <v:path arrowok="t"/>
              </v:shape>
            </v:group>
            <v:group style="position:absolute;left:9767;top:1111;width:198;height:2" coordorigin="9767,1111" coordsize="198,2">
              <v:shape style="position:absolute;left:9767;top:1111;width:198;height:2" coordorigin="9767,1111" coordsize="198,0" path="m9767,1111l9965,1111e" filled="false" stroked="true" strokeweight=".370491pt" strokecolor="#d9d9d9">
                <v:path arrowok="t"/>
              </v:shape>
            </v:group>
            <v:group style="position:absolute;left:2410;top:176;width:7556;height:2" coordorigin="2410,176" coordsize="7556,2">
              <v:shape style="position:absolute;left:2410;top:176;width:7556;height:2" coordorigin="2410,176" coordsize="7556,0" path="m2410,176l9965,176e" filled="false" stroked="true" strokeweight=".370491pt" strokecolor="#d9d9d9">
                <v:path arrowok="t"/>
              </v:shape>
            </v:group>
            <v:group style="position:absolute;left:9965;top:-99;width:197;height:4017" coordorigin="9965,-99" coordsize="197,4017">
              <v:shape style="position:absolute;left:9965;top:-99;width:197;height:4017" coordorigin="9965,-99" coordsize="197,4017" path="m10161,3917l9965,3917,9965,-99,10161,-99,10161,3917xe" filled="true" fillcolor="#c00000" stroked="false">
                <v:path arrowok="t"/>
                <v:fill type="solid"/>
              </v:shape>
            </v:group>
            <v:group style="position:absolute;left:9375;top:2982;width:197;height:2" coordorigin="9375,2982" coordsize="197,2">
              <v:shape style="position:absolute;left:9375;top:2982;width:197;height:2" coordorigin="9375,2982" coordsize="197,0" path="m9375,2982l9571,2982e" filled="false" stroked="true" strokeweight=".370491pt" strokecolor="#d9d9d9">
                <v:path arrowok="t"/>
              </v:shape>
            </v:group>
            <v:group style="position:absolute;left:9375;top:2046;width:197;height:2" coordorigin="9375,2046" coordsize="197,2">
              <v:shape style="position:absolute;left:9375;top:2046;width:197;height:2" coordorigin="9375,2046" coordsize="197,0" path="m9375,2046l9571,2046e" filled="false" stroked="true" strokeweight=".370491pt" strokecolor="#d9d9d9">
                <v:path arrowok="t"/>
              </v:shape>
            </v:group>
            <v:group style="position:absolute;left:9375;top:1111;width:197;height:2" coordorigin="9375,1111" coordsize="197,2">
              <v:shape style="position:absolute;left:9375;top:1111;width:197;height:2" coordorigin="9375,1111" coordsize="197,0" path="m9375,1111l9571,1111e" filled="false" stroked="true" strokeweight=".370491pt" strokecolor="#d9d9d9">
                <v:path arrowok="t"/>
              </v:shape>
            </v:group>
            <v:group style="position:absolute;left:9571;top:154;width:197;height:3763" coordorigin="9571,154" coordsize="197,3763">
              <v:shape style="position:absolute;left:9571;top:154;width:197;height:3763" coordorigin="9571,154" coordsize="197,3763" path="m9767,3917l9571,3917,9571,154,9767,154,9767,3917xe" filled="true" fillcolor="#c00000" stroked="false">
                <v:path arrowok="t"/>
                <v:fill type="solid"/>
              </v:shape>
            </v:group>
            <v:group style="position:absolute;left:8982;top:2982;width:197;height:2" coordorigin="8982,2982" coordsize="197,2">
              <v:shape style="position:absolute;left:8982;top:2982;width:197;height:2" coordorigin="8982,2982" coordsize="197,0" path="m8982,2982l9178,2982e" filled="false" stroked="true" strokeweight=".370491pt" strokecolor="#d9d9d9">
                <v:path arrowok="t"/>
              </v:shape>
            </v:group>
            <v:group style="position:absolute;left:8982;top:2046;width:197;height:2" coordorigin="8982,2046" coordsize="197,2">
              <v:shape style="position:absolute;left:8982;top:2046;width:197;height:2" coordorigin="8982,2046" coordsize="197,0" path="m8982,2046l9178,2046e" filled="false" stroked="true" strokeweight=".370491pt" strokecolor="#d9d9d9">
                <v:path arrowok="t"/>
              </v:shape>
            </v:group>
            <v:group style="position:absolute;left:8982;top:1111;width:197;height:2" coordorigin="8982,1111" coordsize="197,2">
              <v:shape style="position:absolute;left:8982;top:1111;width:197;height:2" coordorigin="8982,1111" coordsize="197,0" path="m8982,1111l9178,1111e" filled="false" stroked="true" strokeweight=".370491pt" strokecolor="#d9d9d9">
                <v:path arrowok="t"/>
              </v:shape>
            </v:group>
            <v:group style="position:absolute;left:9178;top:439;width:197;height:3478" coordorigin="9178,439" coordsize="197,3478">
              <v:shape style="position:absolute;left:9178;top:439;width:197;height:3478" coordorigin="9178,439" coordsize="197,3478" path="m9375,3917l9178,3917,9178,439,9375,439,9375,3917xe" filled="true" fillcolor="#c00000" stroked="false">
                <v:path arrowok="t"/>
                <v:fill type="solid"/>
              </v:shape>
            </v:group>
            <v:group style="position:absolute;left:8590;top:2982;width:197;height:2" coordorigin="8590,2982" coordsize="197,2">
              <v:shape style="position:absolute;left:8590;top:2982;width:197;height:2" coordorigin="8590,2982" coordsize="197,0" path="m8590,2982l8786,2982e" filled="false" stroked="true" strokeweight=".370491pt" strokecolor="#d9d9d9">
                <v:path arrowok="t"/>
              </v:shape>
            </v:group>
            <v:group style="position:absolute;left:8590;top:2046;width:197;height:2" coordorigin="8590,2046" coordsize="197,2">
              <v:shape style="position:absolute;left:8590;top:2046;width:197;height:2" coordorigin="8590,2046" coordsize="197,0" path="m8590,2046l8786,2046e" filled="false" stroked="true" strokeweight=".370491pt" strokecolor="#d9d9d9">
                <v:path arrowok="t"/>
              </v:shape>
            </v:group>
            <v:group style="position:absolute;left:6235;top:1111;width:2552;height:2" coordorigin="6235,1111" coordsize="2552,2">
              <v:shape style="position:absolute;left:6235;top:1111;width:2552;height:2" coordorigin="6235,1111" coordsize="2552,0" path="m6235,1111l8786,1111e" filled="false" stroked="true" strokeweight=".370491pt" strokecolor="#d9d9d9">
                <v:path arrowok="t"/>
              </v:shape>
            </v:group>
            <v:group style="position:absolute;left:8786;top:932;width:197;height:2985" coordorigin="8786,932" coordsize="197,2985">
              <v:shape style="position:absolute;left:8786;top:932;width:197;height:2985" coordorigin="8786,932" coordsize="197,2985" path="m8982,3917l8786,3917,8786,932,8982,932,8982,3917xe" filled="true" fillcolor="#c00000" stroked="false">
                <v:path arrowok="t"/>
                <v:fill type="solid"/>
              </v:shape>
            </v:group>
            <v:group style="position:absolute;left:8198;top:2982;width:197;height:2" coordorigin="8198,2982" coordsize="197,2">
              <v:shape style="position:absolute;left:8198;top:2982;width:197;height:2" coordorigin="8198,2982" coordsize="197,0" path="m8198,2982l8394,2982e" filled="false" stroked="true" strokeweight=".370491pt" strokecolor="#d9d9d9">
                <v:path arrowok="t"/>
              </v:shape>
            </v:group>
            <v:group style="position:absolute;left:8198;top:2046;width:197;height:2" coordorigin="8198,2046" coordsize="197,2">
              <v:shape style="position:absolute;left:8198;top:2046;width:197;height:2" coordorigin="8198,2046" coordsize="197,0" path="m8198,2046l8394,2046e" filled="false" stroked="true" strokeweight=".370491pt" strokecolor="#d9d9d9">
                <v:path arrowok="t"/>
              </v:shape>
            </v:group>
            <v:group style="position:absolute;left:8394;top:1289;width:197;height:2628" coordorigin="8394,1289" coordsize="197,2628">
              <v:shape style="position:absolute;left:8394;top:1289;width:197;height:2628" coordorigin="8394,1289" coordsize="197,2628" path="m8590,3917l8394,3917,8394,1289,8590,1289,8590,3917xe" filled="true" fillcolor="#c00000" stroked="false">
                <v:path arrowok="t"/>
                <v:fill type="solid"/>
              </v:shape>
            </v:group>
            <v:group style="position:absolute;left:7806;top:2982;width:197;height:2" coordorigin="7806,2982" coordsize="197,2">
              <v:shape style="position:absolute;left:7806;top:2982;width:197;height:2" coordorigin="7806,2982" coordsize="197,0" path="m7806,2982l8002,2982e" filled="false" stroked="true" strokeweight=".370491pt" strokecolor="#d9d9d9">
                <v:path arrowok="t"/>
              </v:shape>
            </v:group>
            <v:group style="position:absolute;left:7806;top:2046;width:197;height:2" coordorigin="7806,2046" coordsize="197,2">
              <v:shape style="position:absolute;left:7806;top:2046;width:197;height:2" coordorigin="7806,2046" coordsize="197,0" path="m7806,2046l8002,2046e" filled="false" stroked="true" strokeweight=".370491pt" strokecolor="#d9d9d9">
                <v:path arrowok="t"/>
              </v:shape>
            </v:group>
            <v:group style="position:absolute;left:8002;top:1431;width:197;height:2486" coordorigin="8002,1431" coordsize="197,2486">
              <v:shape style="position:absolute;left:8002;top:1431;width:197;height:2486" coordorigin="8002,1431" coordsize="197,2486" path="m8198,3917l8002,3917,8002,1431,8198,1431,8198,3917xe" filled="true" fillcolor="#c00000" stroked="false">
                <v:path arrowok="t"/>
                <v:fill type="solid"/>
              </v:shape>
            </v:group>
            <v:group style="position:absolute;left:7413;top:2982;width:197;height:2" coordorigin="7413,2982" coordsize="197,2">
              <v:shape style="position:absolute;left:7413;top:2982;width:197;height:2" coordorigin="7413,2982" coordsize="197,0" path="m7413,2982l7609,2982e" filled="false" stroked="true" strokeweight=".370491pt" strokecolor="#d9d9d9">
                <v:path arrowok="t"/>
              </v:shape>
            </v:group>
            <v:group style="position:absolute;left:7413;top:2046;width:197;height:2" coordorigin="7413,2046" coordsize="197,2">
              <v:shape style="position:absolute;left:7413;top:2046;width:197;height:2" coordorigin="7413,2046" coordsize="197,0" path="m7413,2046l7609,2046e" filled="false" stroked="true" strokeweight=".370491pt" strokecolor="#d9d9d9">
                <v:path arrowok="t"/>
              </v:shape>
            </v:group>
            <v:group style="position:absolute;left:7609;top:1431;width:197;height:2486" coordorigin="7609,1431" coordsize="197,2486">
              <v:shape style="position:absolute;left:7609;top:1431;width:197;height:2486" coordorigin="7609,1431" coordsize="197,2486" path="m7806,3917l7609,3917,7609,1431,7806,1431,7806,3917xe" filled="true" fillcolor="#c00000" stroked="false">
                <v:path arrowok="t"/>
                <v:fill type="solid"/>
              </v:shape>
            </v:group>
            <v:group style="position:absolute;left:7021;top:2982;width:197;height:2" coordorigin="7021,2982" coordsize="197,2">
              <v:shape style="position:absolute;left:7021;top:2982;width:197;height:2" coordorigin="7021,2982" coordsize="197,0" path="m7021,2982l7217,2982e" filled="false" stroked="true" strokeweight=".370491pt" strokecolor="#d9d9d9">
                <v:path arrowok="t"/>
              </v:shape>
            </v:group>
            <v:group style="position:absolute;left:7021;top:2046;width:197;height:2" coordorigin="7021,2046" coordsize="197,2">
              <v:shape style="position:absolute;left:7021;top:2046;width:197;height:2" coordorigin="7021,2046" coordsize="197,0" path="m7021,2046l7217,2046e" filled="false" stroked="true" strokeweight=".370491pt" strokecolor="#d9d9d9">
                <v:path arrowok="t"/>
              </v:shape>
            </v:group>
            <v:group style="position:absolute;left:7217;top:1525;width:197;height:2393" coordorigin="7217,1525" coordsize="197,2393">
              <v:shape style="position:absolute;left:7217;top:1525;width:197;height:2393" coordorigin="7217,1525" coordsize="197,2393" path="m7413,3917l7217,3917,7217,1525,7413,1525,7413,3917xe" filled="true" fillcolor="#c00000" stroked="false">
                <v:path arrowok="t"/>
                <v:fill type="solid"/>
              </v:shape>
            </v:group>
            <v:group style="position:absolute;left:6629;top:2982;width:197;height:2" coordorigin="6629,2982" coordsize="197,2">
              <v:shape style="position:absolute;left:6629;top:2982;width:197;height:2" coordorigin="6629,2982" coordsize="197,0" path="m6629,2982l6825,2982e" filled="false" stroked="true" strokeweight=".370491pt" strokecolor="#d9d9d9">
                <v:path arrowok="t"/>
              </v:shape>
            </v:group>
            <v:group style="position:absolute;left:6629;top:2046;width:197;height:2" coordorigin="6629,2046" coordsize="197,2">
              <v:shape style="position:absolute;left:6629;top:2046;width:197;height:2" coordorigin="6629,2046" coordsize="197,0" path="m6629,2046l6825,2046e" filled="false" stroked="true" strokeweight=".370491pt" strokecolor="#d9d9d9">
                <v:path arrowok="t"/>
              </v:shape>
            </v:group>
            <v:group style="position:absolute;left:6825;top:1805;width:197;height:2112" coordorigin="6825,1805" coordsize="197,2112">
              <v:shape style="position:absolute;left:6825;top:1805;width:197;height:2112" coordorigin="6825,1805" coordsize="197,2112" path="m7021,3917l6825,3917,6825,1805,7021,1805,7021,3917xe" filled="true" fillcolor="#c00000" stroked="false">
                <v:path arrowok="t"/>
                <v:fill type="solid"/>
              </v:shape>
            </v:group>
            <v:group style="position:absolute;left:6235;top:2982;width:197;height:2" coordorigin="6235,2982" coordsize="197,2">
              <v:shape style="position:absolute;left:6235;top:2982;width:197;height:2" coordorigin="6235,2982" coordsize="197,0" path="m6235,2982l6431,2982e" filled="false" stroked="true" strokeweight=".370491pt" strokecolor="#d9d9d9">
                <v:path arrowok="t"/>
              </v:shape>
            </v:group>
            <v:group style="position:absolute;left:6235;top:2046;width:197;height:2" coordorigin="6235,2046" coordsize="197,2">
              <v:shape style="position:absolute;left:6235;top:2046;width:197;height:2" coordorigin="6235,2046" coordsize="197,0" path="m6235,2046l6431,2046e" filled="false" stroked="true" strokeweight=".370491pt" strokecolor="#d9d9d9">
                <v:path arrowok="t"/>
              </v:shape>
            </v:group>
            <v:group style="position:absolute;left:6431;top:1598;width:198;height:2320" coordorigin="6431,1598" coordsize="198,2320">
              <v:shape style="position:absolute;left:6431;top:1598;width:198;height:2320" coordorigin="6431,1598" coordsize="198,2320" path="m6629,3917l6431,3917,6431,1598,6629,1598,6629,3917xe" filled="true" fillcolor="#c00000" stroked="false">
                <v:path arrowok="t"/>
                <v:fill type="solid"/>
              </v:shape>
            </v:group>
            <v:group style="position:absolute;left:5843;top:2982;width:197;height:2" coordorigin="5843,2982" coordsize="197,2">
              <v:shape style="position:absolute;left:5843;top:2982;width:197;height:2" coordorigin="5843,2982" coordsize="197,0" path="m5843,2982l6039,2982e" filled="false" stroked="true" strokeweight=".370491pt" strokecolor="#d9d9d9">
                <v:path arrowok="t"/>
              </v:shape>
            </v:group>
            <v:group style="position:absolute;left:5843;top:2046;width:197;height:2" coordorigin="5843,2046" coordsize="197,2">
              <v:shape style="position:absolute;left:5843;top:2046;width:197;height:2" coordorigin="5843,2046" coordsize="197,0" path="m5843,2046l6039,2046e" filled="false" stroked="true" strokeweight=".370491pt" strokecolor="#d9d9d9">
                <v:path arrowok="t"/>
              </v:shape>
            </v:group>
            <v:group style="position:absolute;left:5843;top:1111;width:197;height:2" coordorigin="5843,1111" coordsize="197,2">
              <v:shape style="position:absolute;left:5843;top:1111;width:197;height:2" coordorigin="5843,1111" coordsize="197,0" path="m5843,1111l6039,1111e" filled="false" stroked="true" strokeweight=".370491pt" strokecolor="#d9d9d9">
                <v:path arrowok="t"/>
              </v:shape>
            </v:group>
            <v:group style="position:absolute;left:6039;top:979;width:197;height:2938" coordorigin="6039,979" coordsize="197,2938">
              <v:shape style="position:absolute;left:6039;top:979;width:197;height:2938" coordorigin="6039,979" coordsize="197,2938" path="m6235,3917l6039,3917,6039,979,6235,979,6235,3917xe" filled="true" fillcolor="#c00000" stroked="false">
                <v:path arrowok="t"/>
                <v:fill type="solid"/>
              </v:shape>
            </v:group>
            <v:group style="position:absolute;left:5450;top:2982;width:197;height:2" coordorigin="5450,2982" coordsize="197,2">
              <v:shape style="position:absolute;left:5450;top:2982;width:197;height:2" coordorigin="5450,2982" coordsize="197,0" path="m5450,2982l5646,2982e" filled="false" stroked="true" strokeweight=".370491pt" strokecolor="#d9d9d9">
                <v:path arrowok="t"/>
              </v:shape>
            </v:group>
            <v:group style="position:absolute;left:5450;top:2046;width:197;height:2" coordorigin="5450,2046" coordsize="197,2">
              <v:shape style="position:absolute;left:5450;top:2046;width:197;height:2" coordorigin="5450,2046" coordsize="197,0" path="m5450,2046l5646,2046e" filled="false" stroked="true" strokeweight=".370491pt" strokecolor="#d9d9d9">
                <v:path arrowok="t"/>
              </v:shape>
            </v:group>
            <v:group style="position:absolute;left:5450;top:1111;width:197;height:2" coordorigin="5450,1111" coordsize="197,2">
              <v:shape style="position:absolute;left:5450;top:1111;width:197;height:2" coordorigin="5450,1111" coordsize="197,0" path="m5450,1111l5646,1111e" filled="false" stroked="true" strokeweight=".370491pt" strokecolor="#d9d9d9">
                <v:path arrowok="t"/>
              </v:shape>
            </v:group>
            <v:group style="position:absolute;left:5646;top:983;width:197;height:2935" coordorigin="5646,983" coordsize="197,2935">
              <v:shape style="position:absolute;left:5646;top:983;width:197;height:2935" coordorigin="5646,983" coordsize="197,2935" path="m5843,3917l5646,3917,5646,983,5843,983,5843,3917xe" filled="true" fillcolor="#c00000" stroked="false">
                <v:path arrowok="t"/>
                <v:fill type="solid"/>
              </v:shape>
            </v:group>
            <v:group style="position:absolute;left:5058;top:2982;width:197;height:2" coordorigin="5058,2982" coordsize="197,2">
              <v:shape style="position:absolute;left:5058;top:2982;width:197;height:2" coordorigin="5058,2982" coordsize="197,0" path="m5058,2982l5254,2982e" filled="false" stroked="true" strokeweight=".370491pt" strokecolor="#d9d9d9">
                <v:path arrowok="t"/>
              </v:shape>
            </v:group>
            <v:group style="position:absolute;left:5058;top:2046;width:197;height:2" coordorigin="5058,2046" coordsize="197,2">
              <v:shape style="position:absolute;left:5058;top:2046;width:197;height:2" coordorigin="5058,2046" coordsize="197,0" path="m5058,2046l5254,2046e" filled="false" stroked="true" strokeweight=".370491pt" strokecolor="#d9d9d9">
                <v:path arrowok="t"/>
              </v:shape>
            </v:group>
            <v:group style="position:absolute;left:2410;top:1111;width:2845;height:2" coordorigin="2410,1111" coordsize="2845,2">
              <v:shape style="position:absolute;left:2410;top:1111;width:2845;height:2" coordorigin="2410,1111" coordsize="2845,0" path="m2410,1111l5254,1111e" filled="false" stroked="true" strokeweight=".370491pt" strokecolor="#d9d9d9">
                <v:path arrowok="t"/>
              </v:shape>
            </v:group>
            <v:group style="position:absolute;left:5254;top:1067;width:197;height:2851" coordorigin="5254,1067" coordsize="197,2851">
              <v:shape style="position:absolute;left:5254;top:1067;width:197;height:2851" coordorigin="5254,1067" coordsize="197,2851" path="m5450,3917l5254,3917,5254,1067,5450,1067,5450,3917xe" filled="true" fillcolor="#c00000" stroked="false">
                <v:path arrowok="t"/>
                <v:fill type="solid"/>
              </v:shape>
            </v:group>
            <v:group style="position:absolute;left:4666;top:2982;width:197;height:2" coordorigin="4666,2982" coordsize="197,2">
              <v:shape style="position:absolute;left:4666;top:2982;width:197;height:2" coordorigin="4666,2982" coordsize="197,0" path="m4666,2982l4862,2982e" filled="false" stroked="true" strokeweight=".370491pt" strokecolor="#d9d9d9">
                <v:path arrowok="t"/>
              </v:shape>
            </v:group>
            <v:group style="position:absolute;left:4666;top:2046;width:197;height:2" coordorigin="4666,2046" coordsize="197,2">
              <v:shape style="position:absolute;left:4666;top:2046;width:197;height:2" coordorigin="4666,2046" coordsize="197,0" path="m4666,2046l4862,2046e" filled="false" stroked="true" strokeweight=".370491pt" strokecolor="#d9d9d9">
                <v:path arrowok="t"/>
              </v:shape>
            </v:group>
            <v:group style="position:absolute;left:4862;top:1551;width:197;height:2367" coordorigin="4862,1551" coordsize="197,2367">
              <v:shape style="position:absolute;left:4862;top:1551;width:197;height:2367" coordorigin="4862,1551" coordsize="197,2367" path="m5058,3917l4862,3917,4862,1551,5058,1551,5058,3917xe" filled="true" fillcolor="#c00000" stroked="false">
                <v:path arrowok="t"/>
                <v:fill type="solid"/>
              </v:shape>
            </v:group>
            <v:group style="position:absolute;left:4274;top:2982;width:197;height:2" coordorigin="4274,2982" coordsize="197,2">
              <v:shape style="position:absolute;left:4274;top:2982;width:197;height:2" coordorigin="4274,2982" coordsize="197,0" path="m4274,2982l4470,2982e" filled="false" stroked="true" strokeweight=".370491pt" strokecolor="#d9d9d9">
                <v:path arrowok="t"/>
              </v:shape>
            </v:group>
            <v:group style="position:absolute;left:3489;top:2046;width:981;height:2" coordorigin="3489,2046" coordsize="981,2">
              <v:shape style="position:absolute;left:3489;top:2046;width:981;height:2" coordorigin="3489,2046" coordsize="981,0" path="m3489,2046l4470,2046e" filled="false" stroked="true" strokeweight=".370491pt" strokecolor="#d9d9d9">
                <v:path arrowok="t"/>
              </v:shape>
            </v:group>
            <v:group style="position:absolute;left:4470;top:1935;width:197;height:1983" coordorigin="4470,1935" coordsize="197,1983">
              <v:shape style="position:absolute;left:4470;top:1935;width:197;height:1983" coordorigin="4470,1935" coordsize="197,1983" path="m4666,3917l4470,3917,4470,1935,4666,1935,4666,3917xe" filled="true" fillcolor="#c00000" stroked="false">
                <v:path arrowok="t"/>
                <v:fill type="solid"/>
              </v:shape>
            </v:group>
            <v:group style="position:absolute;left:3881;top:2982;width:197;height:2" coordorigin="3881,2982" coordsize="197,2">
              <v:shape style="position:absolute;left:3881;top:2982;width:197;height:2" coordorigin="3881,2982" coordsize="197,0" path="m3881,2982l4077,2982e" filled="false" stroked="true" strokeweight=".370491pt" strokecolor="#d9d9d9">
                <v:path arrowok="t"/>
              </v:shape>
            </v:group>
            <v:group style="position:absolute;left:4077;top:2208;width:197;height:1710" coordorigin="4077,2208" coordsize="197,1710">
              <v:shape style="position:absolute;left:4077;top:2208;width:197;height:1710" coordorigin="4077,2208" coordsize="197,1710" path="m4274,3917l4077,3917,4077,2208,4274,2208,4274,3917xe" filled="true" fillcolor="#c00000" stroked="false">
                <v:path arrowok="t"/>
                <v:fill type="solid"/>
              </v:shape>
            </v:group>
            <v:group style="position:absolute;left:3489;top:2982;width:197;height:2" coordorigin="3489,2982" coordsize="197,2">
              <v:shape style="position:absolute;left:3489;top:2982;width:197;height:2" coordorigin="3489,2982" coordsize="197,0" path="m3489,2982l3685,2982e" filled="false" stroked="true" strokeweight=".370491pt" strokecolor="#d9d9d9">
                <v:path arrowok="t"/>
              </v:shape>
            </v:group>
            <v:group style="position:absolute;left:3685;top:2081;width:197;height:1837" coordorigin="3685,2081" coordsize="197,1837">
              <v:shape style="position:absolute;left:3685;top:2081;width:197;height:1837" coordorigin="3685,2081" coordsize="197,1837" path="m3881,3917l3685,3917,3685,2081,3881,2081,3881,3917xe" filled="true" fillcolor="#c00000" stroked="false">
                <v:path arrowok="t"/>
                <v:fill type="solid"/>
              </v:shape>
            </v:group>
            <v:group style="position:absolute;left:3095;top:2982;width:198;height:2" coordorigin="3095,2982" coordsize="198,2">
              <v:shape style="position:absolute;left:3095;top:2982;width:198;height:2" coordorigin="3095,2982" coordsize="198,0" path="m3095,2982l3293,2982e" filled="false" stroked="true" strokeweight=".370491pt" strokecolor="#d9d9d9">
                <v:path arrowok="t"/>
              </v:shape>
            </v:group>
            <v:group style="position:absolute;left:3095;top:2046;width:198;height:2" coordorigin="3095,2046" coordsize="198,2">
              <v:shape style="position:absolute;left:3095;top:2046;width:198;height:2" coordorigin="3095,2046" coordsize="198,0" path="m3095,2046l3293,2046e" filled="false" stroked="true" strokeweight=".370491pt" strokecolor="#d9d9d9">
                <v:path arrowok="t"/>
              </v:shape>
            </v:group>
            <v:group style="position:absolute;left:3293;top:1856;width:197;height:2062" coordorigin="3293,1856" coordsize="197,2062">
              <v:shape style="position:absolute;left:3293;top:1856;width:197;height:2062" coordorigin="3293,1856" coordsize="197,2062" path="m3489,3917l3293,3917,3293,1856,3489,1856,3489,3917xe" filled="true" fillcolor="#c00000" stroked="false">
                <v:path arrowok="t"/>
                <v:fill type="solid"/>
              </v:shape>
            </v:group>
            <v:group style="position:absolute;left:2703;top:2982;width:197;height:2" coordorigin="2703,2982" coordsize="197,2">
              <v:shape style="position:absolute;left:2703;top:2982;width:197;height:2" coordorigin="2703,2982" coordsize="197,0" path="m2703,2982l2899,2982e" filled="false" stroked="true" strokeweight=".370491pt" strokecolor="#d9d9d9">
                <v:path arrowok="t"/>
              </v:shape>
            </v:group>
            <v:group style="position:absolute;left:2410;top:2046;width:490;height:2" coordorigin="2410,2046" coordsize="490,2">
              <v:shape style="position:absolute;left:2410;top:2046;width:490;height:2" coordorigin="2410,2046" coordsize="490,0" path="m2410,2046l2899,2046e" filled="false" stroked="true" strokeweight=".370491pt" strokecolor="#d9d9d9">
                <v:path arrowok="t"/>
              </v:shape>
            </v:group>
            <v:group style="position:absolute;left:2899;top:1899;width:197;height:2018" coordorigin="2899,1899" coordsize="197,2018">
              <v:shape style="position:absolute;left:2899;top:1899;width:197;height:2018" coordorigin="2899,1899" coordsize="197,2018" path="m3095,3917l2899,3917,2899,1899,3095,1899,3095,3917xe" filled="true" fillcolor="#c00000" stroked="false">
                <v:path arrowok="t"/>
                <v:fill type="solid"/>
              </v:shape>
            </v:group>
            <v:group style="position:absolute;left:2410;top:2982;width:98;height:2" coordorigin="2410,2982" coordsize="98,2">
              <v:shape style="position:absolute;left:2410;top:2982;width:98;height:2" coordorigin="2410,2982" coordsize="98,0" path="m2410,2982l2507,2982e" filled="false" stroked="true" strokeweight=".370491pt" strokecolor="#d9d9d9">
                <v:path arrowok="t"/>
              </v:shape>
            </v:group>
            <v:group style="position:absolute;left:2507;top:2248;width:197;height:1669" coordorigin="2507,2248" coordsize="197,1669">
              <v:shape style="position:absolute;left:2507;top:2248;width:197;height:1669" coordorigin="2507,2248" coordsize="197,1669" path="m2703,3917l2507,3917,2507,2248,2703,2248,2703,3917xe" filled="true" fillcolor="#c00000" stroked="false">
                <v:path arrowok="t"/>
                <v:fill type="solid"/>
              </v:shape>
            </v:group>
            <v:group style="position:absolute;left:2410;top:3917;width:8241;height:2" coordorigin="2410,3917" coordsize="8241,2">
              <v:shape style="position:absolute;left:2410;top:3917;width:8241;height:2" coordorigin="2410,3917" coordsize="8241,0" path="m2410,3917l10650,3917e" filled="false" stroked="true" strokeweight=".370491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1,250,000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78"/>
        <w:ind w:left="155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1,200,000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78"/>
        <w:ind w:left="155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1,150,000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78"/>
        <w:ind w:left="155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1,100,000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8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1,050,000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1028" w:val="left" w:leader="none"/>
          <w:tab w:pos="1813" w:val="left" w:leader="none"/>
          <w:tab w:pos="2598" w:val="left" w:leader="none"/>
          <w:tab w:pos="3382" w:val="left" w:leader="none"/>
          <w:tab w:pos="4167" w:val="left" w:leader="none"/>
          <w:tab w:pos="4952" w:val="left" w:leader="none"/>
          <w:tab w:pos="5737" w:val="left" w:leader="none"/>
          <w:tab w:pos="6522" w:val="left" w:leader="none"/>
          <w:tab w:pos="7307" w:val="left" w:leader="none"/>
          <w:tab w:pos="8092" w:val="left" w:leader="none"/>
        </w:tabs>
        <w:spacing w:before="92"/>
        <w:ind w:left="2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221" w:space="40"/>
            <w:col w:w="9979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470" w:right="443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46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466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887"/>
        <w:gridCol w:w="957"/>
        <w:gridCol w:w="1014"/>
      </w:tblGrid>
      <w:tr>
        <w:trPr>
          <w:trHeight w:val="552" w:hRule="exact"/>
        </w:trPr>
        <w:tc>
          <w:tcPr>
            <w:tcW w:w="2568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5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3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18.37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17.25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758.50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756.84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721.05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67352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488;top:1536;width:567;height:2" coordorigin="3488,1536" coordsize="567,2">
              <v:shape style="position:absolute;left:3488;top:1536;width:567;height:2" coordorigin="3488,1536" coordsize="567,0" path="m3488,1536l4055,1536e" filled="false" stroked="true" strokeweight=".523pt" strokecolor="#231f20">
                <v:path arrowok="t"/>
              </v:shape>
            </v:group>
            <v:group style="position:absolute;left:4352;top:1523;width:598;height:2" coordorigin="4352,1523" coordsize="598,2">
              <v:shape style="position:absolute;left:4352;top:1523;width:598;height:2" coordorigin="4352,1523" coordsize="598,0" path="m4352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Durable Goods 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4075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 Goods 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16" w:val="left" w:leader="none"/>
                          <w:tab w:pos="3508" w:val="left" w:leader="none"/>
                        </w:tabs>
                        <w:spacing w:line="258" w:lineRule="exact" w:before="72"/>
                        <w:ind w:left="1653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Apr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Mar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  <w:u w:val="single" w:color="231F20"/>
                        </w:rPr>
                        <w:t>Apr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4044" w:val="righ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40.6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39.4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16.96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17.10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1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688.58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673.74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41.3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15.48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639.32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887"/>
        <w:gridCol w:w="957"/>
        <w:gridCol w:w="804"/>
      </w:tblGrid>
      <w:tr>
        <w:trPr>
          <w:trHeight w:val="396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7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Apr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4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8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20.22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19.68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19.30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4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837.11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5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850.18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818.32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9"/>
          <w:szCs w:val="19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$850.00</w:t>
      </w:r>
      <w:r>
        <w:rPr>
          <w:rFonts w:ascii="Calibri"/>
          <w:sz w:val="12"/>
        </w:rPr>
      </w:r>
    </w:p>
    <w:p>
      <w:pPr>
        <w:spacing w:line="253" w:lineRule="exact" w:before="46"/>
        <w:ind w:left="895" w:right="300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Average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Weekly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Earnings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 Production </w:t>
      </w:r>
      <w:r>
        <w:rPr>
          <w:rFonts w:ascii="Segoe UI"/>
          <w:b/>
          <w:color w:val="231F20"/>
          <w:spacing w:val="-2"/>
          <w:sz w:val="20"/>
        </w:rPr>
        <w:t>Workers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Manufacturing</w:t>
      </w:r>
      <w:r>
        <w:rPr>
          <w:rFonts w:ascii="Segoe UI"/>
          <w:sz w:val="20"/>
        </w:rPr>
      </w:r>
    </w:p>
    <w:p>
      <w:pPr>
        <w:spacing w:line="253" w:lineRule="exact" w:before="0"/>
        <w:ind w:left="895" w:right="300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3.119797pt;margin-top:19.734507pt;width:414.35pt;height:.1pt;mso-position-horizontal-relative:page;mso-position-vertical-relative:paragraph;z-index:3616" coordorigin="2262,395" coordsize="8287,2">
            <v:shape style="position:absolute;left:2262;top:395;width:8287;height:2" coordorigin="2262,395" coordsize="8287,0" path="m2262,395l10549,395e" filled="false" stroked="true" strokeweight=".360801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April 2016 - April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74" w:space="40"/>
            <w:col w:w="10126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26"/>
          <w:szCs w:val="26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3.119797pt;margin-top:7.803863pt;width:414.35pt;height:.1pt;mso-position-horizontal-relative:page;mso-position-vertical-relative:paragraph;z-index:3592" coordorigin="2262,156" coordsize="8287,2">
            <v:shape style="position:absolute;left:2262;top:156;width:8287;height:2" coordorigin="2262,156" coordsize="8287,0" path="m2262,156l10549,156e" filled="false" stroked="true" strokeweight=".360801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$800.00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2.9394pt;margin-top:-14.015566pt;width:414.7pt;height:100.3pt;mso-position-horizontal-relative:page;mso-position-vertical-relative:paragraph;z-index:3568" coordorigin="2259,-280" coordsize="8294,2006">
            <v:group style="position:absolute;left:2262;top:1295;width:8287;height:2" coordorigin="2262,1295" coordsize="8287,2">
              <v:shape style="position:absolute;left:2262;top:1295;width:8287;height:2" coordorigin="2262,1295" coordsize="8287,0" path="m2262,1295l10549,1295e" filled="false" stroked="true" strokeweight=".360801pt" strokecolor="#d9d9d9">
                <v:path arrowok="t"/>
              </v:shape>
            </v:group>
            <v:group style="position:absolute;left:2262;top:726;width:8287;height:2" coordorigin="2262,726" coordsize="8287,2">
              <v:shape style="position:absolute;left:2262;top:726;width:8287;height:2" coordorigin="2262,726" coordsize="8287,0" path="m2262,726l10549,726e" filled="false" stroked="true" strokeweight=".360801pt" strokecolor="#d9d9d9">
                <v:path arrowok="t"/>
              </v:shape>
            </v:group>
            <v:group style="position:absolute;left:2262;top:156;width:8287;height:2" coordorigin="2262,156" coordsize="8287,2">
              <v:shape style="position:absolute;left:2262;top:156;width:8287;height:2" coordorigin="2262,156" coordsize="8287,0" path="m2262,156l10549,156e" filled="false" stroked="true" strokeweight=".360801pt" strokecolor="#d9d9d9">
                <v:path arrowok="t"/>
              </v:shape>
            </v:group>
            <v:group style="position:absolute;left:2374;top:-262;width:8047;height:1970" coordorigin="2374,-262" coordsize="8047,1970">
              <v:shape style="position:absolute;left:2374;top:-262;width:8047;height:1970" coordorigin="2374,-262" coordsize="8047,1970" path="m2374,1409l2448,1381,2467,1374,2485,1367,2559,1336,2628,1298,2676,1257,2692,1243,2707,1229,2770,1185,2802,1177,2817,1178,2873,1216,2915,1267,2942,1306,2955,1325,2996,1379,3053,1424,3086,1427,3102,1425,3118,1421,3134,1416,3150,1410,3165,1403,3180,1397,3196,1392,3211,1388,3226,1386,3241,1386,3299,1424,3341,1477,3381,1538,3394,1558,3432,1612,3482,1655,3497,1654,3556,1615,3598,1563,3625,1524,3638,1505,3678,1455,3736,1420,3753,1419,3771,1420,3841,1443,3893,1471,3911,1480,3928,1488,3949,1495,3968,1504,4025,1528,4097,1562,4114,1570,4131,1578,4149,1586,4166,1594,4184,1602,4203,1611,4221,1619,4240,1628,4258,1637,4313,1662,4387,1688,4448,1698,4527,1702,4566,1703,4586,1703,4606,1703,4627,1704,4648,1705,4668,1705,4688,1706,4708,1707,4728,1707,4748,1707,4767,1707,4787,1706,4806,1705,4825,1704,4847,1701,4868,1699,4928,1691,5004,1674,5060,1651,5122,1611,5185,1561,5231,1519,5262,1490,5277,1476,5321,1428,5364,1374,5378,1356,5392,1337,5433,1288,5487,1244,5517,1238,5534,1241,5597,1284,5644,1331,5659,1347,5719,1394,5760,1400,5779,1400,5854,1384,5925,1356,5942,1348,5960,1341,5979,1334,5997,1328,6016,1322,6034,1316,6106,1285,6156,1246,6197,1191,6234,1121,6269,1041,6293,985,6304,957,6316,929,6350,849,6383,779,6419,721,6460,663,6501,611,6555,561,6609,542,6623,543,6671,581,6706,631,6741,693,6764,736,6775,758,6809,819,6854,881,6905,930,6957,969,7025,1001,7077,1008,7093,1005,7160,973,7210,934,7243,905,7260,891,7276,877,7293,864,7310,851,7326,839,7375,802,7437,753,7498,703,7546,661,7593,611,7609,594,7624,577,7668,531,7726,491,7740,487,7757,488,7822,526,7869,574,7884,590,7929,630,7959,643,7976,640,8040,599,8086,550,8116,515,8130,498,8173,455,8240,428,8257,426,8274,427,8291,428,8307,429,8323,430,8339,431,8355,431,8371,429,8432,401,8482,345,8519,293,8544,256,8556,237,8593,184,8642,127,8693,91,8760,64,8777,59,8843,28,8899,-28,8938,-85,8963,-125,8976,-145,9013,-201,9061,-252,9085,-262,9098,-259,9148,-214,9184,-156,9220,-90,9232,-68,9267,-7,9313,46,9344,53,9360,51,9421,19,9451,-3,9466,-13,9481,-22,9496,-30,9511,-35,9525,-37,9540,-36,9602,-5,9648,34,9694,80,9709,96,9724,112,9740,128,9755,143,9769,157,9812,208,9853,263,9866,281,9905,331,9957,374,9983,379,9995,376,10046,330,10083,275,10119,212,10131,191,10166,132,10222,75,10279,55,10315,52,10333,53,10351,54,10368,56,10386,58,10403,59,10420,60e" filled="false" stroked="true" strokeweight="1.780379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$750.00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$700.00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$650.00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3.119797pt;margin-top:7.797132pt;width:414.35pt;height:.1pt;mso-position-horizontal-relative:page;mso-position-vertical-relative:paragraph;z-index:3544" coordorigin="2262,156" coordsize="8287,2">
            <v:shape style="position:absolute;left:2262;top:156;width:8287;height:2" coordorigin="2262,156" coordsize="8287,0" path="m2262,156l10549,156e" filled="false" stroked="true" strokeweight=".360801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$600.00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3.119797pt;margin-top:7.780523pt;width:414.35pt;height:.1pt;mso-position-horizontal-relative:page;mso-position-vertical-relative:paragraph;z-index:3520" coordorigin="2262,156" coordsize="8287,2">
            <v:shape style="position:absolute;left:2262;top:156;width:8287;height:2" coordorigin="2262,156" coordsize="8287,0" path="m2262,156l10549,156e" filled="false" stroked="true" strokeweight=".360801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$550.00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76"/>
        <w:ind w:left="152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3.119797pt;margin-top:7.82394pt;width:414.35pt;height:.1pt;mso-position-horizontal-relative:page;mso-position-vertical-relative:paragraph;z-index:3496" coordorigin="2262,156" coordsize="8287,2">
            <v:shape style="position:absolute;left:2262;top:156;width:8287;height:2" coordorigin="2262,156" coordsize="8287,0" path="m2262,156l10549,156e" filled="false" stroked="true" strokeweight=".360801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$500.00</w:t>
      </w:r>
      <w:r>
        <w:rPr>
          <w:rFonts w:ascii="Calibri"/>
          <w:sz w:val="12"/>
        </w:rPr>
      </w: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after="0" w:line="240" w:lineRule="auto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6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$450.00</w:t>
      </w:r>
      <w:r>
        <w:rPr>
          <w:rFonts w:ascii="Calibri"/>
          <w:sz w:val="12"/>
        </w:rPr>
      </w:r>
    </w:p>
    <w:p>
      <w:pPr>
        <w:spacing w:line="240" w:lineRule="auto" w:before="6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0" w:lineRule="atLeast"/>
        <w:ind w:left="145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4.7pt;height:.4pt;mso-position-horizontal-relative:char;mso-position-vertical-relative:line" coordorigin="0,0" coordsize="8294,8">
            <v:group style="position:absolute;left:4;top:4;width:8287;height:2" coordorigin="4,4" coordsize="8287,2">
              <v:shape style="position:absolute;left:4;top:4;width:8287;height:2" coordorigin="4,4" coordsize="8287,0" path="m4,4l8290,4e" filled="false" stroked="true" strokeweight=".360801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367" w:val="left" w:leader="none"/>
          <w:tab w:pos="2708" w:val="left" w:leader="none"/>
          <w:tab w:pos="4055" w:val="left" w:leader="none"/>
          <w:tab w:pos="5396" w:val="left" w:leader="none"/>
          <w:tab w:pos="6742" w:val="left" w:leader="none"/>
          <w:tab w:pos="8084" w:val="left" w:leader="none"/>
        </w:tabs>
        <w:spacing w:before="49"/>
        <w:ind w:left="20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Apr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</w:r>
      <w:r>
        <w:rPr>
          <w:rFonts w:ascii="Calibri"/>
          <w:color w:val="585858"/>
          <w:w w:val="135"/>
          <w:sz w:val="12"/>
        </w:rPr>
        <w:t>Oct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  <w:t>Apr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074" w:space="40"/>
            <w:col w:w="10126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443"/>
        <w:jc w:val="center"/>
        <w:rPr>
          <w:b w:val="0"/>
          <w:bCs w:val="0"/>
        </w:rPr>
      </w:pPr>
      <w:bookmarkStart w:name="_TOC_250002" w:id="1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1"/>
      <w:r>
        <w:rPr>
          <w:b w:val="0"/>
        </w:rPr>
      </w:r>
    </w:p>
    <w:p>
      <w:pPr>
        <w:spacing w:line="459" w:lineRule="exact" w:before="0"/>
        <w:ind w:left="0" w:right="9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 Little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z w:val="20"/>
        </w:rPr>
        <w:t> Little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z w:val="20"/>
        </w:rPr>
        <w:t> MSA =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z w:val="20"/>
        </w:rPr>
        <w:t> Grant, Lonoke,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z w:val="20"/>
        </w:rPr>
        <w:t> Pulaski, &amp; Saline 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61"/>
        <w:gridCol w:w="1022"/>
        <w:gridCol w:w="1314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1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356,049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356,584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346,699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342,614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4,085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11,069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-1,754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3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1"/>
                    <w:gridCol w:w="968"/>
                    <w:gridCol w:w="1041"/>
                    <w:gridCol w:w="1104"/>
                    <w:gridCol w:w="1060"/>
                    <w:gridCol w:w="1248"/>
                  </w:tblGrid>
                  <w:tr>
                    <w:trPr>
                      <w:trHeight w:val="739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6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9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5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59"/>
                          <w:ind w:left="18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63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63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69.7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39.0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325.9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323.2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53" w:lineRule="exact" w:before="46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3"/>
          <w:sz w:val="20"/>
        </w:rPr>
        <w:t>Over-the-Year</w:t>
      </w:r>
      <w:r>
        <w:rPr>
          <w:rFonts w:ascii="Segoe UI"/>
          <w:b/>
          <w:color w:val="231F20"/>
          <w:spacing w:val="-1"/>
          <w:sz w:val="20"/>
        </w:rPr>
        <w:t> Employment</w:t>
      </w:r>
      <w:r>
        <w:rPr>
          <w:rFonts w:ascii="Segoe UI"/>
          <w:b/>
          <w:color w:val="231F20"/>
          <w:sz w:val="20"/>
        </w:rPr>
        <w:t> Change</w:t>
      </w:r>
      <w:r>
        <w:rPr>
          <w:rFonts w:ascii="Segoe UI"/>
          <w:b/>
          <w:color w:val="231F20"/>
          <w:spacing w:val="-1"/>
          <w:sz w:val="20"/>
        </w:rPr>
        <w:t> by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Industry</w:t>
      </w:r>
      <w:r>
        <w:rPr>
          <w:rFonts w:ascii="Segoe UI"/>
          <w:sz w:val="20"/>
        </w:rPr>
      </w:r>
    </w:p>
    <w:p>
      <w:pPr>
        <w:spacing w:line="253" w:lineRule="exact" w:before="0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April 2018 vs April 2019</w:t>
      </w:r>
      <w:r>
        <w:rPr>
          <w:rFonts w:ascii="Segoe UI"/>
          <w:sz w:val="20"/>
        </w:rPr>
      </w:r>
    </w:p>
    <w:p>
      <w:pPr>
        <w:spacing w:line="240" w:lineRule="auto" w:before="10"/>
        <w:rPr>
          <w:rFonts w:ascii="Segoe UI" w:hAnsi="Segoe UI" w:cs="Segoe UI" w:eastAsia="Segoe UI"/>
          <w:sz w:val="4"/>
          <w:szCs w:val="4"/>
        </w:rPr>
      </w:pPr>
    </w:p>
    <w:p>
      <w:pPr>
        <w:tabs>
          <w:tab w:pos="8161" w:val="left" w:leader="none"/>
        </w:tabs>
        <w:spacing w:line="80" w:lineRule="atLeast"/>
        <w:ind w:left="7326" w:right="0" w:firstLine="0"/>
        <w:rPr>
          <w:rFonts w:ascii="Segoe UI" w:hAnsi="Segoe UI" w:cs="Segoe UI" w:eastAsia="Segoe UI"/>
          <w:sz w:val="8"/>
          <w:szCs w:val="8"/>
        </w:rPr>
      </w:pPr>
      <w:r>
        <w:rPr>
          <w:rFonts w:ascii="Segoe UI"/>
          <w:sz w:val="8"/>
        </w:rPr>
        <w:pict>
          <v:group style="width:.45pt;height:4.150pt;mso-position-horizontal-relative:char;mso-position-vertical-relative:line" coordorigin="0,0" coordsize="9,83">
            <v:group style="position:absolute;left:4;top:4;width:2;height:75" coordorigin="4,4" coordsize="2,75">
              <v:shape style="position:absolute;left:4;top:4;width:2;height:75" coordorigin="4,4" coordsize="0,75" path="m4,78l4,4e" filled="false" stroked="true" strokeweight=".422466pt" strokecolor="#d9d9d9">
                <v:path arrowok="t"/>
              </v:shape>
            </v:group>
          </v:group>
        </w:pict>
      </w:r>
      <w:r>
        <w:rPr>
          <w:rFonts w:ascii="Segoe UI"/>
          <w:sz w:val="8"/>
        </w:rPr>
      </w:r>
      <w:r>
        <w:rPr>
          <w:rFonts w:ascii="Segoe UI"/>
          <w:sz w:val="8"/>
        </w:rPr>
        <w:tab/>
      </w:r>
      <w:r>
        <w:rPr>
          <w:rFonts w:ascii="Segoe UI"/>
          <w:sz w:val="8"/>
        </w:rPr>
        <w:pict>
          <v:group style="width:.45pt;height:4.150pt;mso-position-horizontal-relative:char;mso-position-vertical-relative:line" coordorigin="0,0" coordsize="9,83">
            <v:group style="position:absolute;left:4;top:4;width:2;height:75" coordorigin="4,4" coordsize="2,75">
              <v:shape style="position:absolute;left:4;top:4;width:2;height:75" coordorigin="4,4" coordsize="0,75" path="m4,78l4,4e" filled="false" stroked="true" strokeweight=".422466pt" strokecolor="#d9d9d9">
                <v:path arrowok="t"/>
              </v:shape>
            </v:group>
          </v:group>
        </w:pict>
      </w:r>
      <w:r>
        <w:rPr>
          <w:rFonts w:ascii="Segoe UI"/>
          <w:sz w:val="8"/>
        </w:rPr>
      </w:r>
    </w:p>
    <w:p>
      <w:pPr>
        <w:spacing w:before="0"/>
        <w:ind w:left="244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199.514923pt;margin-top:-4.784354pt;width:.1pt;height:149.7pt;mso-position-horizontal-relative:page;mso-position-vertical-relative:paragraph;z-index:3712" coordorigin="3990,-96" coordsize="2,2994">
            <v:shape style="position:absolute;left:3990;top:-96;width:2;height:2994" coordorigin="3990,-96" coordsize="0,2994" path="m3990,-96l3990,2898e" filled="false" stroked="true" strokeweight=".422466pt" strokecolor="#d9d9d9">
              <v:path arrowok="t"/>
            </v:shape>
            <w10:wrap type="none"/>
          </v:group>
        </w:pict>
      </w:r>
      <w:r>
        <w:rPr/>
        <w:pict>
          <v:group style="position:absolute;margin-left:241.057449pt;margin-top:-4.995614pt;width:125.7pt;height:150.1pt;mso-position-horizontal-relative:page;mso-position-vertical-relative:paragraph;z-index:-267088" coordorigin="4821,-100" coordsize="2514,3002">
            <v:group style="position:absolute;left:4825;top:-96;width:2;height:2994" coordorigin="4825,-96" coordsize="2,2994">
              <v:shape style="position:absolute;left:4825;top:-96;width:2;height:2994" coordorigin="4825,-96" coordsize="0,2994" path="m4825,-96l4825,2898e" filled="false" stroked="true" strokeweight=".422466pt" strokecolor="#d9d9d9">
                <v:path arrowok="t"/>
              </v:shape>
            </v:group>
            <v:group style="position:absolute;left:5660;top:-96;width:2;height:2769" coordorigin="5660,-96" coordsize="2,2769">
              <v:shape style="position:absolute;left:5660;top:-96;width:2;height:2769" coordorigin="5660,-96" coordsize="0,2769" path="m5660,2673l5660,-96e" filled="false" stroked="true" strokeweight=".422466pt" strokecolor="#d9d9d9">
                <v:path arrowok="t"/>
              </v:shape>
            </v:group>
            <v:group style="position:absolute;left:5660;top:2823;width:2;height:76" coordorigin="5660,2823" coordsize="2,76">
              <v:shape style="position:absolute;left:5660;top:2823;width:2;height:76" coordorigin="5660,2823" coordsize="0,76" path="m5660,2898l5660,2823e" filled="false" stroked="true" strokeweight=".422466pt" strokecolor="#d9d9d9">
                <v:path arrowok="t"/>
              </v:shape>
            </v:group>
            <v:group style="position:absolute;left:4825;top:2673;width:1671;height:150" coordorigin="4825,2673" coordsize="1671,150">
              <v:shape style="position:absolute;left:4825;top:2673;width:1671;height:150" coordorigin="4825,2673" coordsize="1671,150" path="m6496,2823l4825,2823,4825,2673,6496,2673,6496,2823xe" filled="true" fillcolor="#c00000" stroked="false">
                <v:path arrowok="t"/>
                <v:fill type="solid"/>
              </v:shape>
            </v:group>
            <v:group style="position:absolute;left:6496;top:2074;width:334;height:151" coordorigin="6496,2074" coordsize="334,151">
              <v:shape style="position:absolute;left:6496;top:2074;width:334;height:151" coordorigin="6496,2074" coordsize="334,151" path="m6829,2224l6496,2224,6496,2074,6829,2074,6829,2224xe" filled="true" fillcolor="#c00000" stroked="false">
                <v:path arrowok="t"/>
                <v:fill type="solid"/>
              </v:shape>
            </v:group>
            <v:group style="position:absolute;left:6496;top:1775;width:500;height:151" coordorigin="6496,1775" coordsize="500,151">
              <v:shape style="position:absolute;left:6496;top:1775;width:500;height:151" coordorigin="6496,1775" coordsize="500,151" path="m6995,1925l6496,1925,6496,1775,6995,1775,6995,1925xe" filled="true" fillcolor="#c00000" stroked="false">
                <v:path arrowok="t"/>
                <v:fill type="solid"/>
              </v:shape>
            </v:group>
            <v:group style="position:absolute;left:6496;top:1476;width:668;height:151" coordorigin="6496,1476" coordsize="668,151">
              <v:shape style="position:absolute;left:6496;top:1476;width:668;height:151" coordorigin="6496,1476" coordsize="668,151" path="m7163,1626l6496,1626,6496,1476,7163,1476,7163,1626xe" filled="true" fillcolor="#c00000" stroked="false">
                <v:path arrowok="t"/>
                <v:fill type="solid"/>
              </v:shape>
            </v:group>
            <v:group style="position:absolute;left:7331;top:428;width:2;height:2470" coordorigin="7331,428" coordsize="2,2470">
              <v:shape style="position:absolute;left:7331;top:428;width:2;height:2470" coordorigin="7331,428" coordsize="0,2470" path="m7331,2898l7331,428e" filled="false" stroked="true" strokeweight=".422466pt" strokecolor="#d9d9d9">
                <v:path arrowok="t"/>
              </v:shape>
            </v:group>
            <v:group style="position:absolute;left:6496;top:1176;width:836;height:150" coordorigin="6496,1176" coordsize="836,150">
              <v:shape style="position:absolute;left:6496;top:1176;width:836;height:150" coordorigin="6496,1176" coordsize="836,150" path="m7331,1326l6496,1326,6496,1176,7331,1176,7331,1326xe" filled="true" fillcolor="#c00000" stroked="false">
                <v:path arrowok="t"/>
                <v:fill type="solid"/>
              </v:shape>
            </v:group>
            <v:group style="position:absolute;left:6496;top:877;width:836;height:150" coordorigin="6496,877" coordsize="836,150">
              <v:shape style="position:absolute;left:6496;top:877;width:836;height:150" coordorigin="6496,877" coordsize="836,150" path="m7331,1026l6496,1026,6496,877,7331,877,7331,1026xe" filled="true" fillcolor="#c00000" stroked="false">
                <v:path arrowok="t"/>
                <v:fill type="solid"/>
              </v:shape>
            </v:group>
            <v:group style="position:absolute;left:6496;top:578;width:836;height:150" coordorigin="6496,578" coordsize="836,150">
              <v:shape style="position:absolute;left:6496;top:578;width:836;height:150" coordorigin="6496,578" coordsize="836,150" path="m7331,727l6496,727,6496,578,7331,578,7331,727xe" filled="true" fillcolor="#c00000" stroked="false">
                <v:path arrowok="t"/>
                <v:fill type="solid"/>
              </v:shape>
            </v:group>
            <v:group style="position:absolute;left:6496;top:-96;width:2;height:2994" coordorigin="6496,-96" coordsize="2,2994">
              <v:shape style="position:absolute;left:6496;top:-96;width:2;height:2994" coordorigin="6496,-96" coordsize="0,2994" path="m6496,2898l6496,-96e" filled="false" stroked="true" strokeweight=".422466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967102pt;margin-top:-4.784354pt;width:.1pt;height:149.7pt;mso-position-horizontal-relative:page;mso-position-vertical-relative:paragraph;z-index:3760" coordorigin="8999,-96" coordsize="2,2994">
            <v:shape style="position:absolute;left:8999;top:-96;width:2;height:2994" coordorigin="8999,-96" coordsize="0,2994" path="m8999,-96l8999,2898e" filled="false" stroked="true" strokeweight=".422466pt" strokecolor="#d9d9d9">
              <v:path arrowok="t"/>
            </v:shape>
            <w10:wrap type="none"/>
          </v:group>
        </w:pict>
      </w:r>
      <w:r>
        <w:rPr/>
        <w:pict>
          <v:group style="position:absolute;margin-left:491.720856pt;margin-top:-4.784354pt;width:.1pt;height:149.7pt;mso-position-horizontal-relative:page;mso-position-vertical-relative:paragraph;z-index:3784" coordorigin="9834,-96" coordsize="2,2994">
            <v:shape style="position:absolute;left:9834;top:-96;width:2;height:2994" coordorigin="9834,-96" coordsize="0,2994" path="m9834,-96l9834,2898e" filled="false" stroked="true" strokeweight=".422466pt" strokecolor="#d9d9d9">
              <v:path arrowok="t"/>
            </v:shape>
            <w10:wrap type="none"/>
          </v:group>
        </w:pict>
      </w:r>
      <w:r>
        <w:rPr/>
        <w:pict>
          <v:shape style="position:absolute;margin-left:324.775024pt;margin-top:-1.073397pt;width:116.9pt;height:146pt;mso-position-horizontal-relative:page;mso-position-vertical-relative:paragraph;z-index: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5"/>
                    <w:gridCol w:w="334"/>
                    <w:gridCol w:w="501"/>
                    <w:gridCol w:w="667"/>
                  </w:tblGrid>
                  <w:tr>
                    <w:trPr>
                      <w:trHeight w:val="150" w:hRule="exact"/>
                    </w:trPr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83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5" w:type="dxa"/>
                        <w:gridSpan w:val="2"/>
                        <w:tcBorders>
                          <w:top w:val="nil" w:sz="6" w:space="0" w:color="auto"/>
                          <w:left w:val="single" w:sz="3" w:space="0" w:color="D9D9D9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7" w:type="dxa"/>
                        <w:vMerge w:val="restart"/>
                        <w:tcBorders>
                          <w:top w:val="nil" w:sz="6" w:space="0" w:color="auto"/>
                          <w:left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8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00000"/>
                      </w:tcPr>
                      <w:p>
                        <w:pPr/>
                      </w:p>
                    </w:tc>
                    <w:tc>
                      <w:tcPr>
                        <w:tcW w:w="5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D9D9D9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70" w:hRule="exact"/>
                    </w:trPr>
                    <w:tc>
                      <w:tcPr>
                        <w:tcW w:w="167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" w:space="0" w:color="D9D9D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7" w:type="dxa"/>
                        <w:vMerge/>
                        <w:tcBorders>
                          <w:left w:val="single" w:sz="3" w:space="0" w:color="D9D9D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1"/>
          <w:w w:val="175"/>
          <w:sz w:val="8"/>
        </w:rPr>
        <w:t>Trade-Transport-Utilities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13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Government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01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Manufacturing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67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Leisure</w:t>
      </w:r>
      <w:r>
        <w:rPr>
          <w:rFonts w:ascii="Calibri"/>
          <w:color w:val="585858"/>
          <w:spacing w:val="3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1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Hospitality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802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Financial</w:t>
      </w:r>
      <w:r>
        <w:rPr>
          <w:rFonts w:ascii="Calibri"/>
          <w:color w:val="585858"/>
          <w:spacing w:val="5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Activities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02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Other</w:t>
      </w:r>
      <w:r>
        <w:rPr>
          <w:rFonts w:ascii="Calibri"/>
          <w:color w:val="585858"/>
          <w:spacing w:val="2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Services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64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Educational</w:t>
      </w:r>
      <w:r>
        <w:rPr>
          <w:rFonts w:ascii="Calibri"/>
          <w:color w:val="585858"/>
          <w:spacing w:val="1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2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Health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19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Mining-Logging-Construction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3176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Information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507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Professional</w:t>
      </w:r>
      <w:r>
        <w:rPr>
          <w:rFonts w:ascii="Calibri"/>
          <w:color w:val="585858"/>
          <w:spacing w:val="3"/>
          <w:w w:val="175"/>
          <w:sz w:val="8"/>
        </w:rPr>
        <w:t> </w:t>
      </w:r>
      <w:r>
        <w:rPr>
          <w:rFonts w:ascii="Calibri"/>
          <w:color w:val="585858"/>
          <w:w w:val="175"/>
          <w:sz w:val="8"/>
        </w:rPr>
        <w:t>&amp;</w:t>
      </w:r>
      <w:r>
        <w:rPr>
          <w:rFonts w:ascii="Calibri"/>
          <w:color w:val="585858"/>
          <w:spacing w:val="2"/>
          <w:w w:val="175"/>
          <w:sz w:val="8"/>
        </w:rPr>
        <w:t> </w:t>
      </w:r>
      <w:r>
        <w:rPr>
          <w:rFonts w:ascii="Calibri"/>
          <w:color w:val="585858"/>
          <w:spacing w:val="-1"/>
          <w:w w:val="175"/>
          <w:sz w:val="8"/>
        </w:rPr>
        <w:t>Business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4643" w:val="left" w:leader="none"/>
          <w:tab w:pos="5531" w:val="left" w:leader="none"/>
          <w:tab w:pos="6459" w:val="left" w:leader="none"/>
          <w:tab w:pos="7222" w:val="left" w:leader="none"/>
          <w:tab w:pos="8004" w:val="left" w:leader="none"/>
          <w:tab w:pos="8839" w:val="left" w:leader="none"/>
          <w:tab w:pos="9674" w:val="left" w:leader="none"/>
        </w:tabs>
        <w:spacing w:before="57"/>
        <w:ind w:left="3808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-1,500</w:t>
        <w:tab/>
        <w:t>-1,000</w:t>
        <w:tab/>
        <w:t>-500</w:t>
        <w:tab/>
      </w:r>
      <w:r>
        <w:rPr>
          <w:rFonts w:ascii="Calibri"/>
          <w:color w:val="585858"/>
          <w:w w:val="175"/>
          <w:sz w:val="8"/>
        </w:rPr>
        <w:t>0</w:t>
        <w:tab/>
      </w:r>
      <w:r>
        <w:rPr>
          <w:rFonts w:ascii="Calibri"/>
          <w:color w:val="585858"/>
          <w:spacing w:val="-1"/>
          <w:w w:val="170"/>
          <w:sz w:val="8"/>
        </w:rPr>
        <w:t>500</w:t>
        <w:tab/>
        <w:t>1,000</w:t>
        <w:tab/>
        <w:t>1,500</w:t>
        <w:tab/>
      </w:r>
      <w:r>
        <w:rPr>
          <w:rFonts w:ascii="Calibri"/>
          <w:color w:val="585858"/>
          <w:spacing w:val="-1"/>
          <w:w w:val="175"/>
          <w:sz w:val="8"/>
        </w:rPr>
        <w:t>2,000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45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53" w:lineRule="exact" w:before="46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z w:val="20"/>
        </w:rPr>
        <w:t> MSA = Benton, Madison, &amp;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z w:val="20"/>
        </w:rPr>
        <w:t> counties in Arkansas</w:t>
      </w:r>
      <w:r>
        <w:rPr>
          <w:rFonts w:ascii="Segoe UI"/>
          <w:sz w:val="20"/>
        </w:rPr>
      </w:r>
    </w:p>
    <w:p>
      <w:pPr>
        <w:spacing w:line="253" w:lineRule="exact" w:before="0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5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61"/>
        <w:gridCol w:w="1026"/>
        <w:gridCol w:w="1310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1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5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8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275,462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3,642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273,409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272,176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268,565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4,844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-1,202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3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1"/>
                    <w:gridCol w:w="968"/>
                    <w:gridCol w:w="1041"/>
                    <w:gridCol w:w="1104"/>
                    <w:gridCol w:w="1068"/>
                    <w:gridCol w:w="1240"/>
                  </w:tblGrid>
                  <w:tr>
                    <w:trPr>
                      <w:trHeight w:val="739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6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263.6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9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5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259.0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5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30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63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63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55.4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221.4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218.1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2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April:  2009 - 2019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line="96" w:lineRule="exact" w:before="0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290,000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Industries</w:t>
      </w:r>
      <w:r>
        <w:rPr>
          <w:rFonts w:ascii="Segoe UI"/>
          <w:sz w:val="20"/>
        </w:rPr>
      </w:r>
    </w:p>
    <w:p>
      <w:pPr>
        <w:spacing w:line="250" w:lineRule="exact" w:before="0"/>
        <w:ind w:left="0" w:right="28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April 2019</w:t>
      </w:r>
      <w:r>
        <w:rPr>
          <w:rFonts w:ascii="Segoe UI"/>
          <w:sz w:val="20"/>
        </w:rPr>
      </w:r>
    </w:p>
    <w:p>
      <w:pPr>
        <w:tabs>
          <w:tab w:pos="5067" w:val="left" w:leader="none"/>
        </w:tabs>
        <w:spacing w:line="95" w:lineRule="exact" w:before="0"/>
        <w:ind w:left="0" w:right="32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225,000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 w:line="95" w:lineRule="exact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270,000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337.643555pt;margin-top:-8.106343pt;width:234.35pt;height:82.85pt;mso-position-horizontal-relative:page;mso-position-vertical-relative:paragraph;z-index:3880" coordorigin="6753,-162" coordsize="4687,1657">
            <v:group style="position:absolute;left:6755;top:1188;width:4682;height:2" coordorigin="6755,1188" coordsize="4682,2">
              <v:shape style="position:absolute;left:6755;top:1188;width:4682;height:2" coordorigin="6755,1188" coordsize="4682,0" path="m6755,1188l11437,1188e" filled="false" stroked="true" strokeweight=".238629pt" strokecolor="#d9d9d9">
                <v:path arrowok="t"/>
              </v:shape>
            </v:group>
            <v:group style="position:absolute;left:6755;top:621;width:4682;height:2" coordorigin="6755,621" coordsize="4682,2">
              <v:shape style="position:absolute;left:6755;top:621;width:4682;height:2" coordorigin="6755,621" coordsize="4682,0" path="m6755,621l11437,621e" filled="false" stroked="true" strokeweight=".238629pt" strokecolor="#d9d9d9">
                <v:path arrowok="t"/>
              </v:shape>
            </v:group>
            <v:group style="position:absolute;left:6950;top:405;width:4292;height:1078" coordorigin="6950,405" coordsize="4292,1078">
              <v:shape style="position:absolute;left:6950;top:405;width:4292;height:1078" coordorigin="6950,405" coordsize="4292,1078" path="m6950,1414l7009,1352,7067,1287,7087,1265,7106,1243,7165,1179,7224,1118,7282,1063,7341,1018,7399,983,7458,957,7516,937,7575,922,7614,913,7633,908,7692,893,7750,875,7809,856,7828,850,7887,831,7945,813,8004,797,8062,781,8121,768,8140,764,8199,749,8238,737,8257,732,8316,717,8394,705,8413,705,8433,706,8511,723,8569,754,8628,797,8686,851,8745,911,8803,973,8823,994,8842,1015,8862,1035,8882,1055,8901,1074,8921,1094,8979,1164,9018,1216,9057,1269,9077,1296,9116,1347,9155,1393,9213,1448,9272,1479,9311,1483,9330,1479,9389,1453,9447,1407,9506,1346,9564,1278,9584,1255,9603,1231,9623,1208,9642,1185,9662,1163,9681,1142,9701,1121,9740,1075,9779,1025,9818,973,9857,919,9876,892,9915,840,9954,789,9993,743,10052,683,10110,638,10169,605,10227,582,10286,565,10344,550,10364,546,10383,541,10442,525,10500,505,10559,483,10579,476,10598,469,10657,447,10715,429,10774,415,10852,405,10871,405,10891,406,10969,418,11027,432,11086,450,11125,463,11144,469,11164,475,11183,481,11203,486,11222,491,11242,496e" filled="false" stroked="true" strokeweight="1.163582pt" strokecolor="#000000">
                <v:path arrowok="t"/>
                <v:stroke dashstyle="longDash"/>
              </v:shape>
            </v:group>
            <v:group style="position:absolute;left:6755;top:54;width:4682;height:2" coordorigin="6755,54" coordsize="4682,2">
              <v:shape style="position:absolute;left:6755;top:54;width:4682;height:2" coordorigin="6755,54" coordsize="4682,0" path="m6755,54l11437,54e" filled="false" stroked="true" strokeweight=".238629pt" strokecolor="#d9d9d9">
                <v:path arrowok="t"/>
              </v:shape>
            </v:group>
            <v:group style="position:absolute;left:6950;top:-38;width:4292;height:1034" coordorigin="6950,-38" coordsize="4292,1034">
              <v:shape style="position:absolute;left:6950;top:-38;width:4292;height:1034" coordorigin="6950,-38" coordsize="4292,1034" path="m6950,984l6989,933,7028,880,7067,826,7087,798,7106,771,7145,716,7184,664,7223,615,7282,549,7340,496,7399,459,7457,434,7516,419,7594,407,7614,405,7633,402,7711,388,7770,371,7828,354,7867,342,7887,337,7945,319,8004,302,8062,285,8121,269,8140,263,8199,238,8257,208,8277,198,8335,171,8394,152,8433,148,8452,149,8511,167,8569,212,8628,281,8667,336,8706,396,8745,458,8764,489,8804,549,8843,605,8882,656,8921,698,8940,720,8960,742,8979,764,8999,786,9057,850,9116,908,9174,954,9233,985,9291,995,9311,993,9369,972,9428,931,9486,875,9545,811,9603,743,9623,720,9642,698,9662,676,9681,655,9701,633,9740,586,9779,534,9818,479,9857,423,9876,395,9915,340,9954,288,9993,241,10052,182,10111,143,10169,119,10247,106,10325,102,10345,102,10423,96,10481,82,10540,60,10598,34,10618,25,10637,16,10696,-9,10754,-28,10832,-38,10852,-37,10930,-17,10988,10,11047,44,11105,82,11125,95,11144,108,11164,121,11183,133,11203,145,11222,156,11242,167e" filled="false" stroked="true" strokeweight="1.162813pt" strokecolor="#7e7e7e">
                <v:path arrowok="t"/>
              </v:shape>
            </v:group>
            <v:group style="position:absolute;left:6950;top:-150;width:1164;height:817" coordorigin="6950,-150" coordsize="1164,817">
              <v:shape style="position:absolute;left:6950;top:-150;width:1164;height:817" coordorigin="6950,-150" coordsize="1164,817" path="m6950,666l6989,607,7028,544,7067,480,7087,448,7106,416,7145,353,7184,291,7223,233,7262,179,7301,130,7360,69,7418,22,7477,-14,7535,-42,7594,-64,7653,-82,7692,-94,7711,-99,7772,-116,7839,-128,7908,-137,7976,-142,8037,-145,8055,-146,8072,-147,8088,-148,8102,-149,8114,-150e" filled="false" stroked="true" strokeweight="1.210160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.718754pt;margin-top:-7.687098pt;width:234.9pt;height:132.85pt;mso-position-horizontal-relative:page;mso-position-vertical-relative:paragraph;z-index:3904" coordorigin="1154,-154" coordsize="4698,2657">
            <v:group style="position:absolute;left:5743;top:2070;width:107;height:2" coordorigin="5743,2070" coordsize="107,2">
              <v:shape style="position:absolute;left:5743;top:2070;width:107;height:2" coordorigin="5743,2070" coordsize="107,0" path="m5743,2070l5849,2070e" filled="false" stroked="true" strokeweight=".238972pt" strokecolor="#d9d9d9">
                <v:path arrowok="t"/>
              </v:shape>
            </v:group>
            <v:group style="position:absolute;left:5316;top:2070;width:213;height:2" coordorigin="5316,2070" coordsize="213,2">
              <v:shape style="position:absolute;left:5316;top:2070;width:213;height:2" coordorigin="5316,2070" coordsize="213,0" path="m5316,2070l5529,2070e" filled="false" stroked="true" strokeweight=".238972pt" strokecolor="#d9d9d9">
                <v:path arrowok="t"/>
              </v:shape>
            </v:group>
            <v:group style="position:absolute;left:5743;top:1640;width:107;height:2" coordorigin="5743,1640" coordsize="107,2">
              <v:shape style="position:absolute;left:5743;top:1640;width:107;height:2" coordorigin="5743,1640" coordsize="107,0" path="m5743,1640l5849,1640e" filled="false" stroked="true" strokeweight=".238972pt" strokecolor="#d9d9d9">
                <v:path arrowok="t"/>
              </v:shape>
            </v:group>
            <v:group style="position:absolute;left:5316;top:1640;width:213;height:2" coordorigin="5316,1640" coordsize="213,2">
              <v:shape style="position:absolute;left:5316;top:1640;width:213;height:2" coordorigin="5316,1640" coordsize="213,0" path="m5316,1640l5529,1640e" filled="false" stroked="true" strokeweight=".238972pt" strokecolor="#d9d9d9">
                <v:path arrowok="t"/>
              </v:shape>
            </v:group>
            <v:group style="position:absolute;left:5743;top:1210;width:107;height:2" coordorigin="5743,1210" coordsize="107,2">
              <v:shape style="position:absolute;left:5743;top:1210;width:107;height:2" coordorigin="5743,1210" coordsize="107,0" path="m5743,1210l5849,1210e" filled="false" stroked="true" strokeweight=".238972pt" strokecolor="#d9d9d9">
                <v:path arrowok="t"/>
              </v:shape>
            </v:group>
            <v:group style="position:absolute;left:5316;top:1210;width:213;height:2" coordorigin="5316,1210" coordsize="213,2">
              <v:shape style="position:absolute;left:5316;top:1210;width:213;height:2" coordorigin="5316,1210" coordsize="213,0" path="m5316,1210l5529,1210e" filled="false" stroked="true" strokeweight=".238972pt" strokecolor="#d9d9d9">
                <v:path arrowok="t"/>
              </v:shape>
            </v:group>
            <v:group style="position:absolute;left:5743;top:780;width:107;height:2" coordorigin="5743,780" coordsize="107,2">
              <v:shape style="position:absolute;left:5743;top:780;width:107;height:2" coordorigin="5743,780" coordsize="107,0" path="m5743,780l5849,780e" filled="false" stroked="true" strokeweight=".238972pt" strokecolor="#d9d9d9">
                <v:path arrowok="t"/>
              </v:shape>
            </v:group>
            <v:group style="position:absolute;left:5316;top:780;width:213;height:2" coordorigin="5316,780" coordsize="213,2">
              <v:shape style="position:absolute;left:5316;top:780;width:213;height:2" coordorigin="5316,780" coordsize="213,0" path="m5316,780l5529,780e" filled="false" stroked="true" strokeweight=".238972pt" strokecolor="#d9d9d9">
                <v:path arrowok="t"/>
              </v:shape>
            </v:group>
            <v:group style="position:absolute;left:5743;top:350;width:107;height:2" coordorigin="5743,350" coordsize="107,2">
              <v:shape style="position:absolute;left:5743;top:350;width:107;height:2" coordorigin="5743,350" coordsize="107,0" path="m5743,350l5849,350e" filled="false" stroked="true" strokeweight=".238972pt" strokecolor="#d9d9d9">
                <v:path arrowok="t"/>
              </v:shape>
            </v:group>
            <v:group style="position:absolute;left:5316;top:350;width:213;height:2" coordorigin="5316,350" coordsize="213,2">
              <v:shape style="position:absolute;left:5316;top:350;width:213;height:2" coordorigin="5316,350" coordsize="213,0" path="m5316,350l5529,350e" filled="false" stroked="true" strokeweight=".238972pt" strokecolor="#d9d9d9">
                <v:path arrowok="t"/>
              </v:shape>
            </v:group>
            <v:group style="position:absolute;left:5743;top:-80;width:107;height:2" coordorigin="5743,-80" coordsize="107,2">
              <v:shape style="position:absolute;left:5743;top:-80;width:107;height:2" coordorigin="5743,-80" coordsize="107,0" path="m5743,-80l5849,-80e" filled="false" stroked="true" strokeweight=".238972pt" strokecolor="#d9d9d9">
                <v:path arrowok="t"/>
              </v:shape>
            </v:group>
            <v:group style="position:absolute;left:1157;top:-80;width:4373;height:2" coordorigin="1157,-80" coordsize="4373,2">
              <v:shape style="position:absolute;left:1157;top:-80;width:4373;height:2" coordorigin="1157,-80" coordsize="4373,0" path="m1157,-80l5529,-80e" filled="false" stroked="true" strokeweight=".238972pt" strokecolor="#d9d9d9">
                <v:path arrowok="t"/>
              </v:shape>
            </v:group>
            <v:group style="position:absolute;left:5529;top:-154;width:214;height:2655" coordorigin="5529,-154" coordsize="214,2655">
              <v:shape style="position:absolute;left:5529;top:-154;width:214;height:2655" coordorigin="5529,-154" coordsize="214,2655" path="m5743,2500l5529,2500,5529,-154,5743,-154,5743,2500xe" filled="true" fillcolor="#c00000" stroked="false">
                <v:path arrowok="t"/>
                <v:fill type="solid"/>
              </v:shape>
            </v:group>
            <v:group style="position:absolute;left:4889;top:2070;width:214;height:2" coordorigin="4889,2070" coordsize="214,2">
              <v:shape style="position:absolute;left:4889;top:2070;width:214;height:2" coordorigin="4889,2070" coordsize="214,0" path="m4889,2070l5103,2070e" filled="false" stroked="true" strokeweight=".238972pt" strokecolor="#d9d9d9">
                <v:path arrowok="t"/>
              </v:shape>
            </v:group>
            <v:group style="position:absolute;left:4889;top:1640;width:214;height:2" coordorigin="4889,1640" coordsize="214,2">
              <v:shape style="position:absolute;left:4889;top:1640;width:214;height:2" coordorigin="4889,1640" coordsize="214,0" path="m4889,1640l5103,1640e" filled="false" stroked="true" strokeweight=".238972pt" strokecolor="#d9d9d9">
                <v:path arrowok="t"/>
              </v:shape>
            </v:group>
            <v:group style="position:absolute;left:4889;top:1210;width:214;height:2" coordorigin="4889,1210" coordsize="214,2">
              <v:shape style="position:absolute;left:4889;top:1210;width:214;height:2" coordorigin="4889,1210" coordsize="214,0" path="m4889,1210l5103,1210e" filled="false" stroked="true" strokeweight=".238972pt" strokecolor="#d9d9d9">
                <v:path arrowok="t"/>
              </v:shape>
            </v:group>
            <v:group style="position:absolute;left:4889;top:780;width:214;height:2" coordorigin="4889,780" coordsize="214,2">
              <v:shape style="position:absolute;left:4889;top:780;width:214;height:2" coordorigin="4889,780" coordsize="214,0" path="m4889,780l5103,780e" filled="false" stroked="true" strokeweight=".238972pt" strokecolor="#d9d9d9">
                <v:path arrowok="t"/>
              </v:shape>
            </v:group>
            <v:group style="position:absolute;left:4889;top:350;width:214;height:2" coordorigin="4889,350" coordsize="214,2">
              <v:shape style="position:absolute;left:4889;top:350;width:214;height:2" coordorigin="4889,350" coordsize="214,0" path="m4889,350l5103,350e" filled="false" stroked="true" strokeweight=".238972pt" strokecolor="#d9d9d9">
                <v:path arrowok="t"/>
              </v:shape>
            </v:group>
            <v:group style="position:absolute;left:5103;top:-50;width:213;height:2551" coordorigin="5103,-50" coordsize="213,2551">
              <v:shape style="position:absolute;left:5103;top:-50;width:213;height:2551" coordorigin="5103,-50" coordsize="213,2551" path="m5316,2500l5103,2500,5103,-50,5316,-50,5316,2500xe" filled="true" fillcolor="#c00000" stroked="false">
                <v:path arrowok="t"/>
                <v:fill type="solid"/>
              </v:shape>
            </v:group>
            <v:group style="position:absolute;left:4463;top:2070;width:214;height:2" coordorigin="4463,2070" coordsize="214,2">
              <v:shape style="position:absolute;left:4463;top:2070;width:214;height:2" coordorigin="4463,2070" coordsize="214,0" path="m4463,2070l4677,2070e" filled="false" stroked="true" strokeweight=".238972pt" strokecolor="#d9d9d9">
                <v:path arrowok="t"/>
              </v:shape>
            </v:group>
            <v:group style="position:absolute;left:4463;top:1640;width:214;height:2" coordorigin="4463,1640" coordsize="214,2">
              <v:shape style="position:absolute;left:4463;top:1640;width:214;height:2" coordorigin="4463,1640" coordsize="214,0" path="m4463,1640l4677,1640e" filled="false" stroked="true" strokeweight=".238972pt" strokecolor="#d9d9d9">
                <v:path arrowok="t"/>
              </v:shape>
            </v:group>
            <v:group style="position:absolute;left:4463;top:1210;width:214;height:2" coordorigin="4463,1210" coordsize="214,2">
              <v:shape style="position:absolute;left:4463;top:1210;width:214;height:2" coordorigin="4463,1210" coordsize="214,0" path="m4463,1210l4677,1210e" filled="false" stroked="true" strokeweight=".238972pt" strokecolor="#d9d9d9">
                <v:path arrowok="t"/>
              </v:shape>
            </v:group>
            <v:group style="position:absolute;left:4463;top:780;width:214;height:2" coordorigin="4463,780" coordsize="214,2">
              <v:shape style="position:absolute;left:4463;top:780;width:214;height:2" coordorigin="4463,780" coordsize="214,0" path="m4463,780l4677,780e" filled="false" stroked="true" strokeweight=".238972pt" strokecolor="#d9d9d9">
                <v:path arrowok="t"/>
              </v:shape>
            </v:group>
            <v:group style="position:absolute;left:4463;top:350;width:214;height:2" coordorigin="4463,350" coordsize="214,2">
              <v:shape style="position:absolute;left:4463;top:350;width:214;height:2" coordorigin="4463,350" coordsize="214,0" path="m4463,350l4677,350e" filled="false" stroked="true" strokeweight=".238972pt" strokecolor="#d9d9d9">
                <v:path arrowok="t"/>
              </v:shape>
            </v:group>
            <v:group style="position:absolute;left:4677;top:52;width:213;height:2449" coordorigin="4677,52" coordsize="213,2449">
              <v:shape style="position:absolute;left:4677;top:52;width:213;height:2449" coordorigin="4677,52" coordsize="213,2449" path="m4889,2500l4677,2500,4677,52,4889,52,4889,2500xe" filled="true" fillcolor="#c00000" stroked="false">
                <v:path arrowok="t"/>
                <v:fill type="solid"/>
              </v:shape>
            </v:group>
            <v:group style="position:absolute;left:4036;top:2070;width:214;height:2" coordorigin="4036,2070" coordsize="214,2">
              <v:shape style="position:absolute;left:4036;top:2070;width:214;height:2" coordorigin="4036,2070" coordsize="214,0" path="m4036,2070l4250,2070e" filled="false" stroked="true" strokeweight=".238972pt" strokecolor="#d9d9d9">
                <v:path arrowok="t"/>
              </v:shape>
            </v:group>
            <v:group style="position:absolute;left:4036;top:1640;width:214;height:2" coordorigin="4036,1640" coordsize="214,2">
              <v:shape style="position:absolute;left:4036;top:1640;width:214;height:2" coordorigin="4036,1640" coordsize="214,0" path="m4036,1640l4250,1640e" filled="false" stroked="true" strokeweight=".238972pt" strokecolor="#d9d9d9">
                <v:path arrowok="t"/>
              </v:shape>
            </v:group>
            <v:group style="position:absolute;left:4036;top:1210;width:214;height:2" coordorigin="4036,1210" coordsize="214,2">
              <v:shape style="position:absolute;left:4036;top:1210;width:214;height:2" coordorigin="4036,1210" coordsize="214,0" path="m4036,1210l4250,1210e" filled="false" stroked="true" strokeweight=".238972pt" strokecolor="#d9d9d9">
                <v:path arrowok="t"/>
              </v:shape>
            </v:group>
            <v:group style="position:absolute;left:4036;top:780;width:214;height:2" coordorigin="4036,780" coordsize="214,2">
              <v:shape style="position:absolute;left:4036;top:780;width:214;height:2" coordorigin="4036,780" coordsize="214,0" path="m4036,780l4250,780e" filled="false" stroked="true" strokeweight=".238972pt" strokecolor="#d9d9d9">
                <v:path arrowok="t"/>
              </v:shape>
            </v:group>
            <v:group style="position:absolute;left:1157;top:350;width:3094;height:2" coordorigin="1157,350" coordsize="3094,2">
              <v:shape style="position:absolute;left:1157;top:350;width:3094;height:2" coordorigin="1157,350" coordsize="3094,0" path="m1157,350l4250,350e" filled="false" stroked="true" strokeweight=".238972pt" strokecolor="#d9d9d9">
                <v:path arrowok="t"/>
              </v:shape>
            </v:group>
            <v:group style="position:absolute;left:4250;top:238;width:213;height:2263" coordorigin="4250,238" coordsize="213,2263">
              <v:shape style="position:absolute;left:4250;top:238;width:213;height:2263" coordorigin="4250,238" coordsize="213,2263" path="m4463,2500l4250,2500,4250,238,4463,238,4463,2500xe" filled="true" fillcolor="#c00000" stroked="false">
                <v:path arrowok="t"/>
                <v:fill type="solid"/>
              </v:shape>
            </v:group>
            <v:group style="position:absolute;left:3609;top:2070;width:214;height:2" coordorigin="3609,2070" coordsize="214,2">
              <v:shape style="position:absolute;left:3609;top:2070;width:214;height:2" coordorigin="3609,2070" coordsize="214,0" path="m3609,2070l3823,2070e" filled="false" stroked="true" strokeweight=".238972pt" strokecolor="#d9d9d9">
                <v:path arrowok="t"/>
              </v:shape>
            </v:group>
            <v:group style="position:absolute;left:3609;top:1640;width:214;height:2" coordorigin="3609,1640" coordsize="214,2">
              <v:shape style="position:absolute;left:3609;top:1640;width:214;height:2" coordorigin="3609,1640" coordsize="214,0" path="m3609,1640l3823,1640e" filled="false" stroked="true" strokeweight=".238972pt" strokecolor="#d9d9d9">
                <v:path arrowok="t"/>
              </v:shape>
            </v:group>
            <v:group style="position:absolute;left:3609;top:1210;width:214;height:2" coordorigin="3609,1210" coordsize="214,2">
              <v:shape style="position:absolute;left:3609;top:1210;width:214;height:2" coordorigin="3609,1210" coordsize="214,0" path="m3609,1210l3823,1210e" filled="false" stroked="true" strokeweight=".238972pt" strokecolor="#d9d9d9">
                <v:path arrowok="t"/>
              </v:shape>
            </v:group>
            <v:group style="position:absolute;left:1157;top:780;width:2667;height:2" coordorigin="1157,780" coordsize="2667,2">
              <v:shape style="position:absolute;left:1157;top:780;width:2667;height:2" coordorigin="1157,780" coordsize="2667,0" path="m1157,780l3823,780e" filled="false" stroked="true" strokeweight=".238972pt" strokecolor="#d9d9d9">
                <v:path arrowok="t"/>
              </v:shape>
            </v:group>
            <v:group style="position:absolute;left:3823;top:506;width:213;height:1995" coordorigin="3823,506" coordsize="213,1995">
              <v:shape style="position:absolute;left:3823;top:506;width:213;height:1995" coordorigin="3823,506" coordsize="213,1995" path="m4036,2500l3823,2500,3823,506,4036,506,4036,2500xe" filled="true" fillcolor="#c00000" stroked="false">
                <v:path arrowok="t"/>
                <v:fill type="solid"/>
              </v:shape>
            </v:group>
            <v:group style="position:absolute;left:3183;top:2070;width:214;height:2" coordorigin="3183,2070" coordsize="214,2">
              <v:shape style="position:absolute;left:3183;top:2070;width:214;height:2" coordorigin="3183,2070" coordsize="214,0" path="m3183,2070l3397,2070e" filled="false" stroked="true" strokeweight=".238972pt" strokecolor="#d9d9d9">
                <v:path arrowok="t"/>
              </v:shape>
            </v:group>
            <v:group style="position:absolute;left:3183;top:1640;width:214;height:2" coordorigin="3183,1640" coordsize="214,2">
              <v:shape style="position:absolute;left:3183;top:1640;width:214;height:2" coordorigin="3183,1640" coordsize="214,0" path="m3183,1640l3397,1640e" filled="false" stroked="true" strokeweight=".238972pt" strokecolor="#d9d9d9">
                <v:path arrowok="t"/>
              </v:shape>
            </v:group>
            <v:group style="position:absolute;left:3183;top:1210;width:214;height:2" coordorigin="3183,1210" coordsize="214,2">
              <v:shape style="position:absolute;left:3183;top:1210;width:214;height:2" coordorigin="3183,1210" coordsize="214,0" path="m3183,1210l3397,1210e" filled="false" stroked="true" strokeweight=".238972pt" strokecolor="#d9d9d9">
                <v:path arrowok="t"/>
              </v:shape>
            </v:group>
            <v:group style="position:absolute;left:3397;top:791;width:213;height:1710" coordorigin="3397,791" coordsize="213,1710">
              <v:shape style="position:absolute;left:3397;top:791;width:213;height:1710" coordorigin="3397,791" coordsize="213,1710" path="m3609,2500l3397,2500,3397,791,3609,791,3609,2500xe" filled="true" fillcolor="#c00000" stroked="false">
                <v:path arrowok="t"/>
                <v:fill type="solid"/>
              </v:shape>
            </v:group>
            <v:group style="position:absolute;left:2756;top:2070;width:214;height:2" coordorigin="2756,2070" coordsize="214,2">
              <v:shape style="position:absolute;left:2756;top:2070;width:214;height:2" coordorigin="2756,2070" coordsize="214,0" path="m2756,2070l2970,2070e" filled="false" stroked="true" strokeweight=".238972pt" strokecolor="#d9d9d9">
                <v:path arrowok="t"/>
              </v:shape>
            </v:group>
            <v:group style="position:absolute;left:2756;top:1640;width:214;height:2" coordorigin="2756,1640" coordsize="214,2">
              <v:shape style="position:absolute;left:2756;top:1640;width:214;height:2" coordorigin="2756,1640" coordsize="214,0" path="m2756,1640l2970,1640e" filled="false" stroked="true" strokeweight=".238972pt" strokecolor="#d9d9d9">
                <v:path arrowok="t"/>
              </v:shape>
            </v:group>
            <v:group style="position:absolute;left:2756;top:1210;width:214;height:2" coordorigin="2756,1210" coordsize="214,2">
              <v:shape style="position:absolute;left:2756;top:1210;width:214;height:2" coordorigin="2756,1210" coordsize="214,0" path="m2756,1210l2970,1210e" filled="false" stroked="true" strokeweight=".238972pt" strokecolor="#d9d9d9">
                <v:path arrowok="t"/>
              </v:shape>
            </v:group>
            <v:group style="position:absolute;left:2970;top:940;width:213;height:1561" coordorigin="2970,940" coordsize="213,1561">
              <v:shape style="position:absolute;left:2970;top:940;width:213;height:1561" coordorigin="2970,940" coordsize="213,1561" path="m3183,2500l2970,2500,2970,940,3183,940,3183,2500xe" filled="true" fillcolor="#c00000" stroked="false">
                <v:path arrowok="t"/>
                <v:fill type="solid"/>
              </v:shape>
            </v:group>
            <v:group style="position:absolute;left:2329;top:2070;width:214;height:2" coordorigin="2329,2070" coordsize="214,2">
              <v:shape style="position:absolute;left:2329;top:2070;width:214;height:2" coordorigin="2329,2070" coordsize="214,0" path="m2329,2070l2543,2070e" filled="false" stroked="true" strokeweight=".238972pt" strokecolor="#d9d9d9">
                <v:path arrowok="t"/>
              </v:shape>
            </v:group>
            <v:group style="position:absolute;left:2329;top:1640;width:214;height:2" coordorigin="2329,1640" coordsize="214,2">
              <v:shape style="position:absolute;left:2329;top:1640;width:214;height:2" coordorigin="2329,1640" coordsize="214,0" path="m2329,1640l2543,1640e" filled="false" stroked="true" strokeweight=".238972pt" strokecolor="#d9d9d9">
                <v:path arrowok="t"/>
              </v:shape>
            </v:group>
            <v:group style="position:absolute;left:2329;top:1210;width:214;height:2" coordorigin="2329,1210" coordsize="214,2">
              <v:shape style="position:absolute;left:2329;top:1210;width:214;height:2" coordorigin="2329,1210" coordsize="214,0" path="m2329,1210l2543,1210e" filled="false" stroked="true" strokeweight=".238972pt" strokecolor="#d9d9d9">
                <v:path arrowok="t"/>
              </v:shape>
            </v:group>
            <v:group style="position:absolute;left:2543;top:985;width:213;height:1516" coordorigin="2543,985" coordsize="213,1516">
              <v:shape style="position:absolute;left:2543;top:985;width:213;height:1516" coordorigin="2543,985" coordsize="213,1516" path="m2756,2500l2543,2500,2543,985,2756,985,2756,2500xe" filled="true" fillcolor="#c00000" stroked="false">
                <v:path arrowok="t"/>
                <v:fill type="solid"/>
              </v:shape>
            </v:group>
            <v:group style="position:absolute;left:1904;top:2070;width:213;height:2" coordorigin="1904,2070" coordsize="213,2">
              <v:shape style="position:absolute;left:1904;top:2070;width:213;height:2" coordorigin="1904,2070" coordsize="213,0" path="m1904,2070l2117,2070e" filled="false" stroked="true" strokeweight=".238972pt" strokecolor="#d9d9d9">
                <v:path arrowok="t"/>
              </v:shape>
            </v:group>
            <v:group style="position:absolute;left:1904;top:1640;width:213;height:2" coordorigin="1904,1640" coordsize="213,2">
              <v:shape style="position:absolute;left:1904;top:1640;width:213;height:2" coordorigin="1904,1640" coordsize="213,0" path="m1904,1640l2117,1640e" filled="false" stroked="true" strokeweight=".238972pt" strokecolor="#d9d9d9">
                <v:path arrowok="t"/>
              </v:shape>
            </v:group>
            <v:group style="position:absolute;left:1904;top:1210;width:213;height:2" coordorigin="1904,1210" coordsize="213,2">
              <v:shape style="position:absolute;left:1904;top:1210;width:213;height:2" coordorigin="1904,1210" coordsize="213,0" path="m1904,1210l2117,1210e" filled="false" stroked="true" strokeweight=".238972pt" strokecolor="#d9d9d9">
                <v:path arrowok="t"/>
              </v:shape>
            </v:group>
            <v:group style="position:absolute;left:2117;top:1071;width:213;height:1430" coordorigin="2117,1071" coordsize="213,1430">
              <v:shape style="position:absolute;left:2117;top:1071;width:213;height:1430" coordorigin="2117,1071" coordsize="213,1430" path="m2329,2500l2117,2500,2117,1071,2329,1071,2329,2500xe" filled="true" fillcolor="#c00000" stroked="false">
                <v:path arrowok="t"/>
                <v:fill type="solid"/>
              </v:shape>
            </v:group>
            <v:group style="position:absolute;left:1477;top:2070;width:213;height:2" coordorigin="1477,2070" coordsize="213,2">
              <v:shape style="position:absolute;left:1477;top:2070;width:213;height:2" coordorigin="1477,2070" coordsize="213,0" path="m1477,2070l1690,2070e" filled="false" stroked="true" strokeweight=".238972pt" strokecolor="#d9d9d9">
                <v:path arrowok="t"/>
              </v:shape>
            </v:group>
            <v:group style="position:absolute;left:1477;top:1640;width:213;height:2" coordorigin="1477,1640" coordsize="213,2">
              <v:shape style="position:absolute;left:1477;top:1640;width:213;height:2" coordorigin="1477,1640" coordsize="213,0" path="m1477,1640l1690,1640e" filled="false" stroked="true" strokeweight=".238972pt" strokecolor="#d9d9d9">
                <v:path arrowok="t"/>
              </v:shape>
            </v:group>
            <v:group style="position:absolute;left:1477;top:1210;width:213;height:2" coordorigin="1477,1210" coordsize="213,2">
              <v:shape style="position:absolute;left:1477;top:1210;width:213;height:2" coordorigin="1477,1210" coordsize="213,0" path="m1477,1210l1690,1210e" filled="false" stroked="true" strokeweight=".238972pt" strokecolor="#d9d9d9">
                <v:path arrowok="t"/>
              </v:shape>
            </v:group>
            <v:group style="position:absolute;left:1690;top:1167;width:214;height:1334" coordorigin="1690,1167" coordsize="214,1334">
              <v:shape style="position:absolute;left:1690;top:1167;width:214;height:1334" coordorigin="1690,1167" coordsize="214,1334" path="m1904,2500l1690,2500,1690,1167,1904,1167,1904,2500xe" filled="true" fillcolor="#c00000" stroked="false">
                <v:path arrowok="t"/>
                <v:fill type="solid"/>
              </v:shape>
            </v:group>
            <v:group style="position:absolute;left:1157;top:2070;width:107;height:2" coordorigin="1157,2070" coordsize="107,2">
              <v:shape style="position:absolute;left:1157;top:2070;width:107;height:2" coordorigin="1157,2070" coordsize="107,0" path="m1157,2070l1263,2070e" filled="false" stroked="true" strokeweight=".238972pt" strokecolor="#d9d9d9">
                <v:path arrowok="t"/>
              </v:shape>
            </v:group>
            <v:group style="position:absolute;left:1157;top:1640;width:107;height:2" coordorigin="1157,1640" coordsize="107,2">
              <v:shape style="position:absolute;left:1157;top:1640;width:107;height:2" coordorigin="1157,1640" coordsize="107,0" path="m1157,1640l1263,1640e" filled="false" stroked="true" strokeweight=".238972pt" strokecolor="#d9d9d9">
                <v:path arrowok="t"/>
              </v:shape>
            </v:group>
            <v:group style="position:absolute;left:1157;top:1210;width:107;height:2" coordorigin="1157,1210" coordsize="107,2">
              <v:shape style="position:absolute;left:1157;top:1210;width:107;height:2" coordorigin="1157,1210" coordsize="107,0" path="m1157,1210l1263,1210e" filled="false" stroked="true" strokeweight=".238972pt" strokecolor="#d9d9d9">
                <v:path arrowok="t"/>
              </v:shape>
            </v:group>
            <v:group style="position:absolute;left:1263;top:1155;width:214;height:1346" coordorigin="1263,1155" coordsize="214,1346">
              <v:shape style="position:absolute;left:1263;top:1155;width:214;height:1346" coordorigin="1263,1155" coordsize="214,1346" path="m1477,2500l1263,2500,1263,1155,1477,1155,1477,2500xe" filled="true" fillcolor="#c00000" stroked="false">
                <v:path arrowok="t"/>
                <v:fill type="solid"/>
              </v:shape>
            </v:group>
            <v:group style="position:absolute;left:1157;top:2500;width:4693;height:2" coordorigin="1157,2500" coordsize="4693,2">
              <v:shape style="position:absolute;left:1157;top:2500;width:4693;height:2" coordorigin="1157,2500" coordsize="4693,0" path="m1157,2500l5849,2500e" filled="false" stroked="true" strokeweight=".238972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220,000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28"/>
            <w:col w:w="6640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250,000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230,000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3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215,000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28"/>
            <w:col w:w="664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210,000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210,000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28"/>
            <w:col w:w="6640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190,000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3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836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205,000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28"/>
            <w:col w:w="6640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170,000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150,000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592" w:val="left" w:leader="none"/>
          <w:tab w:pos="1018" w:val="left" w:leader="none"/>
          <w:tab w:pos="1445" w:val="left" w:leader="none"/>
          <w:tab w:pos="1872" w:val="left" w:leader="none"/>
          <w:tab w:pos="2298" w:val="left" w:leader="none"/>
          <w:tab w:pos="2725" w:val="left" w:leader="none"/>
          <w:tab w:pos="3151" w:val="left" w:leader="none"/>
          <w:tab w:pos="3578" w:val="left" w:leader="none"/>
          <w:tab w:pos="4005" w:val="left" w:leader="none"/>
          <w:tab w:pos="4431" w:val="left" w:leader="none"/>
        </w:tabs>
        <w:spacing w:before="0"/>
        <w:ind w:left="16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</w:r>
      <w:r>
        <w:rPr>
          <w:rFonts w:ascii="Calibri"/>
          <w:color w:val="585858"/>
          <w:spacing w:val="-1"/>
          <w:w w:val="115"/>
          <w:sz w:val="8"/>
        </w:rPr>
        <w:t>2019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tabs>
          <w:tab w:pos="1549" w:val="left" w:leader="none"/>
          <w:tab w:pos="1922" w:val="left" w:leader="none"/>
          <w:tab w:pos="2324" w:val="left" w:leader="none"/>
          <w:tab w:pos="2702" w:val="left" w:leader="none"/>
          <w:tab w:pos="3117" w:val="left" w:leader="none"/>
          <w:tab w:pos="3507" w:val="left" w:leader="none"/>
          <w:tab w:pos="3885" w:val="left" w:leader="none"/>
          <w:tab w:pos="4281" w:val="left" w:leader="none"/>
          <w:tab w:pos="4661" w:val="left" w:leader="none"/>
          <w:tab w:pos="5052" w:val="left" w:leader="none"/>
          <w:tab w:pos="5444" w:val="left" w:leader="none"/>
          <w:tab w:pos="5667" w:val="left" w:leader="none"/>
        </w:tabs>
        <w:spacing w:line="254" w:lineRule="auto" w:before="57"/>
        <w:ind w:left="1166" w:right="801" w:hanging="567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200,000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Calibri"/>
          <w:color w:val="585858"/>
          <w:sz w:val="8"/>
        </w:rPr>
      </w:r>
      <w:r>
        <w:rPr>
          <w:rFonts w:ascii="Calibri"/>
          <w:color w:val="585858"/>
          <w:spacing w:val="25"/>
          <w:sz w:val="8"/>
        </w:rPr>
        <w:t> </w:t>
      </w:r>
      <w:r>
        <w:rPr>
          <w:rFonts w:ascii="Calibri"/>
          <w:color w:val="585858"/>
          <w:w w:val="110"/>
          <w:sz w:val="8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</w:r>
      <w:r>
        <w:rPr>
          <w:rFonts w:ascii="Calibri"/>
          <w:color w:val="585858"/>
          <w:w w:val="115"/>
          <w:sz w:val="8"/>
        </w:rPr>
        <w:t>D</w:t>
      </w:r>
      <w:r>
        <w:rPr>
          <w:rFonts w:ascii="Calibri"/>
          <w:sz w:val="8"/>
        </w:rPr>
      </w:r>
    </w:p>
    <w:p>
      <w:pPr>
        <w:spacing w:before="51"/>
        <w:ind w:left="0" w:right="133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4"/>
          <w:sz w:val="8"/>
        </w:rPr>
      </w:r>
      <w:r>
        <w:rPr>
          <w:rFonts w:ascii="Calibri"/>
          <w:color w:val="585858"/>
          <w:w w:val="114"/>
          <w:sz w:val="8"/>
          <w:u w:val="thick" w:color="000000"/>
        </w:rPr>
        <w:t> </w:t>
      </w:r>
      <w:r>
        <w:rPr>
          <w:rFonts w:ascii="Calibri"/>
          <w:color w:val="585858"/>
          <w:sz w:val="8"/>
          <w:u w:val="thick" w:color="000000"/>
        </w:rPr>
        <w:t>        </w:t>
      </w:r>
      <w:r>
        <w:rPr>
          <w:rFonts w:ascii="Calibri"/>
          <w:color w:val="585858"/>
          <w:spacing w:val="8"/>
          <w:sz w:val="8"/>
          <w:u w:val="thick" w:color="000000"/>
        </w:rPr>
        <w:t> </w:t>
      </w:r>
      <w:r>
        <w:rPr>
          <w:rFonts w:ascii="Calibri"/>
          <w:color w:val="585858"/>
          <w:spacing w:val="8"/>
          <w:sz w:val="8"/>
        </w:rPr>
      </w:r>
      <w:r>
        <w:rPr>
          <w:rFonts w:ascii="Calibri"/>
          <w:color w:val="585858"/>
          <w:spacing w:val="2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2017</w:t>
      </w:r>
      <w:r>
        <w:rPr>
          <w:rFonts w:ascii="Calibri"/>
          <w:color w:val="585858"/>
          <w:w w:val="115"/>
          <w:sz w:val="8"/>
        </w:rPr>
        <w:t>             </w:t>
      </w:r>
      <w:r>
        <w:rPr>
          <w:rFonts w:ascii="Calibri"/>
          <w:color w:val="585858"/>
          <w:spacing w:val="8"/>
          <w:w w:val="115"/>
          <w:sz w:val="8"/>
        </w:rPr>
        <w:t> </w:t>
      </w:r>
      <w:r>
        <w:rPr>
          <w:rFonts w:ascii="Calibri"/>
          <w:color w:val="585858"/>
          <w:spacing w:val="8"/>
          <w:w w:val="115"/>
          <w:sz w:val="8"/>
          <w:u w:val="thick" w:color="7E7E7E"/>
        </w:rPr>
      </w:r>
      <w:r>
        <w:rPr>
          <w:rFonts w:ascii="Calibri"/>
          <w:color w:val="585858"/>
          <w:spacing w:val="8"/>
          <w:w w:val="115"/>
          <w:sz w:val="8"/>
        </w:rPr>
      </w:r>
      <w:r>
        <w:rPr>
          <w:rFonts w:ascii="Calibri"/>
          <w:color w:val="585858"/>
          <w:spacing w:val="-1"/>
          <w:w w:val="115"/>
          <w:sz w:val="8"/>
        </w:rPr>
        <w:t>2018</w:t>
      </w:r>
      <w:r>
        <w:rPr>
          <w:rFonts w:ascii="Calibri"/>
          <w:color w:val="585858"/>
          <w:w w:val="115"/>
          <w:sz w:val="8"/>
        </w:rPr>
        <w:t>             </w:t>
      </w:r>
      <w:r>
        <w:rPr>
          <w:rFonts w:ascii="Calibri"/>
          <w:color w:val="585858"/>
          <w:spacing w:val="8"/>
          <w:w w:val="115"/>
          <w:sz w:val="8"/>
        </w:rPr>
        <w:t> </w:t>
      </w:r>
      <w:r>
        <w:rPr>
          <w:rFonts w:ascii="Calibri"/>
          <w:color w:val="585858"/>
          <w:spacing w:val="8"/>
          <w:w w:val="115"/>
          <w:sz w:val="8"/>
          <w:u w:val="thick" w:color="C00000"/>
        </w:rPr>
      </w:r>
      <w:r>
        <w:rPr>
          <w:rFonts w:ascii="Calibri"/>
          <w:color w:val="585858"/>
          <w:spacing w:val="8"/>
          <w:w w:val="115"/>
          <w:sz w:val="8"/>
        </w:rPr>
      </w:r>
      <w:r>
        <w:rPr>
          <w:rFonts w:ascii="Calibri"/>
          <w:color w:val="585858"/>
          <w:spacing w:val="-1"/>
          <w:w w:val="115"/>
          <w:sz w:val="8"/>
        </w:rPr>
        <w:t>2019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3" w:equalWidth="0">
            <w:col w:w="1072" w:space="40"/>
            <w:col w:w="4619" w:space="40"/>
            <w:col w:w="6469"/>
          </w:cols>
        </w:sectPr>
      </w:pPr>
    </w:p>
    <w:p>
      <w:pPr>
        <w:pStyle w:val="Heading2"/>
        <w:spacing w:line="240" w:lineRule="auto" w:before="8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47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1256"/>
        <w:gridCol w:w="1041"/>
        <w:gridCol w:w="1089"/>
        <w:gridCol w:w="988"/>
        <w:gridCol w:w="1319"/>
      </w:tblGrid>
      <w:tr>
        <w:trPr>
          <w:trHeight w:val="340" w:hRule="exact"/>
        </w:trPr>
        <w:tc>
          <w:tcPr>
            <w:tcW w:w="2809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4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1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9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1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88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9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-1,698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-736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-962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9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4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1"/>
                    <w:gridCol w:w="968"/>
                    <w:gridCol w:w="1041"/>
                    <w:gridCol w:w="1108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7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20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0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Apr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5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114.6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7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63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63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41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90.3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91.6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67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Civilian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Labor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Force</w:t>
      </w:r>
      <w:r>
        <w:rPr>
          <w:rFonts w:ascii="Segoe UI"/>
          <w:sz w:val="20"/>
        </w:rPr>
      </w:r>
    </w:p>
    <w:p>
      <w:pPr>
        <w:spacing w:line="253" w:lineRule="exact" w:before="0"/>
        <w:ind w:left="867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April 2016 - April 2019</w:t>
      </w:r>
      <w:r>
        <w:rPr>
          <w:rFonts w:ascii="Segoe UI"/>
          <w:sz w:val="20"/>
        </w:rPr>
      </w:r>
    </w:p>
    <w:p>
      <w:pPr>
        <w:tabs>
          <w:tab w:pos="5785" w:val="left" w:leader="none"/>
        </w:tabs>
        <w:spacing w:before="22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128,000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2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Educational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and Health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Services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2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April: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tabs>
          <w:tab w:pos="4996" w:val="left" w:leader="none"/>
        </w:tabs>
        <w:spacing w:before="22"/>
        <w:ind w:left="0" w:right="328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17,500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8"/>
          <w:sz w:val="8"/>
        </w:rPr>
        <w:t> </w:t>
      </w:r>
      <w:r>
        <w:rPr>
          <w:rFonts w:ascii="Calibri"/>
          <w:color w:val="585858"/>
          <w:spacing w:val="-8"/>
          <w:w w:val="112"/>
          <w:sz w:val="8"/>
        </w:rPr>
      </w:r>
      <w:r>
        <w:rPr>
          <w:rFonts w:ascii="Calibri"/>
          <w:color w:val="585858"/>
          <w:w w:val="112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786" w:space="40"/>
            <w:col w:w="6414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1192" w:right="443" w:firstLine="0"/>
        <w:jc w:val="center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335.043579pt;margin-top:-5.852324pt;width:233.4pt;height:136.6pt;mso-position-horizontal-relative:page;mso-position-vertical-relative:paragraph;z-index:4000" coordorigin="6701,-117" coordsize="4668,2732">
            <v:group style="position:absolute;left:11260;top:2186;width:106;height:2" coordorigin="11260,2186" coordsize="106,2">
              <v:shape style="position:absolute;left:11260;top:2186;width:106;height:2" coordorigin="11260,2186" coordsize="106,0" path="m11260,2186l11366,2186e" filled="false" stroked="true" strokeweight=".236536pt" strokecolor="#d9d9d9">
                <v:path arrowok="t"/>
              </v:shape>
            </v:group>
            <v:group style="position:absolute;left:10836;top:2186;width:213;height:2" coordorigin="10836,2186" coordsize="213,2">
              <v:shape style="position:absolute;left:10836;top:2186;width:213;height:2" coordorigin="10836,2186" coordsize="213,0" path="m10836,2186l11048,2186e" filled="false" stroked="true" strokeweight=".236536pt" strokecolor="#d9d9d9">
                <v:path arrowok="t"/>
              </v:shape>
            </v:group>
            <v:group style="position:absolute;left:11260;top:1759;width:106;height:2" coordorigin="11260,1759" coordsize="106,2">
              <v:shape style="position:absolute;left:11260;top:1759;width:106;height:2" coordorigin="11260,1759" coordsize="106,0" path="m11260,1759l11366,1759e" filled="false" stroked="true" strokeweight=".236536pt" strokecolor="#d9d9d9">
                <v:path arrowok="t"/>
              </v:shape>
            </v:group>
            <v:group style="position:absolute;left:10836;top:1759;width:213;height:2" coordorigin="10836,1759" coordsize="213,2">
              <v:shape style="position:absolute;left:10836;top:1759;width:213;height:2" coordorigin="10836,1759" coordsize="213,0" path="m10836,1759l11048,1759e" filled="false" stroked="true" strokeweight=".236536pt" strokecolor="#d9d9d9">
                <v:path arrowok="t"/>
              </v:shape>
            </v:group>
            <v:group style="position:absolute;left:11260;top:1333;width:106;height:2" coordorigin="11260,1333" coordsize="106,2">
              <v:shape style="position:absolute;left:11260;top:1333;width:106;height:2" coordorigin="11260,1333" coordsize="106,0" path="m11260,1333l11366,1333e" filled="false" stroked="true" strokeweight=".236536pt" strokecolor="#d9d9d9">
                <v:path arrowok="t"/>
              </v:shape>
            </v:group>
            <v:group style="position:absolute;left:10836;top:1333;width:213;height:2" coordorigin="10836,1333" coordsize="213,2">
              <v:shape style="position:absolute;left:10836;top:1333;width:213;height:2" coordorigin="10836,1333" coordsize="213,0" path="m10836,1333l11048,1333e" filled="false" stroked="true" strokeweight=".236536pt" strokecolor="#d9d9d9">
                <v:path arrowok="t"/>
              </v:shape>
            </v:group>
            <v:group style="position:absolute;left:11260;top:906;width:106;height:2" coordorigin="11260,906" coordsize="106,2">
              <v:shape style="position:absolute;left:11260;top:906;width:106;height:2" coordorigin="11260,906" coordsize="106,0" path="m11260,906l11366,906e" filled="false" stroked="true" strokeweight=".236536pt" strokecolor="#d9d9d9">
                <v:path arrowok="t"/>
              </v:shape>
            </v:group>
            <v:group style="position:absolute;left:10836;top:906;width:213;height:2" coordorigin="10836,906" coordsize="213,2">
              <v:shape style="position:absolute;left:10836;top:906;width:213;height:2" coordorigin="10836,906" coordsize="213,0" path="m10836,906l11048,906e" filled="false" stroked="true" strokeweight=".236536pt" strokecolor="#d9d9d9">
                <v:path arrowok="t"/>
              </v:shape>
            </v:group>
            <v:group style="position:absolute;left:11260;top:480;width:106;height:2" coordorigin="11260,480" coordsize="106,2">
              <v:shape style="position:absolute;left:11260;top:480;width:106;height:2" coordorigin="11260,480" coordsize="106,0" path="m11260,480l11366,480e" filled="false" stroked="true" strokeweight=".236536pt" strokecolor="#d9d9d9">
                <v:path arrowok="t"/>
              </v:shape>
            </v:group>
            <v:group style="position:absolute;left:10836;top:480;width:213;height:2" coordorigin="10836,480" coordsize="213,2">
              <v:shape style="position:absolute;left:10836;top:480;width:213;height:2" coordorigin="10836,480" coordsize="213,0" path="m10836,480l11048,480e" filled="false" stroked="true" strokeweight=".236536pt" strokecolor="#d9d9d9">
                <v:path arrowok="t"/>
              </v:shape>
            </v:group>
            <v:group style="position:absolute;left:11260;top:54;width:106;height:2" coordorigin="11260,54" coordsize="106,2">
              <v:shape style="position:absolute;left:11260;top:54;width:106;height:2" coordorigin="11260,54" coordsize="106,0" path="m11260,54l11366,54e" filled="false" stroked="true" strokeweight=".236536pt" strokecolor="#d9d9d9">
                <v:path arrowok="t"/>
              </v:shape>
            </v:group>
            <v:group style="position:absolute;left:6703;top:54;width:4346;height:2" coordorigin="6703,54" coordsize="4346,2">
              <v:shape style="position:absolute;left:6703;top:54;width:4346;height:2" coordorigin="6703,54" coordsize="4346,0" path="m6703,54l11049,54e" filled="false" stroked="true" strokeweight=".236536pt" strokecolor="#d9d9d9">
                <v:path arrowok="t"/>
              </v:shape>
            </v:group>
            <v:group style="position:absolute;left:11049;top:-117;width:212;height:2730" coordorigin="11049,-117" coordsize="212,2730">
              <v:shape style="position:absolute;left:11049;top:-117;width:212;height:2730" coordorigin="11049,-117" coordsize="212,2730" path="m11260,2613l11049,2613,11049,-117,11260,-117,11260,2613xe" filled="true" fillcolor="#c00000" stroked="false">
                <v:path arrowok="t"/>
                <v:fill type="solid"/>
              </v:shape>
            </v:group>
            <v:group style="position:absolute;left:10412;top:2186;width:212;height:2" coordorigin="10412,2186" coordsize="212,2">
              <v:shape style="position:absolute;left:10412;top:2186;width:212;height:2" coordorigin="10412,2186" coordsize="212,0" path="m10412,2186l10624,2186e" filled="false" stroked="true" strokeweight=".236536pt" strokecolor="#d9d9d9">
                <v:path arrowok="t"/>
              </v:shape>
            </v:group>
            <v:group style="position:absolute;left:10412;top:1759;width:212;height:2" coordorigin="10412,1759" coordsize="212,2">
              <v:shape style="position:absolute;left:10412;top:1759;width:212;height:2" coordorigin="10412,1759" coordsize="212,0" path="m10412,1759l10624,1759e" filled="false" stroked="true" strokeweight=".236536pt" strokecolor="#d9d9d9">
                <v:path arrowok="t"/>
              </v:shape>
            </v:group>
            <v:group style="position:absolute;left:10412;top:1333;width:212;height:2" coordorigin="10412,1333" coordsize="212,2">
              <v:shape style="position:absolute;left:10412;top:1333;width:212;height:2" coordorigin="10412,1333" coordsize="212,0" path="m10412,1333l10624,1333e" filled="false" stroked="true" strokeweight=".236536pt" strokecolor="#d9d9d9">
                <v:path arrowok="t"/>
              </v:shape>
            </v:group>
            <v:group style="position:absolute;left:10412;top:906;width:212;height:2" coordorigin="10412,906" coordsize="212,2">
              <v:shape style="position:absolute;left:10412;top:906;width:212;height:2" coordorigin="10412,906" coordsize="212,0" path="m10412,906l10624,906e" filled="false" stroked="true" strokeweight=".236536pt" strokecolor="#d9d9d9">
                <v:path arrowok="t"/>
              </v:shape>
            </v:group>
            <v:group style="position:absolute;left:10412;top:480;width:212;height:2" coordorigin="10412,480" coordsize="212,2">
              <v:shape style="position:absolute;left:10412;top:480;width:212;height:2" coordorigin="10412,480" coordsize="212,0" path="m10412,480l10624,480e" filled="false" stroked="true" strokeweight=".236536pt" strokecolor="#d9d9d9">
                <v:path arrowok="t"/>
              </v:shape>
            </v:group>
            <v:group style="position:absolute;left:10624;top:54;width:212;height:2559" coordorigin="10624,54" coordsize="212,2559">
              <v:shape style="position:absolute;left:10624;top:54;width:212;height:2559" coordorigin="10624,54" coordsize="212,2559" path="m10836,2613l10624,2613,10624,54,10836,54,10836,2613xe" filled="true" fillcolor="#c00000" stroked="false">
                <v:path arrowok="t"/>
                <v:fill type="solid"/>
              </v:shape>
            </v:group>
            <v:group style="position:absolute;left:9988;top:2186;width:212;height:2" coordorigin="9988,2186" coordsize="212,2">
              <v:shape style="position:absolute;left:9988;top:2186;width:212;height:2" coordorigin="9988,2186" coordsize="212,0" path="m9988,2186l10200,2186e" filled="false" stroked="true" strokeweight=".236536pt" strokecolor="#d9d9d9">
                <v:path arrowok="t"/>
              </v:shape>
            </v:group>
            <v:group style="position:absolute;left:9988;top:1759;width:212;height:2" coordorigin="9988,1759" coordsize="212,2">
              <v:shape style="position:absolute;left:9988;top:1759;width:212;height:2" coordorigin="9988,1759" coordsize="212,0" path="m9988,1759l10200,1759e" filled="false" stroked="true" strokeweight=".236536pt" strokecolor="#d9d9d9">
                <v:path arrowok="t"/>
              </v:shape>
            </v:group>
            <v:group style="position:absolute;left:9988;top:1333;width:212;height:2" coordorigin="9988,1333" coordsize="212,2">
              <v:shape style="position:absolute;left:9988;top:1333;width:212;height:2" coordorigin="9988,1333" coordsize="212,0" path="m9988,1333l10200,1333e" filled="false" stroked="true" strokeweight=".236536pt" strokecolor="#d9d9d9">
                <v:path arrowok="t"/>
              </v:shape>
            </v:group>
            <v:group style="position:absolute;left:9988;top:906;width:212;height:2" coordorigin="9988,906" coordsize="212,2">
              <v:shape style="position:absolute;left:9988;top:906;width:212;height:2" coordorigin="9988,906" coordsize="212,0" path="m9988,906l10200,906e" filled="false" stroked="true" strokeweight=".236536pt" strokecolor="#d9d9d9">
                <v:path arrowok="t"/>
              </v:shape>
            </v:group>
            <v:group style="position:absolute;left:9988;top:480;width:212;height:2" coordorigin="9988,480" coordsize="212,2">
              <v:shape style="position:absolute;left:9988;top:480;width:212;height:2" coordorigin="9988,480" coordsize="212,0" path="m9988,480l10200,480e" filled="false" stroked="true" strokeweight=".236536pt" strokecolor="#d9d9d9">
                <v:path arrowok="t"/>
              </v:shape>
            </v:group>
            <v:group style="position:absolute;left:10200;top:139;width:212;height:2474" coordorigin="10200,139" coordsize="212,2474">
              <v:shape style="position:absolute;left:10200;top:139;width:212;height:2474" coordorigin="10200,139" coordsize="212,2474" path="m10412,2613l10200,2613,10200,139,10412,139,10412,2613xe" filled="true" fillcolor="#c00000" stroked="false">
                <v:path arrowok="t"/>
                <v:fill type="solid"/>
              </v:shape>
            </v:group>
            <v:group style="position:absolute;left:9565;top:2186;width:212;height:2" coordorigin="9565,2186" coordsize="212,2">
              <v:shape style="position:absolute;left:9565;top:2186;width:212;height:2" coordorigin="9565,2186" coordsize="212,0" path="m9565,2186l9776,2186e" filled="false" stroked="true" strokeweight=".236536pt" strokecolor="#d9d9d9">
                <v:path arrowok="t"/>
              </v:shape>
            </v:group>
            <v:group style="position:absolute;left:9565;top:1759;width:212;height:2" coordorigin="9565,1759" coordsize="212,2">
              <v:shape style="position:absolute;left:9565;top:1759;width:212;height:2" coordorigin="9565,1759" coordsize="212,0" path="m9565,1759l9776,1759e" filled="false" stroked="true" strokeweight=".236536pt" strokecolor="#d9d9d9">
                <v:path arrowok="t"/>
              </v:shape>
            </v:group>
            <v:group style="position:absolute;left:9565;top:1333;width:212;height:2" coordorigin="9565,1333" coordsize="212,2">
              <v:shape style="position:absolute;left:9565;top:1333;width:212;height:2" coordorigin="9565,1333" coordsize="212,0" path="m9565,1333l9776,1333e" filled="false" stroked="true" strokeweight=".236536pt" strokecolor="#d9d9d9">
                <v:path arrowok="t"/>
              </v:shape>
            </v:group>
            <v:group style="position:absolute;left:9565;top:906;width:212;height:2" coordorigin="9565,906" coordsize="212,2">
              <v:shape style="position:absolute;left:9565;top:906;width:212;height:2" coordorigin="9565,906" coordsize="212,0" path="m9565,906l9776,906e" filled="false" stroked="true" strokeweight=".236536pt" strokecolor="#d9d9d9">
                <v:path arrowok="t"/>
              </v:shape>
            </v:group>
            <v:group style="position:absolute;left:6703;top:480;width:3074;height:2" coordorigin="6703,480" coordsize="3074,2">
              <v:shape style="position:absolute;left:6703;top:480;width:3074;height:2" coordorigin="6703,480" coordsize="3074,0" path="m6703,480l9776,480e" filled="false" stroked="true" strokeweight=".236536pt" strokecolor="#d9d9d9">
                <v:path arrowok="t"/>
              </v:shape>
            </v:group>
            <v:group style="position:absolute;left:9776;top:310;width:212;height:2304" coordorigin="9776,310" coordsize="212,2304">
              <v:shape style="position:absolute;left:9776;top:310;width:212;height:2304" coordorigin="9776,310" coordsize="212,2304" path="m9988,2613l9776,2613,9776,310,9988,310,9988,2613xe" filled="true" fillcolor="#c00000" stroked="false">
                <v:path arrowok="t"/>
                <v:fill type="solid"/>
              </v:shape>
            </v:group>
            <v:group style="position:absolute;left:9141;top:2186;width:212;height:2" coordorigin="9141,2186" coordsize="212,2">
              <v:shape style="position:absolute;left:9141;top:2186;width:212;height:2" coordorigin="9141,2186" coordsize="212,0" path="m9141,2186l9353,2186e" filled="false" stroked="true" strokeweight=".236536pt" strokecolor="#d9d9d9">
                <v:path arrowok="t"/>
              </v:shape>
            </v:group>
            <v:group style="position:absolute;left:9141;top:1759;width:212;height:2" coordorigin="9141,1759" coordsize="212,2">
              <v:shape style="position:absolute;left:9141;top:1759;width:212;height:2" coordorigin="9141,1759" coordsize="212,0" path="m9141,1759l9353,1759e" filled="false" stroked="true" strokeweight=".236536pt" strokecolor="#d9d9d9">
                <v:path arrowok="t"/>
              </v:shape>
            </v:group>
            <v:group style="position:absolute;left:9141;top:1333;width:212;height:2" coordorigin="9141,1333" coordsize="212,2">
              <v:shape style="position:absolute;left:9141;top:1333;width:212;height:2" coordorigin="9141,1333" coordsize="212,0" path="m9141,1333l9353,1333e" filled="false" stroked="true" strokeweight=".236536pt" strokecolor="#d9d9d9">
                <v:path arrowok="t"/>
              </v:shape>
            </v:group>
            <v:group style="position:absolute;left:9141;top:906;width:212;height:2" coordorigin="9141,906" coordsize="212,2">
              <v:shape style="position:absolute;left:9141;top:906;width:212;height:2" coordorigin="9141,906" coordsize="212,0" path="m9141,906l9353,906e" filled="false" stroked="true" strokeweight=".236536pt" strokecolor="#d9d9d9">
                <v:path arrowok="t"/>
              </v:shape>
            </v:group>
            <v:group style="position:absolute;left:9353;top:566;width:212;height:2047" coordorigin="9353,566" coordsize="212,2047">
              <v:shape style="position:absolute;left:9353;top:566;width:212;height:2047" coordorigin="9353,566" coordsize="212,2047" path="m9565,2613l9353,2613,9353,566,9565,566,9565,2613xe" filled="true" fillcolor="#c00000" stroked="false">
                <v:path arrowok="t"/>
                <v:fill type="solid"/>
              </v:shape>
            </v:group>
            <v:group style="position:absolute;left:8717;top:2186;width:212;height:2" coordorigin="8717,2186" coordsize="212,2">
              <v:shape style="position:absolute;left:8717;top:2186;width:212;height:2" coordorigin="8717,2186" coordsize="212,0" path="m8717,2186l8929,2186e" filled="false" stroked="true" strokeweight=".236536pt" strokecolor="#d9d9d9">
                <v:path arrowok="t"/>
              </v:shape>
            </v:group>
            <v:group style="position:absolute;left:8717;top:1759;width:212;height:2" coordorigin="8717,1759" coordsize="212,2">
              <v:shape style="position:absolute;left:8717;top:1759;width:212;height:2" coordorigin="8717,1759" coordsize="212,0" path="m8717,1759l8929,1759e" filled="false" stroked="true" strokeweight=".236536pt" strokecolor="#d9d9d9">
                <v:path arrowok="t"/>
              </v:shape>
            </v:group>
            <v:group style="position:absolute;left:8717;top:1333;width:212;height:2" coordorigin="8717,1333" coordsize="212,2">
              <v:shape style="position:absolute;left:8717;top:1333;width:212;height:2" coordorigin="8717,1333" coordsize="212,0" path="m8717,1333l8929,1333e" filled="false" stroked="true" strokeweight=".236536pt" strokecolor="#d9d9d9">
                <v:path arrowok="t"/>
              </v:shape>
            </v:group>
            <v:group style="position:absolute;left:8717;top:906;width:212;height:2" coordorigin="8717,906" coordsize="212,2">
              <v:shape style="position:absolute;left:8717;top:906;width:212;height:2" coordorigin="8717,906" coordsize="212,0" path="m8717,906l8929,906e" filled="false" stroked="true" strokeweight=".236536pt" strokecolor="#d9d9d9">
                <v:path arrowok="t"/>
              </v:shape>
            </v:group>
            <v:group style="position:absolute;left:8929;top:566;width:212;height:2047" coordorigin="8929,566" coordsize="212,2047">
              <v:shape style="position:absolute;left:8929;top:566;width:212;height:2047" coordorigin="8929,566" coordsize="212,2047" path="m9141,2613l8929,2613,8929,566,9141,566,9141,2613xe" filled="true" fillcolor="#c00000" stroked="false">
                <v:path arrowok="t"/>
                <v:fill type="solid"/>
              </v:shape>
            </v:group>
            <v:group style="position:absolute;left:8293;top:2186;width:212;height:2" coordorigin="8293,2186" coordsize="212,2">
              <v:shape style="position:absolute;left:8293;top:2186;width:212;height:2" coordorigin="8293,2186" coordsize="212,0" path="m8293,2186l8504,2186e" filled="false" stroked="true" strokeweight=".236536pt" strokecolor="#d9d9d9">
                <v:path arrowok="t"/>
              </v:shape>
            </v:group>
            <v:group style="position:absolute;left:8293;top:1759;width:212;height:2" coordorigin="8293,1759" coordsize="212,2">
              <v:shape style="position:absolute;left:8293;top:1759;width:212;height:2" coordorigin="8293,1759" coordsize="212,0" path="m8293,1759l8504,1759e" filled="false" stroked="true" strokeweight=".236536pt" strokecolor="#d9d9d9">
                <v:path arrowok="t"/>
              </v:shape>
            </v:group>
            <v:group style="position:absolute;left:8293;top:1333;width:212;height:2" coordorigin="8293,1333" coordsize="212,2">
              <v:shape style="position:absolute;left:8293;top:1333;width:212;height:2" coordorigin="8293,1333" coordsize="212,0" path="m8293,1333l8504,1333e" filled="false" stroked="true" strokeweight=".236536pt" strokecolor="#d9d9d9">
                <v:path arrowok="t"/>
              </v:shape>
            </v:group>
            <v:group style="position:absolute;left:8293;top:906;width:212;height:2" coordorigin="8293,906" coordsize="212,2">
              <v:shape style="position:absolute;left:8293;top:906;width:212;height:2" coordorigin="8293,906" coordsize="212,0" path="m8293,906l8504,906e" filled="false" stroked="true" strokeweight=".236536pt" strokecolor="#d9d9d9">
                <v:path arrowok="t"/>
              </v:shape>
            </v:group>
            <v:group style="position:absolute;left:8504;top:566;width:213;height:2047" coordorigin="8504,566" coordsize="213,2047">
              <v:shape style="position:absolute;left:8504;top:566;width:213;height:2047" coordorigin="8504,566" coordsize="213,2047" path="m8717,2613l8504,2613,8504,566,8717,566,8717,2613xe" filled="true" fillcolor="#c00000" stroked="false">
                <v:path arrowok="t"/>
                <v:fill type="solid"/>
              </v:shape>
            </v:group>
            <v:group style="position:absolute;left:7869;top:2186;width:212;height:2" coordorigin="7869,2186" coordsize="212,2">
              <v:shape style="position:absolute;left:7869;top:2186;width:212;height:2" coordorigin="7869,2186" coordsize="212,0" path="m7869,2186l8081,2186e" filled="false" stroked="true" strokeweight=".236536pt" strokecolor="#d9d9d9">
                <v:path arrowok="t"/>
              </v:shape>
            </v:group>
            <v:group style="position:absolute;left:7869;top:1759;width:212;height:2" coordorigin="7869,1759" coordsize="212,2">
              <v:shape style="position:absolute;left:7869;top:1759;width:212;height:2" coordorigin="7869,1759" coordsize="212,0" path="m7869,1759l8081,1759e" filled="false" stroked="true" strokeweight=".236536pt" strokecolor="#d9d9d9">
                <v:path arrowok="t"/>
              </v:shape>
            </v:group>
            <v:group style="position:absolute;left:7869;top:1333;width:212;height:2" coordorigin="7869,1333" coordsize="212,2">
              <v:shape style="position:absolute;left:7869;top:1333;width:212;height:2" coordorigin="7869,1333" coordsize="212,0" path="m7869,1333l8081,1333e" filled="false" stroked="true" strokeweight=".236536pt" strokecolor="#d9d9d9">
                <v:path arrowok="t"/>
              </v:shape>
            </v:group>
            <v:group style="position:absolute;left:6703;top:906;width:1378;height:2" coordorigin="6703,906" coordsize="1378,2">
              <v:shape style="position:absolute;left:6703;top:906;width:1378;height:2" coordorigin="6703,906" coordsize="1378,0" path="m6703,906l8081,906e" filled="false" stroked="true" strokeweight=".236536pt" strokecolor="#d9d9d9">
                <v:path arrowok="t"/>
              </v:shape>
            </v:group>
            <v:group style="position:absolute;left:8081;top:566;width:212;height:2047" coordorigin="8081,566" coordsize="212,2047">
              <v:shape style="position:absolute;left:8081;top:566;width:212;height:2047" coordorigin="8081,566" coordsize="212,2047" path="m8293,2613l8081,2613,8081,566,8293,566,8293,2613xe" filled="true" fillcolor="#c00000" stroked="false">
                <v:path arrowok="t"/>
                <v:fill type="solid"/>
              </v:shape>
            </v:group>
            <v:group style="position:absolute;left:7445;top:2186;width:212;height:2" coordorigin="7445,2186" coordsize="212,2">
              <v:shape style="position:absolute;left:7445;top:2186;width:212;height:2" coordorigin="7445,2186" coordsize="212,0" path="m7445,2186l7657,2186e" filled="false" stroked="true" strokeweight=".236536pt" strokecolor="#d9d9d9">
                <v:path arrowok="t"/>
              </v:shape>
            </v:group>
            <v:group style="position:absolute;left:7445;top:1759;width:212;height:2" coordorigin="7445,1759" coordsize="212,2">
              <v:shape style="position:absolute;left:7445;top:1759;width:212;height:2" coordorigin="7445,1759" coordsize="212,0" path="m7445,1759l7657,1759e" filled="false" stroked="true" strokeweight=".236536pt" strokecolor="#d9d9d9">
                <v:path arrowok="t"/>
              </v:shape>
            </v:group>
            <v:group style="position:absolute;left:7445;top:1333;width:212;height:2" coordorigin="7445,1333" coordsize="212,2">
              <v:shape style="position:absolute;left:7445;top:1333;width:212;height:2" coordorigin="7445,1333" coordsize="212,0" path="m7445,1333l7657,1333e" filled="false" stroked="true" strokeweight=".236536pt" strokecolor="#d9d9d9">
                <v:path arrowok="t"/>
              </v:shape>
            </v:group>
            <v:group style="position:absolute;left:7657;top:1163;width:212;height:1450" coordorigin="7657,1163" coordsize="212,1450">
              <v:shape style="position:absolute;left:7657;top:1163;width:212;height:1450" coordorigin="7657,1163" coordsize="212,1450" path="m7869,2613l7657,2613,7657,1163,7869,1163,7869,2613xe" filled="true" fillcolor="#c00000" stroked="false">
                <v:path arrowok="t"/>
                <v:fill type="solid"/>
              </v:shape>
            </v:group>
            <v:group style="position:absolute;left:7021;top:2186;width:212;height:2" coordorigin="7021,2186" coordsize="212,2">
              <v:shape style="position:absolute;left:7021;top:2186;width:212;height:2" coordorigin="7021,2186" coordsize="212,0" path="m7021,2186l7233,2186e" filled="false" stroked="true" strokeweight=".236536pt" strokecolor="#d9d9d9">
                <v:path arrowok="t"/>
              </v:shape>
            </v:group>
            <v:group style="position:absolute;left:7021;top:1759;width:212;height:2" coordorigin="7021,1759" coordsize="212,2">
              <v:shape style="position:absolute;left:7021;top:1759;width:212;height:2" coordorigin="7021,1759" coordsize="212,0" path="m7021,1759l7233,1759e" filled="false" stroked="true" strokeweight=".236536pt" strokecolor="#d9d9d9">
                <v:path arrowok="t"/>
              </v:shape>
            </v:group>
            <v:group style="position:absolute;left:6703;top:1333;width:531;height:2" coordorigin="6703,1333" coordsize="531,2">
              <v:shape style="position:absolute;left:6703;top:1333;width:531;height:2" coordorigin="6703,1333" coordsize="531,0" path="m6703,1333l7233,1333e" filled="false" stroked="true" strokeweight=".236536pt" strokecolor="#d9d9d9">
                <v:path arrowok="t"/>
              </v:shape>
            </v:group>
            <v:group style="position:absolute;left:7233;top:1077;width:212;height:1536" coordorigin="7233,1077" coordsize="212,1536">
              <v:shape style="position:absolute;left:7233;top:1077;width:212;height:1536" coordorigin="7233,1077" coordsize="212,1536" path="m7445,2613l7233,2613,7233,1077,7445,1077,7445,2613xe" filled="true" fillcolor="#c00000" stroked="false">
                <v:path arrowok="t"/>
                <v:fill type="solid"/>
              </v:shape>
            </v:group>
            <v:group style="position:absolute;left:6703;top:2186;width:107;height:2" coordorigin="6703,2186" coordsize="107,2">
              <v:shape style="position:absolute;left:6703;top:2186;width:107;height:2" coordorigin="6703,2186" coordsize="107,0" path="m6703,2186l6810,2186e" filled="false" stroked="true" strokeweight=".236536pt" strokecolor="#d9d9d9">
                <v:path arrowok="t"/>
              </v:shape>
            </v:group>
            <v:group style="position:absolute;left:6703;top:1759;width:107;height:2" coordorigin="6703,1759" coordsize="107,2">
              <v:shape style="position:absolute;left:6703;top:1759;width:107;height:2" coordorigin="6703,1759" coordsize="107,0" path="m6703,1759l6810,1759e" filled="false" stroked="true" strokeweight=".236536pt" strokecolor="#d9d9d9">
                <v:path arrowok="t"/>
              </v:shape>
            </v:group>
            <v:group style="position:absolute;left:6810;top:1589;width:212;height:1024" coordorigin="6810,1589" coordsize="212,1024">
              <v:shape style="position:absolute;left:6810;top:1589;width:212;height:1024" coordorigin="6810,1589" coordsize="212,1024" path="m7021,2613l6810,2613,6810,1589,7021,1589,7021,2613xe" filled="true" fillcolor="#c00000" stroked="false">
                <v:path arrowok="t"/>
                <v:fill type="solid"/>
              </v:shape>
            </v:group>
            <v:group style="position:absolute;left:6703;top:2613;width:4663;height:2" coordorigin="6703,2613" coordsize="4663,2">
              <v:shape style="position:absolute;left:6703;top:2613;width:4663;height:2" coordorigin="6703,2613" coordsize="4663,0" path="m6703,2613l11366,2613e" filled="false" stroked="true" strokeweight=".236536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0"/>
          <w:sz w:val="8"/>
        </w:rPr>
        <w:t>17,000</w:t>
      </w:r>
      <w:r>
        <w:rPr>
          <w:rFonts w:ascii="Calibri"/>
          <w:sz w:val="8"/>
        </w:rPr>
      </w: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785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124,000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54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16,500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786" w:space="40"/>
            <w:col w:w="6414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1192" w:right="443" w:firstLine="0"/>
        <w:jc w:val="center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7.693695pt;margin-top:-14.042549pt;width:231.7pt;height:53.05pt;mso-position-horizontal-relative:page;mso-position-vertical-relative:paragraph;z-index:3976" coordorigin="1154,-281" coordsize="4634,1061">
            <v:group style="position:absolute;left:1156;top:267;width:4630;height:2" coordorigin="1156,267" coordsize="4630,2">
              <v:shape style="position:absolute;left:1156;top:267;width:4630;height:2" coordorigin="1156,267" coordsize="4630,0" path="m1156,267l5785,267e" filled="false" stroked="true" strokeweight=".236536pt" strokecolor="#d9d9d9">
                <v:path arrowok="t"/>
              </v:shape>
            </v:group>
            <v:group style="position:absolute;left:1219;top:-269;width:4503;height:1037" coordorigin="1219,-269" coordsize="4503,1037">
              <v:shape style="position:absolute;left:1219;top:-269;width:4503;height:1037" coordorigin="1219,-269" coordsize="4503,1037" path="m1219,83l1233,70,1248,58,1263,47,1278,35,1337,-22,1370,-74,1402,-133,1413,-153,1443,-205,1499,-257,1549,-269,1566,-266,1618,-217,1652,-159,1673,-119,1683,-100,1731,-38,1799,-15,1815,-13,1888,20,1922,41,1939,51,1994,76,2029,86,2045,91,2103,133,2145,194,2176,248,2206,307,2216,326,2243,386,2268,457,2277,481,2302,545,2335,595,2343,598,2352,595,2386,538,2411,468,2419,443,2428,418,2452,354,2501,302,2536,298,2553,299,2570,301,2586,300,2608,296,2628,292,2648,288,2723,262,2793,225,2850,171,2884,116,2906,76,2917,56,2959,-7,3003,-25,3019,-22,3085,11,3137,47,3168,75,3183,88,3252,123,3288,128,3306,130,3373,164,3404,195,3420,211,3435,225,3450,236,3465,245,3481,246,3497,242,3513,235,3528,226,3544,217,3559,209,3573,205,3588,207,3601,216,3649,278,3672,317,3684,337,3695,355,3706,372,3717,387,3730,403,3744,420,3783,467,3833,495,3846,491,3882,436,3909,369,3918,345,3927,323,3955,265,3994,241,4009,245,4023,252,4037,262,4051,273,4064,283,4078,290,4091,293,4109,288,4127,278,4144,265,4161,250,4178,235,4194,223,4211,215,4230,216,4249,223,4267,233,4284,245,4301,257,4317,267,4333,273,4353,269,4371,261,4389,250,4406,237,4422,223,4438,209,4453,196,4468,186,4482,177,4497,167,4552,129,4566,127,4580,130,4616,178,4638,236,4660,304,4667,328,4674,350,4696,413,4733,478,4788,498,4806,497,4824,495,4839,493,4861,491,4881,487,4900,481,4920,475,4938,469,4957,466,4979,468,5000,472,5073,500,5138,545,5183,585,5236,643,5271,698,5281,715,5323,764,5333,768,5343,766,5375,712,5398,645,5413,594,5421,570,5443,502,5483,448,5493,452,5535,511,5545,531,5555,551,5597,604,5612,606,5628,602,5644,594,5659,582,5675,569,5690,555,5706,542,5721,531e" filled="false" stroked="true" strokeweight="1.152607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0"/>
          <w:sz w:val="8"/>
        </w:rPr>
        <w:t>16,000</w:t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120,000</w:t>
      </w:r>
      <w:r>
        <w:rPr>
          <w:rFonts w:ascii="Calibri"/>
          <w:sz w:val="8"/>
        </w:rPr>
      </w:r>
    </w:p>
    <w:p>
      <w:pPr>
        <w:spacing w:line="240" w:lineRule="auto" w:before="6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1192" w:right="443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15,500</w:t>
      </w:r>
      <w:r>
        <w:rPr>
          <w:rFonts w:ascii="Calibri"/>
          <w:sz w:val="8"/>
        </w:rPr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6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5785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116,000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54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15,000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786" w:space="40"/>
            <w:col w:w="6414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1192" w:right="443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14,500</w:t>
      </w:r>
      <w:r>
        <w:rPr>
          <w:rFonts w:ascii="Calibri"/>
          <w:sz w:val="8"/>
        </w:rPr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785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112,000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tabs>
          <w:tab w:pos="1837" w:val="left" w:leader="none"/>
          <w:tab w:pos="2586" w:val="left" w:leader="none"/>
          <w:tab w:pos="3338" w:val="left" w:leader="none"/>
          <w:tab w:pos="4088" w:val="left" w:leader="none"/>
          <w:tab w:pos="4840" w:val="left" w:leader="none"/>
          <w:tab w:pos="5589" w:val="left" w:leader="none"/>
        </w:tabs>
        <w:spacing w:before="5"/>
        <w:ind w:left="1085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Apr</w:t>
      </w:r>
      <w:r>
        <w:rPr>
          <w:rFonts w:ascii="Calibri"/>
          <w:color w:val="585858"/>
          <w:spacing w:val="-2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'16</w:t>
        <w:tab/>
        <w:t>Oct</w:t>
      </w:r>
      <w:r>
        <w:rPr>
          <w:rFonts w:ascii="Calibri"/>
          <w:color w:val="585858"/>
          <w:spacing w:val="-3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'16</w:t>
        <w:tab/>
        <w:t>Apr</w:t>
      </w:r>
      <w:r>
        <w:rPr>
          <w:rFonts w:ascii="Calibri"/>
          <w:color w:val="585858"/>
          <w:spacing w:val="-2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'17</w:t>
        <w:tab/>
        <w:t>Oct</w:t>
      </w:r>
      <w:r>
        <w:rPr>
          <w:rFonts w:ascii="Calibri"/>
          <w:color w:val="585858"/>
          <w:spacing w:val="-3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'17</w:t>
        <w:tab/>
        <w:t>Apr</w:t>
      </w:r>
      <w:r>
        <w:rPr>
          <w:rFonts w:ascii="Calibri"/>
          <w:color w:val="585858"/>
          <w:spacing w:val="-2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'18</w:t>
        <w:tab/>
        <w:t>Oct</w:t>
      </w:r>
      <w:r>
        <w:rPr>
          <w:rFonts w:ascii="Calibri"/>
          <w:color w:val="585858"/>
          <w:spacing w:val="-3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'18</w:t>
        <w:tab/>
        <w:t>Apr '19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472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14,000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2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623" w:val="left" w:leader="none"/>
          <w:tab w:pos="1046" w:val="left" w:leader="none"/>
          <w:tab w:pos="1470" w:val="left" w:leader="none"/>
          <w:tab w:pos="1894" w:val="left" w:leader="none"/>
          <w:tab w:pos="2318" w:val="left" w:leader="none"/>
          <w:tab w:pos="2742" w:val="left" w:leader="none"/>
          <w:tab w:pos="3166" w:val="left" w:leader="none"/>
          <w:tab w:pos="3590" w:val="left" w:leader="none"/>
          <w:tab w:pos="4014" w:val="left" w:leader="none"/>
          <w:tab w:pos="4437" w:val="left" w:leader="none"/>
        </w:tabs>
        <w:spacing w:before="0"/>
        <w:ind w:left="19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3" w:equalWidth="0">
            <w:col w:w="5857" w:space="40"/>
            <w:col w:w="724" w:space="40"/>
            <w:col w:w="5579"/>
          </w:cols>
        </w:sectPr>
      </w:pPr>
    </w:p>
    <w:p>
      <w:pPr>
        <w:pStyle w:val="Heading2"/>
        <w:spacing w:line="240" w:lineRule="auto" w:before="10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0" w:right="8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0" w:right="22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Hot Springs MSA = Garland 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1240"/>
        <w:gridCol w:w="1049"/>
        <w:gridCol w:w="1080"/>
        <w:gridCol w:w="1046"/>
        <w:gridCol w:w="1260"/>
      </w:tblGrid>
      <w:tr>
        <w:trPr>
          <w:trHeight w:val="340" w:hRule="exact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2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-253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66728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041"/>
        <w:gridCol w:w="1108"/>
        <w:gridCol w:w="1056"/>
        <w:gridCol w:w="1248"/>
      </w:tblGrid>
      <w:tr>
        <w:trPr>
          <w:trHeight w:val="464" w:hRule="exact"/>
        </w:trPr>
        <w:tc>
          <w:tcPr>
            <w:tcW w:w="8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0"/>
          <w:pgSz w:w="12240" w:h="15840"/>
          <w:pgMar w:footer="673" w:header="0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2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40,500</w:t>
      </w:r>
      <w:r>
        <w:rPr>
          <w:rFonts w:ascii="Calibri"/>
          <w:sz w:val="13"/>
        </w:rPr>
      </w:r>
    </w:p>
    <w:p>
      <w:pPr>
        <w:spacing w:line="253" w:lineRule="exact" w:before="46"/>
        <w:ind w:left="1494" w:right="497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1495" w:right="497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6.248871pt;margin-top:19.36307pt;width:425.55pt;height:.1pt;mso-position-horizontal-relative:page;mso-position-vertical-relative:paragraph;z-index:4240" coordorigin="2125,387" coordsize="8511,2">
            <v:shape style="position:absolute;left:2125;top:387;width:8511;height:2" coordorigin="2125,387" coordsize="8511,0" path="m2125,387l10636,387e" filled="false" stroked="true" strokeweight=".397703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April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74" w:space="1510"/>
            <w:col w:w="8756"/>
          </w:cols>
        </w:sectPr>
      </w:pPr>
    </w:p>
    <w:p>
      <w:pPr>
        <w:spacing w:line="240" w:lineRule="auto" w:before="12"/>
        <w:rPr>
          <w:rFonts w:ascii="Segoe UI" w:hAnsi="Segoe UI" w:cs="Segoe UI" w:eastAsia="Segoe UI"/>
          <w:sz w:val="21"/>
          <w:szCs w:val="21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248871pt;margin-top:8.063603pt;width:425.55pt;height:.1pt;mso-position-horizontal-relative:page;mso-position-vertical-relative:paragraph;z-index:4216" coordorigin="2125,161" coordsize="8511,2">
            <v:shape style="position:absolute;left:2125;top:161;width:8511;height:2" coordorigin="2125,161" coordsize="8511,0" path="m2125,161l10636,161e" filled="false" stroked="true" strokeweight=".39770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050018pt;margin-top:-13.986105pt;width:425.95pt;height:122.8pt;mso-position-horizontal-relative:page;mso-position-vertical-relative:paragraph;z-index:4192" coordorigin="2121,-280" coordsize="8519,2456">
            <v:group style="position:absolute;left:2125;top:1736;width:8511;height:2" coordorigin="2125,1736" coordsize="8511,2">
              <v:shape style="position:absolute;left:2125;top:1736;width:8511;height:2" coordorigin="2125,1736" coordsize="8511,0" path="m2125,1736l10636,1736e" filled="false" stroked="true" strokeweight=".397703pt" strokecolor="#d9d9d9">
                <v:path arrowok="t"/>
              </v:shape>
            </v:group>
            <v:group style="position:absolute;left:2125;top:1211;width:8511;height:2" coordorigin="2125,1211" coordsize="8511,2">
              <v:shape style="position:absolute;left:2125;top:1211;width:8511;height:2" coordorigin="2125,1211" coordsize="8511,0" path="m2125,1211l10636,1211e" filled="false" stroked="true" strokeweight=".397703pt" strokecolor="#d9d9d9">
                <v:path arrowok="t"/>
              </v:shape>
            </v:group>
            <v:group style="position:absolute;left:2480;top:894;width:7802;height:1263" coordorigin="2480,894" coordsize="7802,1263">
              <v:shape style="position:absolute;left:2480;top:894;width:7802;height:1263" coordorigin="2480,894" coordsize="7802,1263" path="m2480,2157l2551,2148,2621,2144,2692,2142,2728,2141,2763,2140,2834,2137,2905,2131,2976,2122,3047,2106,3118,2083,3189,2052,3260,2009,3331,1958,3402,1898,3473,1832,3543,1763,3614,1691,3650,1655,3685,1619,3756,1549,3827,1483,3898,1422,3934,1392,4004,1325,4075,1254,4146,1180,4182,1144,4253,1074,4324,1011,4395,958,4466,919,4536,898,4572,894,4607,897,4678,924,4749,982,4820,1061,4891,1155,4927,1206,4962,1258,4997,1309,5033,1360,5068,1410,5139,1500,5210,1572,5281,1619,5352,1636,5388,1632,5458,1606,5529,1561,5600,1501,5671,1435,5707,1401,5742,1367,5813,1305,5884,1254,5955,1221,6026,1212,6061,1217,6132,1245,6203,1291,6274,1351,6345,1419,6416,1491,6451,1527,6522,1596,6593,1657,6664,1705,6735,1737,6806,1751,6841,1753,6877,1753,6948,1745,7019,1730,7090,1710,7161,1689,7196,1678,7267,1658,7338,1642,7409,1633,7444,1632,7480,1632,7551,1638,7622,1648,7693,1661,7764,1676,7834,1692,7870,1700,7941,1714,8012,1726,8083,1734,8154,1737,8189,1736,8260,1731,8331,1723,8402,1711,8473,1698,8544,1683,8579,1676,8615,1669,8686,1655,8756,1644,8827,1635,8898,1629,8969,1625,9040,1622,9111,1620,9182,1619,9217,1619,9253,1619,9324,1620,9395,1622,9466,1625,9537,1629,9608,1635,9679,1642,9749,1651,9820,1661,9891,1672,9962,1684,10033,1696,10069,1702,10104,1708,10140,1714,10175,1720,10210,1726,10246,1731,10281,1737e" filled="false" stroked="true" strokeweight="1.934063pt" strokecolor="#000000">
                <v:path arrowok="t"/>
                <v:stroke dashstyle="longDash"/>
              </v:shape>
            </v:group>
            <v:group style="position:absolute;left:2125;top:686;width:8511;height:2" coordorigin="2125,686" coordsize="8511,2">
              <v:shape style="position:absolute;left:2125;top:686;width:8511;height:2" coordorigin="2125,686" coordsize="8511,0" path="m2125,686l10636,686e" filled="false" stroked="true" strokeweight=".397703pt" strokecolor="#d9d9d9">
                <v:path arrowok="t"/>
              </v:shape>
            </v:group>
            <v:group style="position:absolute;left:2480;top:264;width:7802;height:1263" coordorigin="2480,264" coordsize="7802,1263">
              <v:shape style="position:absolute;left:2480;top:264;width:7802;height:1263" coordorigin="2480,264" coordsize="7802,1263" path="m2480,1527l2551,1495,2622,1465,2693,1435,2728,1420,2764,1406,2835,1376,2906,1345,2976,1314,3047,1281,3118,1247,3189,1211,3260,1174,3331,1136,3402,1096,3473,1056,3544,1014,3615,972,3686,928,3757,884,3828,838,3898,791,3969,737,4040,673,4111,602,4182,528,4218,492,4289,423,4359,361,4430,311,4501,278,4572,264,4608,266,4679,293,4750,348,4821,424,4891,515,4927,564,4962,614,4998,665,5033,715,5069,764,5140,854,5211,930,5282,984,5352,1012,5423,1018,5459,1015,5530,998,5601,970,5672,936,5743,898,5778,879,5849,844,5920,815,5991,796,6062,790,6097,790,6133,791,6204,798,6274,809,6345,823,6416,839,6452,847,6487,855,6558,870,6629,883,6700,893,6771,899,6842,901,6877,901,6913,901,6984,900,7055,898,7090,896,7126,895,7196,893,7267,891,7303,891,7338,892,7409,894,7480,899,7551,908,7622,920,7693,934,7764,948,7799,955,7870,969,7941,982,8012,992,8083,999,8154,1001,8189,1001,8260,995,8331,985,8402,972,8473,957,8509,949,8544,941,8615,926,8686,913,8757,903,8828,897,8863,896,8899,897,8970,903,9041,913,9111,926,9182,941,9218,949,9253,957,9324,972,9395,985,9466,995,9537,1001,9572,1001,9608,1001,9679,997,9750,990,9821,980,9892,968,9963,955,10033,941,10069,934,10104,928,10140,921,10175,914,10211,908,10246,902,10282,896e" filled="false" stroked="true" strokeweight="1.934067pt" strokecolor="#7e7e7e">
                <v:path arrowok="t"/>
              </v:shape>
            </v:group>
            <v:group style="position:absolute;left:2125;top:161;width:8511;height:2" coordorigin="2125,161" coordsize="8511,2">
              <v:shape style="position:absolute;left:2125;top:161;width:8511;height:2" coordorigin="2125,161" coordsize="8511,0" path="m2125,161l10636,161e" filled="false" stroked="true" strokeweight=".397703pt" strokecolor="#d9d9d9">
                <v:path arrowok="t"/>
              </v:shape>
            </v:group>
            <v:group style="position:absolute;left:2480;top:-259;width:2128;height:1156" coordorigin="2480,-259" coordsize="2128,1156">
              <v:shape style="position:absolute;left:2480;top:-259;width:2128;height:1156" coordorigin="2480,-259" coordsize="2128,1156" path="m2480,896l2551,888,2622,882,2693,878,2728,876,2764,874,2835,870,2906,864,2976,854,3047,839,3118,819,3189,791,3260,756,3331,713,3402,665,3473,611,3544,555,3615,496,3686,437,3721,407,3792,349,3863,293,3935,239,3973,211,4012,182,4052,153,4092,123,4134,92,4175,61,4216,31,4257,1,4297,-29,4337,-58,4375,-87,4412,-114,4447,-140,4480,-165,4511,-188,4540,-209,4566,-228,4588,-245,4608,-259e" filled="false" stroked="true" strokeweight="2.027861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39,500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39,000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38,500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38,000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248871pt;margin-top:8.079805pt;width:425.55pt;height:.1pt;mso-position-horizontal-relative:page;mso-position-vertical-relative:paragraph;z-index:4168" coordorigin="2125,162" coordsize="8511,2">
            <v:shape style="position:absolute;left:2125;top:162;width:8511;height:2" coordorigin="2125,162" coordsize="8511,0" path="m2125,162l10636,162e" filled="false" stroked="true" strokeweight=".39770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37,500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248871pt;margin-top:8.069904pt;width:425.55pt;height:.1pt;mso-position-horizontal-relative:page;mso-position-vertical-relative:paragraph;z-index:4144" coordorigin="2125,161" coordsize="8511,2">
            <v:shape style="position:absolute;left:2125;top:161;width:8511;height:2" coordorigin="2125,161" coordsize="8511,0" path="m2125,161l10636,161e" filled="false" stroked="true" strokeweight=".39770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37,000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before="75"/>
        <w:ind w:left="151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248871pt;margin-top:8.059981pt;width:425.55pt;height:.1pt;mso-position-horizontal-relative:page;mso-position-vertical-relative:paragraph;z-index:4120" coordorigin="2125,161" coordsize="8511,2">
            <v:shape style="position:absolute;left:2125;top:161;width:8511;height:2" coordorigin="2125,161" coordsize="8511,0" path="m2125,161l10636,161e" filled="false" stroked="true" strokeweight=".397703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36,500</w:t>
      </w:r>
      <w:r>
        <w:rPr>
          <w:rFonts w:ascii="Calibri"/>
          <w:sz w:val="13"/>
        </w:rPr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36,000</w:t>
      </w:r>
      <w:r>
        <w:rPr>
          <w:rFonts w:ascii="Calibri"/>
          <w:sz w:val="13"/>
        </w:rPr>
      </w:r>
    </w:p>
    <w:p>
      <w:pPr>
        <w:spacing w:line="240" w:lineRule="auto" w:before="11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0" w:lineRule="atLeast"/>
        <w:ind w:left="107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5.95pt;height:.4pt;mso-position-horizontal-relative:char;mso-position-vertical-relative:line" coordorigin="0,0" coordsize="8519,8">
            <v:group style="position:absolute;left:4;top:4;width:8511;height:2" coordorigin="4,4" coordsize="8511,2">
              <v:shape style="position:absolute;left:4;top:4;width:8511;height:2" coordorigin="4,4" coordsize="8511,0" path="m4,4l8515,4e" filled="false" stroked="true" strokeweight=".397703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37" w:val="left" w:leader="none"/>
          <w:tab w:pos="1814" w:val="left" w:leader="none"/>
          <w:tab w:pos="2546" w:val="left" w:leader="none"/>
          <w:tab w:pos="3232" w:val="left" w:leader="none"/>
          <w:tab w:pos="3986" w:val="left" w:leader="none"/>
          <w:tab w:pos="4695" w:val="left" w:leader="none"/>
          <w:tab w:pos="5383" w:val="left" w:leader="none"/>
          <w:tab w:pos="6102" w:val="left" w:leader="none"/>
          <w:tab w:pos="6794" w:val="left" w:leader="none"/>
          <w:tab w:pos="7505" w:val="left" w:leader="none"/>
          <w:tab w:pos="8217" w:val="left" w:leader="none"/>
        </w:tabs>
        <w:spacing w:before="60"/>
        <w:ind w:left="43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</w:r>
      <w:r>
        <w:rPr>
          <w:rFonts w:ascii="Calibri"/>
          <w:sz w:val="13"/>
        </w:rPr>
      </w:r>
    </w:p>
    <w:p>
      <w:pPr>
        <w:tabs>
          <w:tab w:pos="3266" w:val="left" w:leader="none"/>
          <w:tab w:pos="4146" w:val="left" w:leader="none"/>
          <w:tab w:pos="5027" w:val="left" w:leader="none"/>
        </w:tabs>
        <w:spacing w:before="100"/>
        <w:ind w:left="288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44.849014pt;margin-top:9.322367pt;width:17.3pt;height:.1pt;mso-position-horizontal-relative:page;mso-position-vertical-relative:paragraph;z-index:-266560" coordorigin="4897,186" coordsize="346,2">
            <v:shape style="position:absolute;left:4897;top:186;width:346;height:2" coordorigin="4897,186" coordsize="346,0" path="m4897,186l5243,186e" filled="false" stroked="true" strokeweight="1.92223pt" strokecolor="#000000">
              <v:path arrowok="t"/>
              <v:stroke dashstyle="longDash"/>
            </v:shape>
            <w10:wrap type="none"/>
          </v:group>
        </w:pict>
      </w:r>
      <w:r>
        <w:rPr/>
        <w:pict>
          <v:group style="position:absolute;margin-left:288.868652pt;margin-top:9.322643pt;width:17.3pt;height:.1pt;mso-position-horizontal-relative:page;mso-position-vertical-relative:paragraph;z-index:-266536" coordorigin="5777,186" coordsize="346,2">
            <v:shape style="position:absolute;left:5777;top:186;width:346;height:2" coordorigin="5777,186" coordsize="346,0" path="m5777,186l6123,186e" filled="false" stroked="true" strokeweight="1.92223pt" strokecolor="#7e7e7e">
              <v:path arrowok="t"/>
            </v:shape>
            <w10:wrap type="none"/>
          </v:group>
        </w:pict>
      </w:r>
      <w:r>
        <w:rPr/>
        <w:pict>
          <v:group style="position:absolute;margin-left:332.888275pt;margin-top:9.322643pt;width:17.3pt;height:.1pt;mso-position-horizontal-relative:page;mso-position-vertical-relative:paragraph;z-index:-266512" coordorigin="6658,186" coordsize="346,2">
            <v:shape style="position:absolute;left:6658;top:186;width:346;height:2" coordorigin="6658,186" coordsize="346,0" path="m6658,186l7003,186e" filled="false" stroked="true" strokeweight="1.92223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w w:val="126"/>
          <w:sz w:val="13"/>
        </w:rPr>
        <w:t> </w:t>
      </w:r>
      <w:r>
        <w:rPr>
          <w:rFonts w:ascii="Calibri"/>
          <w:color w:val="585858"/>
          <w:sz w:val="13"/>
        </w:rPr>
        <w:tab/>
      </w:r>
      <w:r>
        <w:rPr>
          <w:rFonts w:ascii="Calibri"/>
          <w:color w:val="585858"/>
          <w:spacing w:val="-1"/>
          <w:w w:val="125"/>
          <w:sz w:val="13"/>
        </w:rPr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  <w:cols w:num="2" w:equalWidth="0">
            <w:col w:w="1974" w:space="40"/>
            <w:col w:w="10226"/>
          </w:cols>
        </w:sectPr>
      </w:pPr>
    </w:p>
    <w:p>
      <w:pPr>
        <w:pStyle w:val="Heading2"/>
        <w:spacing w:line="240" w:lineRule="auto" w:before="10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45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Jonesboro MSA = Craighead &amp;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z w:val="18"/>
        </w:rPr>
        <w:t> 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1240"/>
        <w:gridCol w:w="1049"/>
        <w:gridCol w:w="1078"/>
        <w:gridCol w:w="1020"/>
        <w:gridCol w:w="1289"/>
      </w:tblGrid>
      <w:tr>
        <w:trPr>
          <w:trHeight w:val="340" w:hRule="exact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2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64,834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64,538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1,206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-323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5114" w:right="0" w:firstLine="423"/>
        <w:jc w:val="left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66464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041"/>
        <w:gridCol w:w="1102"/>
        <w:gridCol w:w="1056"/>
        <w:gridCol w:w="1253"/>
      </w:tblGrid>
      <w:tr>
        <w:trPr>
          <w:trHeight w:val="469" w:hRule="exact"/>
        </w:trPr>
        <w:tc>
          <w:tcPr>
            <w:tcW w:w="8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6"/>
          <w:szCs w:val="26"/>
        </w:rPr>
      </w:pPr>
    </w:p>
    <w:p>
      <w:pPr>
        <w:spacing w:line="253" w:lineRule="exact" w:before="0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443" w:right="4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April:  1999 - 2019</w:t>
      </w:r>
      <w:r>
        <w:rPr>
          <w:rFonts w:ascii="Segoe UI"/>
          <w:sz w:val="20"/>
        </w:rPr>
      </w:r>
    </w:p>
    <w:p>
      <w:pPr>
        <w:tabs>
          <w:tab w:pos="9149" w:val="left" w:leader="none"/>
        </w:tabs>
        <w:spacing w:before="53"/>
        <w:ind w:left="0" w:right="1" w:firstLine="0"/>
        <w:jc w:val="center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5"/>
          <w:sz w:val="10"/>
        </w:rPr>
        <w:t>65,000</w:t>
      </w:r>
      <w:r>
        <w:rPr>
          <w:rFonts w:ascii="Calibri"/>
          <w:color w:val="585858"/>
          <w:sz w:val="10"/>
        </w:rPr>
        <w:t>     </w:t>
      </w:r>
      <w:r>
        <w:rPr>
          <w:rFonts w:ascii="Calibri"/>
          <w:color w:val="585858"/>
          <w:w w:val="123"/>
          <w:sz w:val="10"/>
        </w:rPr>
      </w:r>
      <w:r>
        <w:rPr>
          <w:rFonts w:ascii="Calibri"/>
          <w:color w:val="585858"/>
          <w:w w:val="123"/>
          <w:sz w:val="10"/>
          <w:u w:val="single" w:color="D9D9D9"/>
        </w:rPr>
        <w:t> </w:t>
      </w:r>
      <w:r>
        <w:rPr>
          <w:rFonts w:ascii="Calibri"/>
          <w:color w:val="585858"/>
          <w:sz w:val="10"/>
          <w:u w:val="single" w:color="D9D9D9"/>
        </w:rPr>
        <w:tab/>
      </w:r>
      <w:r>
        <w:rPr>
          <w:rFonts w:ascii="Calibri"/>
          <w:color w:val="585858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before="80"/>
        <w:ind w:left="1543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/>
        <w:pict>
          <v:group style="position:absolute;margin-left:99.919983pt;margin-top:-17.151087pt;width:434.95pt;height:245.4pt;mso-position-horizontal-relative:page;mso-position-vertical-relative:paragraph;z-index:4384" coordorigin="1998,-343" coordsize="8699,4908">
            <v:group style="position:absolute;left:10591;top:3825;width:103;height:2" coordorigin="10591,3825" coordsize="103,2">
              <v:shape style="position:absolute;left:10591;top:3825;width:103;height:2" coordorigin="10591,3825" coordsize="103,0" path="m10591,3825l10693,3825e" filled="false" stroked="true" strokeweight=".401887pt" strokecolor="#d9d9d9">
                <v:path arrowok="t"/>
              </v:shape>
            </v:group>
            <v:group style="position:absolute;left:10176;top:3825;width:207;height:2" coordorigin="10176,3825" coordsize="207,2">
              <v:shape style="position:absolute;left:10176;top:3825;width:207;height:2" coordorigin="10176,3825" coordsize="207,0" path="m10176,3825l10383,3825e" filled="false" stroked="true" strokeweight=".401887pt" strokecolor="#d9d9d9">
                <v:path arrowok="t"/>
              </v:shape>
            </v:group>
            <v:group style="position:absolute;left:10591;top:3089;width:103;height:2" coordorigin="10591,3089" coordsize="103,2">
              <v:shape style="position:absolute;left:10591;top:3089;width:103;height:2" coordorigin="10591,3089" coordsize="103,0" path="m10591,3089l10693,3089e" filled="false" stroked="true" strokeweight=".401887pt" strokecolor="#d9d9d9">
                <v:path arrowok="t"/>
              </v:shape>
            </v:group>
            <v:group style="position:absolute;left:10176;top:3089;width:207;height:2" coordorigin="10176,3089" coordsize="207,2">
              <v:shape style="position:absolute;left:10176;top:3089;width:207;height:2" coordorigin="10176,3089" coordsize="207,0" path="m10176,3089l10383,3089e" filled="false" stroked="true" strokeweight=".401887pt" strokecolor="#d9d9d9">
                <v:path arrowok="t"/>
              </v:shape>
            </v:group>
            <v:group style="position:absolute;left:10591;top:2354;width:103;height:2" coordorigin="10591,2354" coordsize="103,2">
              <v:shape style="position:absolute;left:10591;top:2354;width:103;height:2" coordorigin="10591,2354" coordsize="103,0" path="m10591,2354l10693,2354e" filled="false" stroked="true" strokeweight=".401887pt" strokecolor="#d9d9d9">
                <v:path arrowok="t"/>
              </v:shape>
            </v:group>
            <v:group style="position:absolute;left:10176;top:2354;width:207;height:2" coordorigin="10176,2354" coordsize="207,2">
              <v:shape style="position:absolute;left:10176;top:2354;width:207;height:2" coordorigin="10176,2354" coordsize="207,0" path="m10176,2354l10383,2354e" filled="false" stroked="true" strokeweight=".401887pt" strokecolor="#d9d9d9">
                <v:path arrowok="t"/>
              </v:shape>
            </v:group>
            <v:group style="position:absolute;left:10591;top:1618;width:103;height:2" coordorigin="10591,1618" coordsize="103,2">
              <v:shape style="position:absolute;left:10591;top:1618;width:103;height:2" coordorigin="10591,1618" coordsize="103,0" path="m10591,1618l10693,1618e" filled="false" stroked="true" strokeweight=".401887pt" strokecolor="#d9d9d9">
                <v:path arrowok="t"/>
              </v:shape>
            </v:group>
            <v:group style="position:absolute;left:10176;top:1618;width:207;height:2" coordorigin="10176,1618" coordsize="207,2">
              <v:shape style="position:absolute;left:10176;top:1618;width:207;height:2" coordorigin="10176,1618" coordsize="207,0" path="m10176,1618l10383,1618e" filled="false" stroked="true" strokeweight=".401887pt" strokecolor="#d9d9d9">
                <v:path arrowok="t"/>
              </v:shape>
            </v:group>
            <v:group style="position:absolute;left:10591;top:883;width:103;height:2" coordorigin="10591,883" coordsize="103,2">
              <v:shape style="position:absolute;left:10591;top:883;width:103;height:2" coordorigin="10591,883" coordsize="103,0" path="m10591,883l10693,883e" filled="false" stroked="true" strokeweight=".401887pt" strokecolor="#d9d9d9">
                <v:path arrowok="t"/>
              </v:shape>
            </v:group>
            <v:group style="position:absolute;left:10176;top:883;width:207;height:2" coordorigin="10176,883" coordsize="207,2">
              <v:shape style="position:absolute;left:10176;top:883;width:207;height:2" coordorigin="10176,883" coordsize="207,0" path="m10176,883l10383,883e" filled="false" stroked="true" strokeweight=".401887pt" strokecolor="#d9d9d9">
                <v:path arrowok="t"/>
              </v:shape>
            </v:group>
            <v:group style="position:absolute;left:10591;top:147;width:103;height:2" coordorigin="10591,147" coordsize="103,2">
              <v:shape style="position:absolute;left:10591;top:147;width:103;height:2" coordorigin="10591,147" coordsize="103,0" path="m10591,147l10693,147e" filled="false" stroked="true" strokeweight=".401887pt" strokecolor="#d9d9d9">
                <v:path arrowok="t"/>
              </v:shape>
            </v:group>
            <v:group style="position:absolute;left:10176;top:147;width:207;height:2" coordorigin="10176,147" coordsize="207,2">
              <v:shape style="position:absolute;left:10176;top:147;width:207;height:2" coordorigin="10176,147" coordsize="207,0" path="m10176,147l10383,147e" filled="false" stroked="true" strokeweight=".401887pt" strokecolor="#d9d9d9">
                <v:path arrowok="t"/>
              </v:shape>
            </v:group>
            <v:group style="position:absolute;left:10383;top:-343;width:208;height:4903" coordorigin="10383,-343" coordsize="208,4903">
              <v:shape style="position:absolute;left:10383;top:-343;width:208;height:4903" coordorigin="10383,-343" coordsize="208,4903" path="m10591,4560l10383,4560,10383,-343,10591,-343,10591,4560xe" filled="true" fillcolor="#c00000" stroked="false">
                <v:path arrowok="t"/>
                <v:fill type="solid"/>
              </v:shape>
            </v:group>
            <v:group style="position:absolute;left:9762;top:3825;width:207;height:2" coordorigin="9762,3825" coordsize="207,2">
              <v:shape style="position:absolute;left:9762;top:3825;width:207;height:2" coordorigin="9762,3825" coordsize="207,0" path="m9762,3825l9968,3825e" filled="false" stroked="true" strokeweight=".401887pt" strokecolor="#d9d9d9">
                <v:path arrowok="t"/>
              </v:shape>
            </v:group>
            <v:group style="position:absolute;left:9762;top:3089;width:207;height:2" coordorigin="9762,3089" coordsize="207,2">
              <v:shape style="position:absolute;left:9762;top:3089;width:207;height:2" coordorigin="9762,3089" coordsize="207,0" path="m9762,3089l9968,3089e" filled="false" stroked="true" strokeweight=".401887pt" strokecolor="#d9d9d9">
                <v:path arrowok="t"/>
              </v:shape>
            </v:group>
            <v:group style="position:absolute;left:9762;top:2354;width:207;height:2" coordorigin="9762,2354" coordsize="207,2">
              <v:shape style="position:absolute;left:9762;top:2354;width:207;height:2" coordorigin="9762,2354" coordsize="207,0" path="m9762,2354l9968,2354e" filled="false" stroked="true" strokeweight=".401887pt" strokecolor="#d9d9d9">
                <v:path arrowok="t"/>
              </v:shape>
            </v:group>
            <v:group style="position:absolute;left:9762;top:1618;width:207;height:2" coordorigin="9762,1618" coordsize="207,2">
              <v:shape style="position:absolute;left:9762;top:1618;width:207;height:2" coordorigin="9762,1618" coordsize="207,0" path="m9762,1618l9968,1618e" filled="false" stroked="true" strokeweight=".401887pt" strokecolor="#d9d9d9">
                <v:path arrowok="t"/>
              </v:shape>
            </v:group>
            <v:group style="position:absolute;left:9762;top:883;width:207;height:2" coordorigin="9762,883" coordsize="207,2">
              <v:shape style="position:absolute;left:9762;top:883;width:207;height:2" coordorigin="9762,883" coordsize="207,0" path="m9762,883l9968,883e" filled="false" stroked="true" strokeweight=".401887pt" strokecolor="#d9d9d9">
                <v:path arrowok="t"/>
              </v:shape>
            </v:group>
            <v:group style="position:absolute;left:9762;top:147;width:207;height:2" coordorigin="9762,147" coordsize="207,2">
              <v:shape style="position:absolute;left:9762;top:147;width:207;height:2" coordorigin="9762,147" coordsize="207,0" path="m9762,147l9968,147e" filled="false" stroked="true" strokeweight=".401887pt" strokecolor="#d9d9d9">
                <v:path arrowok="t"/>
              </v:shape>
            </v:group>
            <v:group style="position:absolute;left:9968;top:-166;width:208;height:4727" coordorigin="9968,-166" coordsize="208,4727">
              <v:shape style="position:absolute;left:9968;top:-166;width:208;height:4727" coordorigin="9968,-166" coordsize="208,4727" path="m10176,4560l9968,4560,9968,-166,10176,-166,10176,4560xe" filled="true" fillcolor="#c00000" stroked="false">
                <v:path arrowok="t"/>
                <v:fill type="solid"/>
              </v:shape>
            </v:group>
            <v:group style="position:absolute;left:9348;top:3825;width:208;height:2" coordorigin="9348,3825" coordsize="208,2">
              <v:shape style="position:absolute;left:9348;top:3825;width:208;height:2" coordorigin="9348,3825" coordsize="208,0" path="m9348,3825l9556,3825e" filled="false" stroked="true" strokeweight=".401887pt" strokecolor="#d9d9d9">
                <v:path arrowok="t"/>
              </v:shape>
            </v:group>
            <v:group style="position:absolute;left:9348;top:3089;width:208;height:2" coordorigin="9348,3089" coordsize="208,2">
              <v:shape style="position:absolute;left:9348;top:3089;width:208;height:2" coordorigin="9348,3089" coordsize="208,0" path="m9348,3089l9556,3089e" filled="false" stroked="true" strokeweight=".401887pt" strokecolor="#d9d9d9">
                <v:path arrowok="t"/>
              </v:shape>
            </v:group>
            <v:group style="position:absolute;left:9348;top:2354;width:208;height:2" coordorigin="9348,2354" coordsize="208,2">
              <v:shape style="position:absolute;left:9348;top:2354;width:208;height:2" coordorigin="9348,2354" coordsize="208,0" path="m9348,2354l9556,2354e" filled="false" stroked="true" strokeweight=".401887pt" strokecolor="#d9d9d9">
                <v:path arrowok="t"/>
              </v:shape>
            </v:group>
            <v:group style="position:absolute;left:9348;top:1618;width:208;height:2" coordorigin="9348,1618" coordsize="208,2">
              <v:shape style="position:absolute;left:9348;top:1618;width:208;height:2" coordorigin="9348,1618" coordsize="208,0" path="m9348,1618l9556,1618e" filled="false" stroked="true" strokeweight=".401887pt" strokecolor="#d9d9d9">
                <v:path arrowok="t"/>
              </v:shape>
            </v:group>
            <v:group style="position:absolute;left:9348;top:883;width:208;height:2" coordorigin="9348,883" coordsize="208,2">
              <v:shape style="position:absolute;left:9348;top:883;width:208;height:2" coordorigin="9348,883" coordsize="208,0" path="m9348,883l9556,883e" filled="false" stroked="true" strokeweight=".401887pt" strokecolor="#d9d9d9">
                <v:path arrowok="t"/>
              </v:shape>
            </v:group>
            <v:group style="position:absolute;left:9348;top:147;width:208;height:2" coordorigin="9348,147" coordsize="208,2">
              <v:shape style="position:absolute;left:9348;top:147;width:208;height:2" coordorigin="9348,147" coordsize="208,0" path="m9348,147l9556,147e" filled="false" stroked="true" strokeweight=".401887pt" strokecolor="#d9d9d9">
                <v:path arrowok="t"/>
              </v:shape>
            </v:group>
            <v:group style="position:absolute;left:9556;top:-122;width:207;height:4682" coordorigin="9556,-122" coordsize="207,4682">
              <v:shape style="position:absolute;left:9556;top:-122;width:207;height:4682" coordorigin="9556,-122" coordsize="207,4682" path="m9762,4560l9556,4560,9556,-122,9762,-122,9762,4560xe" filled="true" fillcolor="#c00000" stroked="false">
                <v:path arrowok="t"/>
                <v:fill type="solid"/>
              </v:shape>
            </v:group>
            <v:group style="position:absolute;left:8935;top:3825;width:207;height:2" coordorigin="8935,3825" coordsize="207,2">
              <v:shape style="position:absolute;left:8935;top:3825;width:207;height:2" coordorigin="8935,3825" coordsize="207,0" path="m8935,3825l9142,3825e" filled="false" stroked="true" strokeweight=".401887pt" strokecolor="#d9d9d9">
                <v:path arrowok="t"/>
              </v:shape>
            </v:group>
            <v:group style="position:absolute;left:8935;top:3089;width:207;height:2" coordorigin="8935,3089" coordsize="207,2">
              <v:shape style="position:absolute;left:8935;top:3089;width:207;height:2" coordorigin="8935,3089" coordsize="207,0" path="m8935,3089l9142,3089e" filled="false" stroked="true" strokeweight=".401887pt" strokecolor="#d9d9d9">
                <v:path arrowok="t"/>
              </v:shape>
            </v:group>
            <v:group style="position:absolute;left:8935;top:2354;width:207;height:2" coordorigin="8935,2354" coordsize="207,2">
              <v:shape style="position:absolute;left:8935;top:2354;width:207;height:2" coordorigin="8935,2354" coordsize="207,0" path="m8935,2354l9142,2354e" filled="false" stroked="true" strokeweight=".401887pt" strokecolor="#d9d9d9">
                <v:path arrowok="t"/>
              </v:shape>
            </v:group>
            <v:group style="position:absolute;left:8935;top:1618;width:207;height:2" coordorigin="8935,1618" coordsize="207,2">
              <v:shape style="position:absolute;left:8935;top:1618;width:207;height:2" coordorigin="8935,1618" coordsize="207,0" path="m8935,1618l9142,1618e" filled="false" stroked="true" strokeweight=".401887pt" strokecolor="#d9d9d9">
                <v:path arrowok="t"/>
              </v:shape>
            </v:group>
            <v:group style="position:absolute;left:8935;top:883;width:207;height:2" coordorigin="8935,883" coordsize="207,2">
              <v:shape style="position:absolute;left:8935;top:883;width:207;height:2" coordorigin="8935,883" coordsize="207,0" path="m8935,883l9142,883e" filled="false" stroked="true" strokeweight=".401887pt" strokecolor="#d9d9d9">
                <v:path arrowok="t"/>
              </v:shape>
            </v:group>
            <v:group style="position:absolute;left:2002;top:147;width:7140;height:2" coordorigin="2002,147" coordsize="7140,2">
              <v:shape style="position:absolute;left:2002;top:147;width:7140;height:2" coordorigin="2002,147" coordsize="7140,0" path="m2002,147l9142,147e" filled="false" stroked="true" strokeweight=".401887pt" strokecolor="#d9d9d9">
                <v:path arrowok="t"/>
              </v:shape>
            </v:group>
            <v:group style="position:absolute;left:9142;top:106;width:207;height:4455" coordorigin="9142,106" coordsize="207,4455">
              <v:shape style="position:absolute;left:9142;top:106;width:207;height:4455" coordorigin="9142,106" coordsize="207,4455" path="m9348,4560l9142,4560,9142,106,9348,106,9348,4560xe" filled="true" fillcolor="#c00000" stroked="false">
                <v:path arrowok="t"/>
                <v:fill type="solid"/>
              </v:shape>
            </v:group>
            <v:group style="position:absolute;left:8521;top:3825;width:207;height:2" coordorigin="8521,3825" coordsize="207,2">
              <v:shape style="position:absolute;left:8521;top:3825;width:207;height:2" coordorigin="8521,3825" coordsize="207,0" path="m8521,3825l8727,3825e" filled="false" stroked="true" strokeweight=".401887pt" strokecolor="#d9d9d9">
                <v:path arrowok="t"/>
              </v:shape>
            </v:group>
            <v:group style="position:absolute;left:8521;top:3089;width:207;height:2" coordorigin="8521,3089" coordsize="207,2">
              <v:shape style="position:absolute;left:8521;top:3089;width:207;height:2" coordorigin="8521,3089" coordsize="207,0" path="m8521,3089l8727,3089e" filled="false" stroked="true" strokeweight=".401887pt" strokecolor="#d9d9d9">
                <v:path arrowok="t"/>
              </v:shape>
            </v:group>
            <v:group style="position:absolute;left:8521;top:2354;width:207;height:2" coordorigin="8521,2354" coordsize="207,2">
              <v:shape style="position:absolute;left:8521;top:2354;width:207;height:2" coordorigin="8521,2354" coordsize="207,0" path="m8521,2354l8727,2354e" filled="false" stroked="true" strokeweight=".401887pt" strokecolor="#d9d9d9">
                <v:path arrowok="t"/>
              </v:shape>
            </v:group>
            <v:group style="position:absolute;left:8521;top:1618;width:207;height:2" coordorigin="8521,1618" coordsize="207,2">
              <v:shape style="position:absolute;left:8521;top:1618;width:207;height:2" coordorigin="8521,1618" coordsize="207,0" path="m8521,1618l8727,1618e" filled="false" stroked="true" strokeweight=".401887pt" strokecolor="#d9d9d9">
                <v:path arrowok="t"/>
              </v:shape>
            </v:group>
            <v:group style="position:absolute;left:8521;top:883;width:207;height:2" coordorigin="8521,883" coordsize="207,2">
              <v:shape style="position:absolute;left:8521;top:883;width:207;height:2" coordorigin="8521,883" coordsize="207,0" path="m8521,883l8727,883e" filled="false" stroked="true" strokeweight=".401887pt" strokecolor="#d9d9d9">
                <v:path arrowok="t"/>
              </v:shape>
            </v:group>
            <v:group style="position:absolute;left:8727;top:486;width:208;height:4074" coordorigin="8727,486" coordsize="208,4074">
              <v:shape style="position:absolute;left:8727;top:486;width:208;height:4074" coordorigin="8727,486" coordsize="208,4074" path="m8935,4560l8727,4560,8727,486,8935,486,8935,4560xe" filled="true" fillcolor="#c00000" stroked="false">
                <v:path arrowok="t"/>
                <v:fill type="solid"/>
              </v:shape>
            </v:group>
            <v:group style="position:absolute;left:8107;top:3825;width:208;height:2" coordorigin="8107,3825" coordsize="208,2">
              <v:shape style="position:absolute;left:8107;top:3825;width:208;height:2" coordorigin="8107,3825" coordsize="208,0" path="m8107,3825l8315,3825e" filled="false" stroked="true" strokeweight=".401887pt" strokecolor="#d9d9d9">
                <v:path arrowok="t"/>
              </v:shape>
            </v:group>
            <v:group style="position:absolute;left:8107;top:3089;width:208;height:2" coordorigin="8107,3089" coordsize="208,2">
              <v:shape style="position:absolute;left:8107;top:3089;width:208;height:2" coordorigin="8107,3089" coordsize="208,0" path="m8107,3089l8315,3089e" filled="false" stroked="true" strokeweight=".401887pt" strokecolor="#d9d9d9">
                <v:path arrowok="t"/>
              </v:shape>
            </v:group>
            <v:group style="position:absolute;left:8107;top:2354;width:208;height:2" coordorigin="8107,2354" coordsize="208,2">
              <v:shape style="position:absolute;left:8107;top:2354;width:208;height:2" coordorigin="8107,2354" coordsize="208,0" path="m8107,2354l8315,2354e" filled="false" stroked="true" strokeweight=".401887pt" strokecolor="#d9d9d9">
                <v:path arrowok="t"/>
              </v:shape>
            </v:group>
            <v:group style="position:absolute;left:8107;top:1618;width:208;height:2" coordorigin="8107,1618" coordsize="208,2">
              <v:shape style="position:absolute;left:8107;top:1618;width:208;height:2" coordorigin="8107,1618" coordsize="208,0" path="m8107,1618l8315,1618e" filled="false" stroked="true" strokeweight=".401887pt" strokecolor="#d9d9d9">
                <v:path arrowok="t"/>
              </v:shape>
            </v:group>
            <v:group style="position:absolute;left:8107;top:883;width:208;height:2" coordorigin="8107,883" coordsize="208,2">
              <v:shape style="position:absolute;left:8107;top:883;width:208;height:2" coordorigin="8107,883" coordsize="208,0" path="m8107,883l8315,883e" filled="false" stroked="true" strokeweight=".401887pt" strokecolor="#d9d9d9">
                <v:path arrowok="t"/>
              </v:shape>
            </v:group>
            <v:group style="position:absolute;left:8315;top:709;width:207;height:3852" coordorigin="8315,709" coordsize="207,3852">
              <v:shape style="position:absolute;left:8315;top:709;width:207;height:3852" coordorigin="8315,709" coordsize="207,3852" path="m8521,4560l8315,4560,8315,709,8521,709,8521,4560xe" filled="true" fillcolor="#c00000" stroked="false">
                <v:path arrowok="t"/>
                <v:fill type="solid"/>
              </v:shape>
            </v:group>
            <v:group style="position:absolute;left:7694;top:3825;width:207;height:2" coordorigin="7694,3825" coordsize="207,2">
              <v:shape style="position:absolute;left:7694;top:3825;width:207;height:2" coordorigin="7694,3825" coordsize="207,0" path="m7694,3825l7900,3825e" filled="false" stroked="true" strokeweight=".401887pt" strokecolor="#d9d9d9">
                <v:path arrowok="t"/>
              </v:shape>
            </v:group>
            <v:group style="position:absolute;left:7694;top:3089;width:207;height:2" coordorigin="7694,3089" coordsize="207,2">
              <v:shape style="position:absolute;left:7694;top:3089;width:207;height:2" coordorigin="7694,3089" coordsize="207,0" path="m7694,3089l7900,3089e" filled="false" stroked="true" strokeweight=".401887pt" strokecolor="#d9d9d9">
                <v:path arrowok="t"/>
              </v:shape>
            </v:group>
            <v:group style="position:absolute;left:7694;top:2354;width:207;height:2" coordorigin="7694,2354" coordsize="207,2">
              <v:shape style="position:absolute;left:7694;top:2354;width:207;height:2" coordorigin="7694,2354" coordsize="207,0" path="m7694,2354l7900,2354e" filled="false" stroked="true" strokeweight=".401887pt" strokecolor="#d9d9d9">
                <v:path arrowok="t"/>
              </v:shape>
            </v:group>
            <v:group style="position:absolute;left:7694;top:1618;width:207;height:2" coordorigin="7694,1618" coordsize="207,2">
              <v:shape style="position:absolute;left:7694;top:1618;width:207;height:2" coordorigin="7694,1618" coordsize="207,0" path="m7694,1618l7900,1618e" filled="false" stroked="true" strokeweight=".401887pt" strokecolor="#d9d9d9">
                <v:path arrowok="t"/>
              </v:shape>
            </v:group>
            <v:group style="position:absolute;left:7694;top:883;width:207;height:2" coordorigin="7694,883" coordsize="207,2">
              <v:shape style="position:absolute;left:7694;top:883;width:207;height:2" coordorigin="7694,883" coordsize="207,0" path="m7694,883l7900,883e" filled="false" stroked="true" strokeweight=".401887pt" strokecolor="#d9d9d9">
                <v:path arrowok="t"/>
              </v:shape>
            </v:group>
            <v:group style="position:absolute;left:7900;top:847;width:207;height:3714" coordorigin="7900,847" coordsize="207,3714">
              <v:shape style="position:absolute;left:7900;top:847;width:207;height:3714" coordorigin="7900,847" coordsize="207,3714" path="m8107,4560l7900,4560,7900,847,8107,847,8107,4560xe" filled="true" fillcolor="#c00000" stroked="false">
                <v:path arrowok="t"/>
                <v:fill type="solid"/>
              </v:shape>
            </v:group>
            <v:group style="position:absolute;left:7280;top:3825;width:207;height:2" coordorigin="7280,3825" coordsize="207,2">
              <v:shape style="position:absolute;left:7280;top:3825;width:207;height:2" coordorigin="7280,3825" coordsize="207,0" path="m7280,3825l7486,3825e" filled="false" stroked="true" strokeweight=".401887pt" strokecolor="#d9d9d9">
                <v:path arrowok="t"/>
              </v:shape>
            </v:group>
            <v:group style="position:absolute;left:7280;top:3089;width:207;height:2" coordorigin="7280,3089" coordsize="207,2">
              <v:shape style="position:absolute;left:7280;top:3089;width:207;height:2" coordorigin="7280,3089" coordsize="207,0" path="m7280,3089l7486,3089e" filled="false" stroked="true" strokeweight=".401887pt" strokecolor="#d9d9d9">
                <v:path arrowok="t"/>
              </v:shape>
            </v:group>
            <v:group style="position:absolute;left:7280;top:2354;width:207;height:2" coordorigin="7280,2354" coordsize="207,2">
              <v:shape style="position:absolute;left:7280;top:2354;width:207;height:2" coordorigin="7280,2354" coordsize="207,0" path="m7280,2354l7486,2354e" filled="false" stroked="true" strokeweight=".401887pt" strokecolor="#d9d9d9">
                <v:path arrowok="t"/>
              </v:shape>
            </v:group>
            <v:group style="position:absolute;left:7280;top:1618;width:207;height:2" coordorigin="7280,1618" coordsize="207,2">
              <v:shape style="position:absolute;left:7280;top:1618;width:207;height:2" coordorigin="7280,1618" coordsize="207,0" path="m7280,1618l7486,1618e" filled="false" stroked="true" strokeweight=".401887pt" strokecolor="#d9d9d9">
                <v:path arrowok="t"/>
              </v:shape>
            </v:group>
            <v:group style="position:absolute;left:2002;top:883;width:5484;height:2" coordorigin="2002,883" coordsize="5484,2">
              <v:shape style="position:absolute;left:2002;top:883;width:5484;height:2" coordorigin="2002,883" coordsize="5484,0" path="m2002,883l7486,883e" filled="false" stroked="true" strokeweight=".401887pt" strokecolor="#d9d9d9">
                <v:path arrowok="t"/>
              </v:shape>
            </v:group>
            <v:group style="position:absolute;left:7486;top:798;width:208;height:3762" coordorigin="7486,798" coordsize="208,3762">
              <v:shape style="position:absolute;left:7486;top:798;width:208;height:3762" coordorigin="7486,798" coordsize="208,3762" path="m7694,4560l7486,4560,7486,798,7694,798,7694,4560xe" filled="true" fillcolor="#c00000" stroked="false">
                <v:path arrowok="t"/>
                <v:fill type="solid"/>
              </v:shape>
            </v:group>
            <v:group style="position:absolute;left:6865;top:3825;width:208;height:2" coordorigin="6865,3825" coordsize="208,2">
              <v:shape style="position:absolute;left:6865;top:3825;width:208;height:2" coordorigin="6865,3825" coordsize="208,0" path="m6865,3825l7073,3825e" filled="false" stroked="true" strokeweight=".401887pt" strokecolor="#d9d9d9">
                <v:path arrowok="t"/>
              </v:shape>
            </v:group>
            <v:group style="position:absolute;left:6865;top:3089;width:208;height:2" coordorigin="6865,3089" coordsize="208,2">
              <v:shape style="position:absolute;left:6865;top:3089;width:208;height:2" coordorigin="6865,3089" coordsize="208,0" path="m6865,3089l7073,3089e" filled="false" stroked="true" strokeweight=".401887pt" strokecolor="#d9d9d9">
                <v:path arrowok="t"/>
              </v:shape>
            </v:group>
            <v:group style="position:absolute;left:6865;top:2354;width:208;height:2" coordorigin="6865,2354" coordsize="208,2">
              <v:shape style="position:absolute;left:6865;top:2354;width:208;height:2" coordorigin="6865,2354" coordsize="208,0" path="m6865,2354l7073,2354e" filled="false" stroked="true" strokeweight=".401887pt" strokecolor="#d9d9d9">
                <v:path arrowok="t"/>
              </v:shape>
            </v:group>
            <v:group style="position:absolute;left:6865;top:1618;width:208;height:2" coordorigin="6865,1618" coordsize="208,2">
              <v:shape style="position:absolute;left:6865;top:1618;width:208;height:2" coordorigin="6865,1618" coordsize="208,0" path="m6865,1618l7073,1618e" filled="false" stroked="true" strokeweight=".401887pt" strokecolor="#d9d9d9">
                <v:path arrowok="t"/>
              </v:shape>
            </v:group>
            <v:group style="position:absolute;left:7073;top:964;width:207;height:3596" coordorigin="7073,964" coordsize="207,3596">
              <v:shape style="position:absolute;left:7073;top:964;width:207;height:3596" coordorigin="7073,964" coordsize="207,3596" path="m7280,4560l7073,4560,7073,964,7280,964,7280,4560xe" filled="true" fillcolor="#c00000" stroked="false">
                <v:path arrowok="t"/>
                <v:fill type="solid"/>
              </v:shape>
            </v:group>
            <v:group style="position:absolute;left:6453;top:3825;width:207;height:2" coordorigin="6453,3825" coordsize="207,2">
              <v:shape style="position:absolute;left:6453;top:3825;width:207;height:2" coordorigin="6453,3825" coordsize="207,0" path="m6453,3825l6659,3825e" filled="false" stroked="true" strokeweight=".401887pt" strokecolor="#d9d9d9">
                <v:path arrowok="t"/>
              </v:shape>
            </v:group>
            <v:group style="position:absolute;left:6453;top:3089;width:207;height:2" coordorigin="6453,3089" coordsize="207,2">
              <v:shape style="position:absolute;left:6453;top:3089;width:207;height:2" coordorigin="6453,3089" coordsize="207,0" path="m6453,3089l6659,3089e" filled="false" stroked="true" strokeweight=".401887pt" strokecolor="#d9d9d9">
                <v:path arrowok="t"/>
              </v:shape>
            </v:group>
            <v:group style="position:absolute;left:6453;top:2354;width:207;height:2" coordorigin="6453,2354" coordsize="207,2">
              <v:shape style="position:absolute;left:6453;top:2354;width:207;height:2" coordorigin="6453,2354" coordsize="207,0" path="m6453,2354l6659,2354e" filled="false" stroked="true" strokeweight=".401887pt" strokecolor="#d9d9d9">
                <v:path arrowok="t"/>
              </v:shape>
            </v:group>
            <v:group style="position:absolute;left:6453;top:1618;width:207;height:2" coordorigin="6453,1618" coordsize="207,2">
              <v:shape style="position:absolute;left:6453;top:1618;width:207;height:2" coordorigin="6453,1618" coordsize="207,0" path="m6453,1618l6659,1618e" filled="false" stroked="true" strokeweight=".401887pt" strokecolor="#d9d9d9">
                <v:path arrowok="t"/>
              </v:shape>
            </v:group>
            <v:group style="position:absolute;left:6659;top:998;width:207;height:3563" coordorigin="6659,998" coordsize="207,3563">
              <v:shape style="position:absolute;left:6659;top:998;width:207;height:3563" coordorigin="6659,998" coordsize="207,3563" path="m6865,4560l6659,4560,6659,998,6865,998,6865,4560xe" filled="true" fillcolor="#c00000" stroked="false">
                <v:path arrowok="t"/>
                <v:fill type="solid"/>
              </v:shape>
            </v:group>
            <v:group style="position:absolute;left:6038;top:3825;width:207;height:2" coordorigin="6038,3825" coordsize="207,2">
              <v:shape style="position:absolute;left:6038;top:3825;width:207;height:2" coordorigin="6038,3825" coordsize="207,0" path="m6038,3825l6245,3825e" filled="false" stroked="true" strokeweight=".401887pt" strokecolor="#d9d9d9">
                <v:path arrowok="t"/>
              </v:shape>
            </v:group>
            <v:group style="position:absolute;left:6038;top:3089;width:207;height:2" coordorigin="6038,3089" coordsize="207,2">
              <v:shape style="position:absolute;left:6038;top:3089;width:207;height:2" coordorigin="6038,3089" coordsize="207,0" path="m6038,3089l6245,3089e" filled="false" stroked="true" strokeweight=".401887pt" strokecolor="#d9d9d9">
                <v:path arrowok="t"/>
              </v:shape>
            </v:group>
            <v:group style="position:absolute;left:6038;top:2354;width:207;height:2" coordorigin="6038,2354" coordsize="207,2">
              <v:shape style="position:absolute;left:6038;top:2354;width:207;height:2" coordorigin="6038,2354" coordsize="207,0" path="m6038,2354l6245,2354e" filled="false" stroked="true" strokeweight=".401887pt" strokecolor="#d9d9d9">
                <v:path arrowok="t"/>
              </v:shape>
            </v:group>
            <v:group style="position:absolute;left:6038;top:1618;width:207;height:2" coordorigin="6038,1618" coordsize="207,2">
              <v:shape style="position:absolute;left:6038;top:1618;width:207;height:2" coordorigin="6038,1618" coordsize="207,0" path="m6038,1618l6245,1618e" filled="false" stroked="true" strokeweight=".401887pt" strokecolor="#d9d9d9">
                <v:path arrowok="t"/>
              </v:shape>
            </v:group>
            <v:group style="position:absolute;left:6245;top:1116;width:208;height:3445" coordorigin="6245,1116" coordsize="208,3445">
              <v:shape style="position:absolute;left:6245;top:1116;width:208;height:3445" coordorigin="6245,1116" coordsize="208,3445" path="m6453,4560l6245,4560,6245,1116,6453,1116,6453,4560xe" filled="true" fillcolor="#c00000" stroked="false">
                <v:path arrowok="t"/>
                <v:fill type="solid"/>
              </v:shape>
            </v:group>
            <v:group style="position:absolute;left:5624;top:3825;width:207;height:2" coordorigin="5624,3825" coordsize="207,2">
              <v:shape style="position:absolute;left:5624;top:3825;width:207;height:2" coordorigin="5624,3825" coordsize="207,0" path="m5624,3825l5830,3825e" filled="false" stroked="true" strokeweight=".401887pt" strokecolor="#d9d9d9">
                <v:path arrowok="t"/>
              </v:shape>
            </v:group>
            <v:group style="position:absolute;left:5624;top:3089;width:207;height:2" coordorigin="5624,3089" coordsize="207,2">
              <v:shape style="position:absolute;left:5624;top:3089;width:207;height:2" coordorigin="5624,3089" coordsize="207,0" path="m5624,3089l5830,3089e" filled="false" stroked="true" strokeweight=".401887pt" strokecolor="#d9d9d9">
                <v:path arrowok="t"/>
              </v:shape>
            </v:group>
            <v:group style="position:absolute;left:5624;top:2354;width:207;height:2" coordorigin="5624,2354" coordsize="207,2">
              <v:shape style="position:absolute;left:5624;top:2354;width:207;height:2" coordorigin="5624,2354" coordsize="207,0" path="m5624,2354l5830,2354e" filled="false" stroked="true" strokeweight=".401887pt" strokecolor="#d9d9d9">
                <v:path arrowok="t"/>
              </v:shape>
            </v:group>
            <v:group style="position:absolute;left:5624;top:1618;width:207;height:2" coordorigin="5624,1618" coordsize="207,2">
              <v:shape style="position:absolute;left:5624;top:1618;width:207;height:2" coordorigin="5624,1618" coordsize="207,0" path="m5624,1618l5830,1618e" filled="false" stroked="true" strokeweight=".401887pt" strokecolor="#d9d9d9">
                <v:path arrowok="t"/>
              </v:shape>
            </v:group>
            <v:group style="position:absolute;left:5830;top:947;width:208;height:3613" coordorigin="5830,947" coordsize="208,3613">
              <v:shape style="position:absolute;left:5830;top:947;width:208;height:3613" coordorigin="5830,947" coordsize="208,3613" path="m6038,4560l5830,4560,5830,947,6038,947,6038,4560xe" filled="true" fillcolor="#c00000" stroked="false">
                <v:path arrowok="t"/>
                <v:fill type="solid"/>
              </v:shape>
            </v:group>
            <v:group style="position:absolute;left:5210;top:3825;width:208;height:2" coordorigin="5210,3825" coordsize="208,2">
              <v:shape style="position:absolute;left:5210;top:3825;width:208;height:2" coordorigin="5210,3825" coordsize="208,0" path="m5210,3825l5418,3825e" filled="false" stroked="true" strokeweight=".401887pt" strokecolor="#d9d9d9">
                <v:path arrowok="t"/>
              </v:shape>
            </v:group>
            <v:group style="position:absolute;left:5210;top:3089;width:208;height:2" coordorigin="5210,3089" coordsize="208,2">
              <v:shape style="position:absolute;left:5210;top:3089;width:208;height:2" coordorigin="5210,3089" coordsize="208,0" path="m5210,3089l5418,3089e" filled="false" stroked="true" strokeweight=".401887pt" strokecolor="#d9d9d9">
                <v:path arrowok="t"/>
              </v:shape>
            </v:group>
            <v:group style="position:absolute;left:5210;top:2354;width:208;height:2" coordorigin="5210,2354" coordsize="208,2">
              <v:shape style="position:absolute;left:5210;top:2354;width:208;height:2" coordorigin="5210,2354" coordsize="208,0" path="m5210,2354l5418,2354e" filled="false" stroked="true" strokeweight=".401887pt" strokecolor="#d9d9d9">
                <v:path arrowok="t"/>
              </v:shape>
            </v:group>
            <v:group style="position:absolute;left:5210;top:1618;width:208;height:2" coordorigin="5210,1618" coordsize="208,2">
              <v:shape style="position:absolute;left:5210;top:1618;width:208;height:2" coordorigin="5210,1618" coordsize="208,0" path="m5210,1618l5418,1618e" filled="false" stroked="true" strokeweight=".401887pt" strokecolor="#d9d9d9">
                <v:path arrowok="t"/>
              </v:shape>
            </v:group>
            <v:group style="position:absolute;left:5418;top:1039;width:207;height:3521" coordorigin="5418,1039" coordsize="207,3521">
              <v:shape style="position:absolute;left:5418;top:1039;width:207;height:3521" coordorigin="5418,1039" coordsize="207,3521" path="m5624,4560l5418,4560,5418,1039,5624,1039,5624,4560xe" filled="true" fillcolor="#c00000" stroked="false">
                <v:path arrowok="t"/>
                <v:fill type="solid"/>
              </v:shape>
            </v:group>
            <v:group style="position:absolute;left:4797;top:3825;width:207;height:2" coordorigin="4797,3825" coordsize="207,2">
              <v:shape style="position:absolute;left:4797;top:3825;width:207;height:2" coordorigin="4797,3825" coordsize="207,0" path="m4797,3825l5003,3825e" filled="false" stroked="true" strokeweight=".401887pt" strokecolor="#d9d9d9">
                <v:path arrowok="t"/>
              </v:shape>
            </v:group>
            <v:group style="position:absolute;left:4797;top:3089;width:207;height:2" coordorigin="4797,3089" coordsize="207,2">
              <v:shape style="position:absolute;left:4797;top:3089;width:207;height:2" coordorigin="4797,3089" coordsize="207,0" path="m4797,3089l5003,3089e" filled="false" stroked="true" strokeweight=".401887pt" strokecolor="#d9d9d9">
                <v:path arrowok="t"/>
              </v:shape>
            </v:group>
            <v:group style="position:absolute;left:4797;top:2354;width:207;height:2" coordorigin="4797,2354" coordsize="207,2">
              <v:shape style="position:absolute;left:4797;top:2354;width:207;height:2" coordorigin="4797,2354" coordsize="207,0" path="m4797,2354l5003,2354e" filled="false" stroked="true" strokeweight=".401887pt" strokecolor="#d9d9d9">
                <v:path arrowok="t"/>
              </v:shape>
            </v:group>
            <v:group style="position:absolute;left:4797;top:1618;width:207;height:2" coordorigin="4797,1618" coordsize="207,2">
              <v:shape style="position:absolute;left:4797;top:1618;width:207;height:2" coordorigin="4797,1618" coordsize="207,0" path="m4797,1618l5003,1618e" filled="false" stroked="true" strokeweight=".401887pt" strokecolor="#d9d9d9">
                <v:path arrowok="t"/>
              </v:shape>
            </v:group>
            <v:group style="position:absolute;left:5003;top:912;width:207;height:3648" coordorigin="5003,912" coordsize="207,3648">
              <v:shape style="position:absolute;left:5003;top:912;width:207;height:3648" coordorigin="5003,912" coordsize="207,3648" path="m5210,4560l5003,4560,5003,912,5210,912,5210,4560xe" filled="true" fillcolor="#c00000" stroked="false">
                <v:path arrowok="t"/>
                <v:fill type="solid"/>
              </v:shape>
            </v:group>
            <v:group style="position:absolute;left:4383;top:3825;width:207;height:2" coordorigin="4383,3825" coordsize="207,2">
              <v:shape style="position:absolute;left:4383;top:3825;width:207;height:2" coordorigin="4383,3825" coordsize="207,0" path="m4383,3825l4589,3825e" filled="false" stroked="true" strokeweight=".401887pt" strokecolor="#d9d9d9">
                <v:path arrowok="t"/>
              </v:shape>
            </v:group>
            <v:group style="position:absolute;left:4383;top:3089;width:207;height:2" coordorigin="4383,3089" coordsize="207,2">
              <v:shape style="position:absolute;left:4383;top:3089;width:207;height:2" coordorigin="4383,3089" coordsize="207,0" path="m4383,3089l4589,3089e" filled="false" stroked="true" strokeweight=".401887pt" strokecolor="#d9d9d9">
                <v:path arrowok="t"/>
              </v:shape>
            </v:group>
            <v:group style="position:absolute;left:4383;top:2354;width:207;height:2" coordorigin="4383,2354" coordsize="207,2">
              <v:shape style="position:absolute;left:4383;top:2354;width:207;height:2" coordorigin="4383,2354" coordsize="207,0" path="m4383,2354l4589,2354e" filled="false" stroked="true" strokeweight=".401887pt" strokecolor="#d9d9d9">
                <v:path arrowok="t"/>
              </v:shape>
            </v:group>
            <v:group style="position:absolute;left:4383;top:1618;width:207;height:2" coordorigin="4383,1618" coordsize="207,2">
              <v:shape style="position:absolute;left:4383;top:1618;width:207;height:2" coordorigin="4383,1618" coordsize="207,0" path="m4383,1618l4589,1618e" filled="false" stroked="true" strokeweight=".401887pt" strokecolor="#d9d9d9">
                <v:path arrowok="t"/>
              </v:shape>
            </v:group>
            <v:group style="position:absolute;left:4589;top:1127;width:208;height:3434" coordorigin="4589,1127" coordsize="208,3434">
              <v:shape style="position:absolute;left:4589;top:1127;width:208;height:3434" coordorigin="4589,1127" coordsize="208,3434" path="m4797,4560l4589,4560,4589,1127,4797,1127,4797,4560xe" filled="true" fillcolor="#c00000" stroked="false">
                <v:path arrowok="t"/>
                <v:fill type="solid"/>
              </v:shape>
            </v:group>
            <v:group style="position:absolute;left:3968;top:3825;width:208;height:2" coordorigin="3968,3825" coordsize="208,2">
              <v:shape style="position:absolute;left:3968;top:3825;width:208;height:2" coordorigin="3968,3825" coordsize="208,0" path="m3968,3825l4176,3825e" filled="false" stroked="true" strokeweight=".401887pt" strokecolor="#d9d9d9">
                <v:path arrowok="t"/>
              </v:shape>
            </v:group>
            <v:group style="position:absolute;left:3968;top:3089;width:208;height:2" coordorigin="3968,3089" coordsize="208,2">
              <v:shape style="position:absolute;left:3968;top:3089;width:208;height:2" coordorigin="3968,3089" coordsize="208,0" path="m3968,3089l4176,3089e" filled="false" stroked="true" strokeweight=".401887pt" strokecolor="#d9d9d9">
                <v:path arrowok="t"/>
              </v:shape>
            </v:group>
            <v:group style="position:absolute;left:3968;top:2354;width:208;height:2" coordorigin="3968,2354" coordsize="208,2">
              <v:shape style="position:absolute;left:3968;top:2354;width:208;height:2" coordorigin="3968,2354" coordsize="208,0" path="m3968,2354l4176,2354e" filled="false" stroked="true" strokeweight=".401887pt" strokecolor="#d9d9d9">
                <v:path arrowok="t"/>
              </v:shape>
            </v:group>
            <v:group style="position:absolute;left:3968;top:1618;width:208;height:2" coordorigin="3968,1618" coordsize="208,2">
              <v:shape style="position:absolute;left:3968;top:1618;width:208;height:2" coordorigin="3968,1618" coordsize="208,0" path="m3968,1618l4176,1618e" filled="false" stroked="true" strokeweight=".401887pt" strokecolor="#d9d9d9">
                <v:path arrowok="t"/>
              </v:shape>
            </v:group>
            <v:group style="position:absolute;left:4176;top:1244;width:207;height:3316" coordorigin="4176,1244" coordsize="207,3316">
              <v:shape style="position:absolute;left:4176;top:1244;width:207;height:3316" coordorigin="4176,1244" coordsize="207,3316" path="m4383,4560l4176,4560,4176,1244,4383,1244,4383,4560xe" filled="true" fillcolor="#c00000" stroked="false">
                <v:path arrowok="t"/>
                <v:fill type="solid"/>
              </v:shape>
            </v:group>
            <v:group style="position:absolute;left:3556;top:3825;width:207;height:2" coordorigin="3556,3825" coordsize="207,2">
              <v:shape style="position:absolute;left:3556;top:3825;width:207;height:2" coordorigin="3556,3825" coordsize="207,0" path="m3556,3825l3762,3825e" filled="false" stroked="true" strokeweight=".401887pt" strokecolor="#d9d9d9">
                <v:path arrowok="t"/>
              </v:shape>
            </v:group>
            <v:group style="position:absolute;left:3556;top:3089;width:207;height:2" coordorigin="3556,3089" coordsize="207,2">
              <v:shape style="position:absolute;left:3556;top:3089;width:207;height:2" coordorigin="3556,3089" coordsize="207,0" path="m3556,3089l3762,3089e" filled="false" stroked="true" strokeweight=".401887pt" strokecolor="#d9d9d9">
                <v:path arrowok="t"/>
              </v:shape>
            </v:group>
            <v:group style="position:absolute;left:3556;top:2354;width:207;height:2" coordorigin="3556,2354" coordsize="207,2">
              <v:shape style="position:absolute;left:3556;top:2354;width:207;height:2" coordorigin="3556,2354" coordsize="207,0" path="m3556,2354l3762,2354e" filled="false" stroked="true" strokeweight=".401887pt" strokecolor="#d9d9d9">
                <v:path arrowok="t"/>
              </v:shape>
            </v:group>
            <v:group style="position:absolute;left:3556;top:1618;width:207;height:2" coordorigin="3556,1618" coordsize="207,2">
              <v:shape style="position:absolute;left:3556;top:1618;width:207;height:2" coordorigin="3556,1618" coordsize="207,0" path="m3556,1618l3762,1618e" filled="false" stroked="true" strokeweight=".401887pt" strokecolor="#d9d9d9">
                <v:path arrowok="t"/>
              </v:shape>
            </v:group>
            <v:group style="position:absolute;left:3762;top:1478;width:207;height:3083" coordorigin="3762,1478" coordsize="207,3083">
              <v:shape style="position:absolute;left:3762;top:1478;width:207;height:3083" coordorigin="3762,1478" coordsize="207,3083" path="m3968,4560l3762,4560,3762,1478,3968,1478,3968,4560xe" filled="true" fillcolor="#c00000" stroked="false">
                <v:path arrowok="t"/>
                <v:fill type="solid"/>
              </v:shape>
            </v:group>
            <v:group style="position:absolute;left:3141;top:3825;width:207;height:2" coordorigin="3141,3825" coordsize="207,2">
              <v:shape style="position:absolute;left:3141;top:3825;width:207;height:2" coordorigin="3141,3825" coordsize="207,0" path="m3141,3825l3348,3825e" filled="false" stroked="true" strokeweight=".401887pt" strokecolor="#d9d9d9">
                <v:path arrowok="t"/>
              </v:shape>
            </v:group>
            <v:group style="position:absolute;left:3141;top:3089;width:207;height:2" coordorigin="3141,3089" coordsize="207,2">
              <v:shape style="position:absolute;left:3141;top:3089;width:207;height:2" coordorigin="3141,3089" coordsize="207,0" path="m3141,3089l3348,3089e" filled="false" stroked="true" strokeweight=".401887pt" strokecolor="#d9d9d9">
                <v:path arrowok="t"/>
              </v:shape>
            </v:group>
            <v:group style="position:absolute;left:3141;top:2354;width:207;height:2" coordorigin="3141,2354" coordsize="207,2">
              <v:shape style="position:absolute;left:3141;top:2354;width:207;height:2" coordorigin="3141,2354" coordsize="207,0" path="m3141,2354l3348,2354e" filled="false" stroked="true" strokeweight=".401887pt" strokecolor="#d9d9d9">
                <v:path arrowok="t"/>
              </v:shape>
            </v:group>
            <v:group style="position:absolute;left:3141;top:1618;width:207;height:2" coordorigin="3141,1618" coordsize="207,2">
              <v:shape style="position:absolute;left:3141;top:1618;width:207;height:2" coordorigin="3141,1618" coordsize="207,0" path="m3141,1618l3348,1618e" filled="false" stroked="true" strokeweight=".401887pt" strokecolor="#d9d9d9">
                <v:path arrowok="t"/>
              </v:shape>
            </v:group>
            <v:group style="position:absolute;left:3348;top:1579;width:208;height:2981" coordorigin="3348,1579" coordsize="208,2981">
              <v:shape style="position:absolute;left:3348;top:1579;width:208;height:2981" coordorigin="3348,1579" coordsize="208,2981" path="m3556,4560l3348,4560,3348,1579,3556,1579,3556,4560xe" filled="true" fillcolor="#c00000" stroked="false">
                <v:path arrowok="t"/>
                <v:fill type="solid"/>
              </v:shape>
            </v:group>
            <v:group style="position:absolute;left:2727;top:3825;width:208;height:2" coordorigin="2727,3825" coordsize="208,2">
              <v:shape style="position:absolute;left:2727;top:3825;width:208;height:2" coordorigin="2727,3825" coordsize="208,0" path="m2727,3825l2935,3825e" filled="false" stroked="true" strokeweight=".401887pt" strokecolor="#d9d9d9">
                <v:path arrowok="t"/>
              </v:shape>
            </v:group>
            <v:group style="position:absolute;left:2727;top:3089;width:208;height:2" coordorigin="2727,3089" coordsize="208,2">
              <v:shape style="position:absolute;left:2727;top:3089;width:208;height:2" coordorigin="2727,3089" coordsize="208,0" path="m2727,3089l2935,3089e" filled="false" stroked="true" strokeweight=".401887pt" strokecolor="#d9d9d9">
                <v:path arrowok="t"/>
              </v:shape>
            </v:group>
            <v:group style="position:absolute;left:2727;top:2354;width:208;height:2" coordorigin="2727,2354" coordsize="208,2">
              <v:shape style="position:absolute;left:2727;top:2354;width:208;height:2" coordorigin="2727,2354" coordsize="208,0" path="m2727,2354l2935,2354e" filled="false" stroked="true" strokeweight=".401887pt" strokecolor="#d9d9d9">
                <v:path arrowok="t"/>
              </v:shape>
            </v:group>
            <v:group style="position:absolute;left:2727;top:1618;width:208;height:2" coordorigin="2727,1618" coordsize="208,2">
              <v:shape style="position:absolute;left:2727;top:1618;width:208;height:2" coordorigin="2727,1618" coordsize="208,0" path="m2727,1618l2935,1618e" filled="false" stroked="true" strokeweight=".401887pt" strokecolor="#d9d9d9">
                <v:path arrowok="t"/>
              </v:shape>
            </v:group>
            <v:group style="position:absolute;left:2935;top:1563;width:207;height:2997" coordorigin="2935,1563" coordsize="207,2997">
              <v:shape style="position:absolute;left:2935;top:1563;width:207;height:2997" coordorigin="2935,1563" coordsize="207,2997" path="m3141,4560l2935,4560,2935,1563,3141,1563,3141,4560xe" filled="true" fillcolor="#c00000" stroked="false">
                <v:path arrowok="t"/>
                <v:fill type="solid"/>
              </v:shape>
            </v:group>
            <v:group style="position:absolute;left:2313;top:3825;width:208;height:2" coordorigin="2313,3825" coordsize="208,2">
              <v:shape style="position:absolute;left:2313;top:3825;width:208;height:2" coordorigin="2313,3825" coordsize="208,0" path="m2313,3825l2521,3825e" filled="false" stroked="true" strokeweight=".401887pt" strokecolor="#d9d9d9">
                <v:path arrowok="t"/>
              </v:shape>
            </v:group>
            <v:group style="position:absolute;left:2313;top:3089;width:208;height:2" coordorigin="2313,3089" coordsize="208,2">
              <v:shape style="position:absolute;left:2313;top:3089;width:208;height:2" coordorigin="2313,3089" coordsize="208,0" path="m2313,3089l2521,3089e" filled="false" stroked="true" strokeweight=".401887pt" strokecolor="#d9d9d9">
                <v:path arrowok="t"/>
              </v:shape>
            </v:group>
            <v:group style="position:absolute;left:2313;top:2354;width:208;height:2" coordorigin="2313,2354" coordsize="208,2">
              <v:shape style="position:absolute;left:2313;top:2354;width:208;height:2" coordorigin="2313,2354" coordsize="208,0" path="m2313,2354l2521,2354e" filled="false" stroked="true" strokeweight=".401887pt" strokecolor="#d9d9d9">
                <v:path arrowok="t"/>
              </v:shape>
            </v:group>
            <v:group style="position:absolute;left:2313;top:1618;width:208;height:2" coordorigin="2313,1618" coordsize="208,2">
              <v:shape style="position:absolute;left:2313;top:1618;width:208;height:2" coordorigin="2313,1618" coordsize="208,0" path="m2313,1618l2521,1618e" filled="false" stroked="true" strokeweight=".401887pt" strokecolor="#d9d9d9">
                <v:path arrowok="t"/>
              </v:shape>
            </v:group>
            <v:group style="position:absolute;left:2521;top:1222;width:207;height:3339" coordorigin="2521,1222" coordsize="207,3339">
              <v:shape style="position:absolute;left:2521;top:1222;width:207;height:3339" coordorigin="2521,1222" coordsize="207,3339" path="m2727,4560l2521,4560,2521,1222,2727,1222,2727,4560xe" filled="true" fillcolor="#c00000" stroked="false">
                <v:path arrowok="t"/>
                <v:fill type="solid"/>
              </v:shape>
            </v:group>
            <v:group style="position:absolute;left:2002;top:3825;width:104;height:2" coordorigin="2002,3825" coordsize="104,2">
              <v:shape style="position:absolute;left:2002;top:3825;width:104;height:2" coordorigin="2002,3825" coordsize="104,0" path="m2002,3825l2106,3825e" filled="false" stroked="true" strokeweight=".401887pt" strokecolor="#d9d9d9">
                <v:path arrowok="t"/>
              </v:shape>
            </v:group>
            <v:group style="position:absolute;left:2002;top:3089;width:104;height:2" coordorigin="2002,3089" coordsize="104,2">
              <v:shape style="position:absolute;left:2002;top:3089;width:104;height:2" coordorigin="2002,3089" coordsize="104,0" path="m2002,3089l2106,3089e" filled="false" stroked="true" strokeweight=".401887pt" strokecolor="#d9d9d9">
                <v:path arrowok="t"/>
              </v:shape>
            </v:group>
            <v:group style="position:absolute;left:2002;top:2354;width:104;height:2" coordorigin="2002,2354" coordsize="104,2">
              <v:shape style="position:absolute;left:2002;top:2354;width:104;height:2" coordorigin="2002,2354" coordsize="104,0" path="m2002,2354l2106,2354e" filled="false" stroked="true" strokeweight=".401887pt" strokecolor="#d9d9d9">
                <v:path arrowok="t"/>
              </v:shape>
            </v:group>
            <v:group style="position:absolute;left:2002;top:1618;width:104;height:2" coordorigin="2002,1618" coordsize="104,2">
              <v:shape style="position:absolute;left:2002;top:1618;width:104;height:2" coordorigin="2002,1618" coordsize="104,0" path="m2002,1618l2106,1618e" filled="false" stroked="true" strokeweight=".401887pt" strokecolor="#d9d9d9">
                <v:path arrowok="t"/>
              </v:shape>
            </v:group>
            <v:group style="position:absolute;left:2106;top:1369;width:207;height:3191" coordorigin="2106,1369" coordsize="207,3191">
              <v:shape style="position:absolute;left:2106;top:1369;width:207;height:3191" coordorigin="2106,1369" coordsize="207,3191" path="m2313,4560l2106,4560,2106,1369,2313,1369,2313,4560xe" filled="true" fillcolor="#c00000" stroked="false">
                <v:path arrowok="t"/>
                <v:fill type="solid"/>
              </v:shape>
            </v:group>
            <v:group style="position:absolute;left:2002;top:4560;width:8691;height:2" coordorigin="2002,4560" coordsize="8691,2">
              <v:shape style="position:absolute;left:2002;top:4560;width:8691;height:2" coordorigin="2002,4560" coordsize="8691,0" path="m2002,4560l10693,4560e" filled="false" stroked="true" strokeweight=".401887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w w:val="125"/>
          <w:sz w:val="10"/>
        </w:rPr>
        <w:t>60,000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before="80"/>
        <w:ind w:left="1543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5"/>
          <w:sz w:val="10"/>
        </w:rPr>
        <w:t>55,000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before="80"/>
        <w:ind w:left="1543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5"/>
          <w:sz w:val="10"/>
        </w:rPr>
        <w:t>50,000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before="80"/>
        <w:ind w:left="1543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5"/>
          <w:sz w:val="10"/>
        </w:rPr>
        <w:t>45,000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before="80"/>
        <w:ind w:left="1543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5"/>
          <w:sz w:val="10"/>
        </w:rPr>
        <w:t>40,000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before="80"/>
        <w:ind w:left="1543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5"/>
          <w:sz w:val="10"/>
        </w:rPr>
        <w:t>35,000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footerReference w:type="default" r:id="rId21"/>
          <w:pgSz w:w="12240" w:h="15840"/>
          <w:pgMar w:footer="673" w:header="0" w:top="2080" w:bottom="860" w:left="0" w:right="0"/>
          <w:pgNumType w:start="11"/>
        </w:sectPr>
      </w:pPr>
    </w:p>
    <w:p>
      <w:pPr>
        <w:spacing w:before="80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0"/>
          <w:sz w:val="10"/>
        </w:rPr>
        <w:t>30,000</w:t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tabs>
          <w:tab w:pos="618" w:val="left" w:leader="none"/>
          <w:tab w:pos="1032" w:val="left" w:leader="none"/>
          <w:tab w:pos="1446" w:val="left" w:leader="none"/>
          <w:tab w:pos="1859" w:val="left" w:leader="none"/>
          <w:tab w:pos="2273" w:val="left" w:leader="none"/>
          <w:tab w:pos="2687" w:val="left" w:leader="none"/>
          <w:tab w:pos="3101" w:val="left" w:leader="none"/>
          <w:tab w:pos="3515" w:val="left" w:leader="none"/>
          <w:tab w:pos="3929" w:val="left" w:leader="none"/>
          <w:tab w:pos="4342" w:val="left" w:leader="none"/>
          <w:tab w:pos="4756" w:val="left" w:leader="none"/>
          <w:tab w:pos="5170" w:val="left" w:leader="none"/>
          <w:tab w:pos="5584" w:val="left" w:leader="none"/>
          <w:tab w:pos="5998" w:val="left" w:leader="none"/>
          <w:tab w:pos="6411" w:val="left" w:leader="none"/>
          <w:tab w:pos="6825" w:val="left" w:leader="none"/>
          <w:tab w:pos="7239" w:val="left" w:leader="none"/>
          <w:tab w:pos="7653" w:val="left" w:leader="none"/>
          <w:tab w:pos="8067" w:val="left" w:leader="none"/>
          <w:tab w:pos="8481" w:val="left" w:leader="none"/>
        </w:tabs>
        <w:spacing w:before="88"/>
        <w:ind w:left="204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w w:val="120"/>
          <w:sz w:val="10"/>
        </w:rPr>
        <w:t>'99</w:t>
        <w:tab/>
        <w:t>'00</w:t>
        <w:tab/>
        <w:t>'01</w:t>
        <w:tab/>
        <w:t>'02</w:t>
        <w:tab/>
        <w:t>'03</w:t>
        <w:tab/>
        <w:t>'04</w:t>
        <w:tab/>
        <w:t>'05</w:t>
        <w:tab/>
        <w:t>'06</w:t>
        <w:tab/>
        <w:t>'07</w:t>
        <w:tab/>
        <w:t>'08</w:t>
        <w:tab/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</w:r>
      <w:r>
        <w:rPr>
          <w:rFonts w:ascii="Calibri"/>
          <w:color w:val="585858"/>
          <w:w w:val="125"/>
          <w:sz w:val="10"/>
        </w:rPr>
        <w:t>'19</w:t>
      </w:r>
      <w:r>
        <w:rPr>
          <w:rFonts w:ascii="Calibri"/>
          <w:sz w:val="10"/>
        </w:rPr>
      </w:r>
    </w:p>
    <w:p>
      <w:pPr>
        <w:spacing w:after="0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2" w:equalWidth="0">
            <w:col w:w="1890" w:space="40"/>
            <w:col w:w="10310"/>
          </w:cols>
        </w:sectPr>
      </w:pPr>
    </w:p>
    <w:p>
      <w:pPr>
        <w:pStyle w:val="Heading2"/>
        <w:spacing w:line="240" w:lineRule="auto" w:before="106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47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1240"/>
        <w:gridCol w:w="1049"/>
        <w:gridCol w:w="1080"/>
        <w:gridCol w:w="1046"/>
        <w:gridCol w:w="1260"/>
      </w:tblGrid>
      <w:tr>
        <w:trPr>
          <w:trHeight w:val="340" w:hRule="exact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2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66392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041"/>
        <w:gridCol w:w="1108"/>
        <w:gridCol w:w="1058"/>
        <w:gridCol w:w="1246"/>
      </w:tblGrid>
      <w:tr>
        <w:trPr>
          <w:trHeight w:val="473" w:hRule="exact"/>
        </w:trPr>
        <w:tc>
          <w:tcPr>
            <w:tcW w:w="8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10.0</w:t>
      </w:r>
      <w:r>
        <w:rPr>
          <w:rFonts w:ascii="Calibri"/>
          <w:sz w:val="13"/>
        </w:rPr>
      </w:r>
    </w:p>
    <w:p>
      <w:pPr>
        <w:spacing w:line="253" w:lineRule="exact" w:before="46"/>
        <w:ind w:left="1569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1587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0.604576pt;margin-top:18.030706pt;width:424.45pt;height:.1pt;mso-position-horizontal-relative:page;mso-position-vertical-relative:paragraph;z-index:4576" coordorigin="2012,361" coordsize="8489,2">
            <v:shape style="position:absolute;left:2012;top:361;width:8489;height:2" coordorigin="2012,361" coordsize="8489,0" path="m2012,361l10501,361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April 2014 - April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861" w:space="1677"/>
            <w:col w:w="8702"/>
          </w:cols>
        </w:sectPr>
      </w:pPr>
    </w:p>
    <w:p>
      <w:pPr>
        <w:spacing w:line="240" w:lineRule="auto" w:before="8"/>
        <w:rPr>
          <w:rFonts w:ascii="Segoe UI" w:hAnsi="Segoe UI" w:cs="Segoe UI" w:eastAsia="Segoe UI"/>
          <w:sz w:val="20"/>
          <w:szCs w:val="20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0.40258pt;margin-top:4.13434pt;width:424.9pt;height:125.2pt;mso-position-horizontal-relative:page;mso-position-vertical-relative:paragraph;z-index:4552" coordorigin="2008,83" coordsize="8498,2504">
            <v:group style="position:absolute;left:2012;top:2202;width:8489;height:2" coordorigin="2012,2202" coordsize="8489,2">
              <v:shape style="position:absolute;left:2012;top:2202;width:8489;height:2" coordorigin="2012,2202" coordsize="8489,0" path="m2012,2202l10501,2202e" filled="false" stroked="true" strokeweight=".40398pt" strokecolor="#d9d9d9">
                <v:path arrowok="t"/>
              </v:shape>
            </v:group>
            <v:group style="position:absolute;left:2012;top:1692;width:8489;height:2" coordorigin="2012,1692" coordsize="8489,2">
              <v:shape style="position:absolute;left:2012;top:1692;width:8489;height:2" coordorigin="2012,1692" coordsize="8489,0" path="m2012,1692l10501,1692e" filled="false" stroked="true" strokeweight=".40398pt" strokecolor="#d9d9d9">
                <v:path arrowok="t"/>
              </v:shape>
            </v:group>
            <v:group style="position:absolute;left:2012;top:1183;width:8489;height:2" coordorigin="2012,1183" coordsize="8489,2">
              <v:shape style="position:absolute;left:2012;top:1183;width:8489;height:2" coordorigin="2012,1183" coordsize="8489,0" path="m2012,1183l10501,1183e" filled="false" stroked="true" strokeweight=".40398pt" strokecolor="#d9d9d9">
                <v:path arrowok="t"/>
              </v:shape>
            </v:group>
            <v:group style="position:absolute;left:2012;top:672;width:8489;height:2" coordorigin="2012,672" coordsize="8489,2">
              <v:shape style="position:absolute;left:2012;top:672;width:8489;height:2" coordorigin="2012,672" coordsize="8489,0" path="m2012,672l10501,672e" filled="false" stroked="true" strokeweight=".40398pt" strokecolor="#d9d9d9">
                <v:path arrowok="t"/>
              </v:shape>
            </v:group>
            <v:group style="position:absolute;left:2012;top:162;width:8489;height:2" coordorigin="2012,162" coordsize="8489,2">
              <v:shape style="position:absolute;left:2012;top:162;width:8489;height:2" coordorigin="2012,162" coordsize="8489,0" path="m2012,162l10501,162e" filled="false" stroked="true" strokeweight=".40398pt" strokecolor="#d9d9d9">
                <v:path arrowok="t"/>
              </v:shape>
            </v:group>
            <v:group style="position:absolute;left:2082;top:103;width:8350;height:2464" coordorigin="2082,103" coordsize="8350,2464">
              <v:shape style="position:absolute;left:2082;top:103;width:8350;height:2464" coordorigin="2082,103" coordsize="8350,2464" path="m2082,570l2099,572,2116,576,2133,581,2150,586,2167,589,2184,589,2201,584,2248,535,2277,482,2306,422,2316,402,2325,382,2335,362,2344,344,2354,327,2363,311,2372,293,2381,275,2389,256,2398,236,2406,217,2415,198,2448,133,2480,103,2488,103,2526,169,2547,244,2562,303,2576,366,2590,429,2597,461,2611,521,2632,600,2655,667,2680,729,2713,800,2746,866,2755,882,2763,898,2792,956,2812,999,2821,1020,2850,1079,2887,1145,2932,1193,2984,1208,3001,1205,3063,1178,3120,1137,3164,1088,3197,1023,3220,938,3235,871,3250,798,3264,725,3271,689,3286,621,3300,561,3321,493,3349,460,3356,462,3393,512,3422,585,3436,626,3444,646,3465,704,3480,737,3487,755,3517,829,3538,889,3546,909,3553,928,3575,987,3604,1059,3621,1098,3630,1120,3640,1143,3650,1166,3659,1188,3688,1251,3726,1314,3758,1334,3771,1331,3821,1284,3856,1230,3868,1213,3879,1196,3891,1182,3905,1167,3918,1151,3931,1135,3945,1118,3958,1102,3999,1057,4040,1022,4054,1010,4109,967,4136,960,4149,963,4194,1023,4225,1098,4247,1163,4262,1207,4269,1228,4290,1289,4314,1347,4344,1405,4382,1472,4392,1488,4401,1504,4438,1571,4472,1644,4497,1705,4506,1726,4514,1747,4539,1806,4572,1873,4613,1921,4680,1955,4696,1956,4712,1953,4771,1904,4805,1852,4839,1792,4870,1734,4896,1673,4921,1605,4929,1583,4954,1519,4987,1455,5014,1434,5026,1434,5083,1484,5116,1540,5147,1596,5177,1664,5199,1721,5221,1781,5236,1822,5243,1842,5264,1899,5287,1957,5296,1979,5304,2002,5313,2025,5321,2048,5330,2071,5338,2093,5362,2156,5395,2223,5431,2255,5442,2255,5500,2203,5533,2148,5544,2129,5555,2110,5591,2040,5616,1980,5633,1939,5641,1918,5665,1860,5697,1799,5744,1740,5804,1695,5834,1691,5848,1695,5905,1739,5945,1791,5980,1848,6016,1918,6041,1975,6066,2034,6074,2053,6098,2108,6124,2163,6153,2222,6182,2278,6220,2346,6260,2411,6273,2431,6285,2450,6296,2470,6308,2489,6352,2547,6384,2562,6394,2560,6437,2505,6462,2450,6487,2385,6503,2340,6512,2317,6520,2294,6528,2272,6536,2251,6544,2228,6567,2155,6590,2079,6597,2054,6604,2029,6626,1959,6647,1899,6675,1845,6713,1823,6727,1824,6783,1860,6826,1915,6861,1982,6886,2040,6911,2101,6919,2121,6927,2141,6935,2160,6943,2179,6951,2198,6960,2217,6985,2281,7002,2327,7010,2350,7035,2414,7067,2481,7103,2512,7115,2511,7171,2460,7205,2404,7235,2347,7265,2275,7287,2213,7302,2170,7309,2148,7331,2087,7359,2019,7395,1963,7440,1916,7497,1893,7510,1899,7561,1950,7596,2006,7618,2046,7629,2066,7640,2085,7651,2103,7661,2121,7691,2176,7720,2231,7730,2249,7766,2317,7796,2369,7808,2389,7819,2409,7831,2430,7842,2449,7876,2504,7920,2554,7971,2566,7987,2564,8050,2524,8095,2470,8133,2402,8162,2344,8181,2304,8190,2284,8218,2226,8243,2165,8260,2124,8269,2103,8293,2044,8325,1977,8372,1919,8437,1885,8452,1884,8467,1887,8521,1941,8550,1995,8579,2056,8588,2077,8598,2097,8607,2118,8617,2138,8626,2157,8652,2221,8677,2289,8686,2311,8710,2374,8742,2437,8781,2459,8793,2455,8840,2410,8875,2355,8904,2297,8927,2237,8949,2166,8970,2092,8978,2067,8999,1997,9020,1938,9054,1881,9105,1861,9123,1862,9181,1899,9212,1966,9235,2029,9257,2097,9264,2119,9286,2182,9314,2246,9376,2286,9410,2290,9425,2292,9482,2327,9523,2378,9537,2395,9550,2412,9606,2461,9676,2483,9693,2482,9744,2445,9781,2388,9815,2317,9839,2256,9863,2188,9886,2112,9901,2051,9916,1985,9930,1916,9938,1881,9945,1847,9959,1780,9973,1718,9994,1641,10023,1580,10044,1573,10056,1576,10106,1616,10149,1682,10172,1742,10194,1816,10216,1901,10230,1959,10237,1989,10244,2018,10265,2103,10286,2179,10308,2246,10329,2306,10359,2380,10388,2449,10395,2467,10402,2484,10409,2502,10417,2520,10424,2538,10431,2556e" filled="false" stroked="true" strokeweight="1.986765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9.0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8.0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7.0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0.604576pt;margin-top:8.094607pt;width:424.45pt;height:.1pt;mso-position-horizontal-relative:page;mso-position-vertical-relative:paragraph;z-index:4528" coordorigin="2012,162" coordsize="8489,2">
            <v:shape style="position:absolute;left:2012;top:162;width:8489;height:2" coordorigin="2012,162" coordsize="8489,0" path="m2012,162l10501,162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0.604576pt;margin-top:8.120066pt;width:424.45pt;height:.1pt;mso-position-horizontal-relative:page;mso-position-vertical-relative:paragraph;z-index:4504" coordorigin="2012,162" coordsize="8489,2">
            <v:shape style="position:absolute;left:2012;top:162;width:8489;height:2" coordorigin="2012,162" coordsize="8489,0" path="m2012,162l10501,162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0.604576pt;margin-top:8.145128pt;width:424.45pt;height:.1pt;mso-position-horizontal-relative:page;mso-position-vertical-relative:paragraph;z-index:4480" coordorigin="2012,163" coordsize="8489,2">
            <v:shape style="position:absolute;left:2012;top:163;width:8489;height:2" coordorigin="2012,163" coordsize="8489,0" path="m2012,163l10501,163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2.0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0.604576pt;margin-top:8.103761pt;width:424.45pt;height:.1pt;mso-position-horizontal-relative:page;mso-position-vertical-relative:paragraph;z-index:4456" coordorigin="2012,162" coordsize="8489,2">
            <v:shape style="position:absolute;left:2012;top:162;width:8489;height:2" coordorigin="2012,162" coordsize="8489,0" path="m2012,162l10501,162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1.0</w:t>
      </w:r>
      <w:r>
        <w:rPr>
          <w:rFonts w:ascii="Calibri"/>
          <w:sz w:val="13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65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0.604576pt;margin-top:8.128820pt;width:424.45pt;height:.1pt;mso-position-horizontal-relative:page;mso-position-vertical-relative:paragraph;z-index:4600" coordorigin="2012,163" coordsize="8489,2">
            <v:shape style="position:absolute;left:2012;top:163;width:8489;height:2" coordorigin="2012,163" coordsize="8489,0" path="m2012,163l10501,163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0.0</w:t>
      </w:r>
      <w:r>
        <w:rPr>
          <w:rFonts w:ascii="Calibri"/>
          <w:sz w:val="13"/>
        </w:rPr>
      </w:r>
    </w:p>
    <w:p>
      <w:pPr>
        <w:tabs>
          <w:tab w:pos="2680" w:val="left" w:leader="none"/>
          <w:tab w:pos="3512" w:val="left" w:leader="none"/>
          <w:tab w:pos="4350" w:val="left" w:leader="none"/>
          <w:tab w:pos="5182" w:val="left" w:leader="none"/>
          <w:tab w:pos="6020" w:val="left" w:leader="none"/>
          <w:tab w:pos="6853" w:val="left" w:leader="none"/>
          <w:tab w:pos="7690" w:val="left" w:leader="none"/>
          <w:tab w:pos="8523" w:val="left" w:leader="none"/>
          <w:tab w:pos="9360" w:val="left" w:leader="none"/>
          <w:tab w:pos="10193" w:val="left" w:leader="none"/>
        </w:tabs>
        <w:spacing w:before="16"/>
        <w:ind w:left="184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Apr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</w:r>
      <w:r>
        <w:rPr>
          <w:rFonts w:ascii="Calibri"/>
          <w:color w:val="585858"/>
          <w:w w:val="125"/>
          <w:sz w:val="13"/>
        </w:rPr>
        <w:t>Oct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  <w:t>Apr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</w:r>
      <w:r>
        <w:rPr>
          <w:rFonts w:ascii="Calibri"/>
          <w:color w:val="585858"/>
          <w:w w:val="125"/>
          <w:sz w:val="13"/>
        </w:rPr>
        <w:t>Oct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  <w:t>Apr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</w:r>
      <w:r>
        <w:rPr>
          <w:rFonts w:ascii="Calibri"/>
          <w:color w:val="585858"/>
          <w:w w:val="125"/>
          <w:sz w:val="13"/>
        </w:rPr>
        <w:t>Oct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  <w:t>Apr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</w:r>
      <w:r>
        <w:rPr>
          <w:rFonts w:ascii="Calibri"/>
          <w:color w:val="585858"/>
          <w:w w:val="125"/>
          <w:sz w:val="13"/>
        </w:rPr>
        <w:t>Oct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  <w:t>Apr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</w:r>
      <w:r>
        <w:rPr>
          <w:rFonts w:ascii="Calibri"/>
          <w:color w:val="585858"/>
          <w:w w:val="125"/>
          <w:sz w:val="13"/>
        </w:rPr>
        <w:t>Oct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  <w:t>Apr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0" w:right="8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0" w:right="55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443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66" w:right="1274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Memphis, TN-MS-AR MSA =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z w:val="18"/>
        </w:rPr>
        <w:t> Shelby, &amp; Tipton counties in </w:t>
      </w:r>
      <w:r>
        <w:rPr>
          <w:rFonts w:ascii="Segoe UI"/>
          <w:color w:val="231F20"/>
          <w:spacing w:val="-2"/>
          <w:sz w:val="18"/>
        </w:rPr>
        <w:t>Tennessee;</w:t>
      </w:r>
      <w:r>
        <w:rPr>
          <w:rFonts w:ascii="Segoe UI"/>
          <w:color w:val="231F20"/>
          <w:sz w:val="18"/>
        </w:rPr>
        <w:t> Benton, Desoto, Marshall, </w:t>
      </w:r>
      <w:r>
        <w:rPr>
          <w:rFonts w:ascii="Segoe UI"/>
          <w:color w:val="231F20"/>
          <w:spacing w:val="-5"/>
          <w:sz w:val="18"/>
        </w:rPr>
        <w:t>Tate,</w:t>
      </w:r>
      <w:r>
        <w:rPr>
          <w:rFonts w:ascii="Segoe UI"/>
          <w:color w:val="231F20"/>
          <w:sz w:val="18"/>
        </w:rPr>
        <w:t> &amp; Tunica</w:t>
      </w:r>
      <w:r>
        <w:rPr>
          <w:rFonts w:ascii="Segoe UI"/>
          <w:color w:val="231F20"/>
          <w:spacing w:val="28"/>
          <w:sz w:val="18"/>
        </w:rPr>
        <w:t> </w:t>
      </w:r>
      <w:r>
        <w:rPr>
          <w:rFonts w:ascii="Segoe UI"/>
          <w:color w:val="231F20"/>
          <w:sz w:val="18"/>
        </w:rPr>
        <w:t>counties in Mississippi; &amp; Crittenden County in 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56"/>
        <w:gridCol w:w="1014"/>
        <w:gridCol w:w="1325"/>
      </w:tblGrid>
      <w:tr>
        <w:trPr>
          <w:trHeight w:val="337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0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4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1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40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642,837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642,312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630,603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4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12,234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620,166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617,057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606,740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13,426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22,671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25,255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-1,192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7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443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46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</w:t>
      </w:r>
      <w:r>
        <w:rPr>
          <w:rFonts w:ascii="Segoe UI"/>
          <w:color w:val="231F20"/>
          <w:spacing w:val="-2"/>
          <w:sz w:val="18"/>
        </w:rPr>
        <w:t>Texarkana</w:t>
      </w:r>
      <w:r>
        <w:rPr>
          <w:rFonts w:ascii="Segoe UI"/>
          <w:color w:val="231F20"/>
          <w:sz w:val="18"/>
        </w:rPr>
        <w:t> MSA=  Bowie County in </w:t>
      </w:r>
      <w:r>
        <w:rPr>
          <w:rFonts w:ascii="Segoe UI"/>
          <w:color w:val="231F20"/>
          <w:spacing w:val="-4"/>
          <w:sz w:val="18"/>
        </w:rPr>
        <w:t>Texas</w:t>
      </w:r>
      <w:r>
        <w:rPr>
          <w:rFonts w:ascii="Segoe UI"/>
          <w:color w:val="231F20"/>
          <w:sz w:val="18"/>
        </w:rPr>
        <w:t> &amp; Little River &amp; Miller counties in 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1240"/>
        <w:gridCol w:w="1049"/>
        <w:gridCol w:w="1087"/>
        <w:gridCol w:w="1048"/>
        <w:gridCol w:w="1251"/>
      </w:tblGrid>
      <w:tr>
        <w:trPr>
          <w:trHeight w:val="445" w:hRule="exact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2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Apr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62,046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7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-272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827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6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p>
      <w:pPr>
        <w:spacing w:after="0" w:line="240" w:lineRule="auto"/>
        <w:rPr>
          <w:rFonts w:ascii="Segoe UI" w:hAnsi="Segoe UI" w:cs="Segoe UI" w:eastAsia="Segoe UI"/>
          <w:sz w:val="21"/>
          <w:szCs w:val="21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53" w:lineRule="exact" w:before="46"/>
        <w:ind w:left="162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Civilian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Labor Force</w:t>
      </w:r>
      <w:r>
        <w:rPr>
          <w:rFonts w:ascii="Segoe UI"/>
          <w:sz w:val="20"/>
        </w:rPr>
      </w:r>
    </w:p>
    <w:p>
      <w:pPr>
        <w:spacing w:line="253" w:lineRule="exact" w:before="0"/>
        <w:ind w:left="162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April:  2009 - 2019</w:t>
      </w:r>
      <w:r>
        <w:rPr>
          <w:rFonts w:ascii="Segoe UI"/>
          <w:sz w:val="20"/>
        </w:rPr>
      </w:r>
    </w:p>
    <w:p>
      <w:pPr>
        <w:spacing w:line="253" w:lineRule="exact" w:before="46"/>
        <w:ind w:left="53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Number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of </w:t>
      </w:r>
      <w:r>
        <w:rPr>
          <w:rFonts w:ascii="Segoe UI"/>
          <w:b/>
          <w:color w:val="231F20"/>
          <w:spacing w:val="-1"/>
          <w:sz w:val="20"/>
        </w:rPr>
        <w:t>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53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April 2019</w:t>
      </w:r>
      <w:r>
        <w:rPr>
          <w:rFonts w:ascii="Segoe UI"/>
          <w:sz w:val="20"/>
        </w:rPr>
      </w:r>
    </w:p>
    <w:p>
      <w:pPr>
        <w:tabs>
          <w:tab w:pos="5617" w:val="left" w:leader="none"/>
        </w:tabs>
        <w:spacing w:before="54"/>
        <w:ind w:left="523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63,000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030" w:space="40"/>
            <w:col w:w="7170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660,000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2"/>
        <w:rPr>
          <w:rFonts w:ascii="Calibri" w:hAnsi="Calibri" w:cs="Calibri" w:eastAsia="Calibri"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640,000</w:t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57.672241pt;margin-top:4.827564pt;width:234.95pt;height:132.950pt;mso-position-horizontal-relative:page;mso-position-vertical-relative:paragraph;z-index:4624" coordorigin="1153,97" coordsize="4699,2659">
            <v:group style="position:absolute;left:5743;top:2111;width:107;height:2" coordorigin="5743,2111" coordsize="107,2">
              <v:shape style="position:absolute;left:5743;top:2111;width:107;height:2" coordorigin="5743,2111" coordsize="107,0" path="m5743,2111l5849,2111e" filled="false" stroked="true" strokeweight=".279443pt" strokecolor="#d9d9d9">
                <v:path arrowok="t"/>
              </v:shape>
            </v:group>
            <v:group style="position:absolute;left:5316;top:2111;width:214;height:2" coordorigin="5316,2111" coordsize="214,2">
              <v:shape style="position:absolute;left:5316;top:2111;width:214;height:2" coordorigin="5316,2111" coordsize="214,0" path="m5316,2111l5530,2111e" filled="false" stroked="true" strokeweight=".279443pt" strokecolor="#d9d9d9">
                <v:path arrowok="t"/>
              </v:shape>
            </v:group>
            <v:group style="position:absolute;left:5743;top:1470;width:107;height:2" coordorigin="5743,1470" coordsize="107,2">
              <v:shape style="position:absolute;left:5743;top:1470;width:107;height:2" coordorigin="5743,1470" coordsize="107,0" path="m5743,1470l5849,1470e" filled="false" stroked="true" strokeweight=".279443pt" strokecolor="#d9d9d9">
                <v:path arrowok="t"/>
              </v:shape>
            </v:group>
            <v:group style="position:absolute;left:5316;top:1470;width:214;height:2" coordorigin="5316,1470" coordsize="214,2">
              <v:shape style="position:absolute;left:5316;top:1470;width:214;height:2" coordorigin="5316,1470" coordsize="214,0" path="m5316,1470l5530,1470e" filled="false" stroked="true" strokeweight=".279443pt" strokecolor="#d9d9d9">
                <v:path arrowok="t"/>
              </v:shape>
            </v:group>
            <v:group style="position:absolute;left:5743;top:829;width:107;height:2" coordorigin="5743,829" coordsize="107,2">
              <v:shape style="position:absolute;left:5743;top:829;width:107;height:2" coordorigin="5743,829" coordsize="107,0" path="m5743,829l5849,829e" filled="false" stroked="true" strokeweight=".279443pt" strokecolor="#d9d9d9">
                <v:path arrowok="t"/>
              </v:shape>
            </v:group>
            <v:group style="position:absolute;left:5316;top:829;width:214;height:2" coordorigin="5316,829" coordsize="214,2">
              <v:shape style="position:absolute;left:5316;top:829;width:214;height:2" coordorigin="5316,829" coordsize="214,0" path="m5316,829l5530,829e" filled="false" stroked="true" strokeweight=".279443pt" strokecolor="#d9d9d9">
                <v:path arrowok="t"/>
              </v:shape>
            </v:group>
            <v:group style="position:absolute;left:5743;top:187;width:107;height:2" coordorigin="5743,187" coordsize="107,2">
              <v:shape style="position:absolute;left:5743;top:187;width:107;height:2" coordorigin="5743,187" coordsize="107,0" path="m5743,187l5849,187e" filled="false" stroked="true" strokeweight=".279443pt" strokecolor="#d9d9d9">
                <v:path arrowok="t"/>
              </v:shape>
            </v:group>
            <v:group style="position:absolute;left:1156;top:187;width:4374;height:2" coordorigin="1156,187" coordsize="4374,2">
              <v:shape style="position:absolute;left:1156;top:187;width:4374;height:2" coordorigin="1156,187" coordsize="4374,0" path="m1156,187l5530,187e" filled="false" stroked="true" strokeweight=".279443pt" strokecolor="#d9d9d9">
                <v:path arrowok="t"/>
              </v:shape>
            </v:group>
            <v:group style="position:absolute;left:5530;top:97;width:214;height:2656" coordorigin="5530,97" coordsize="214,2656">
              <v:shape style="position:absolute;left:5530;top:97;width:214;height:2656" coordorigin="5530,97" coordsize="214,2656" path="m5743,2752l5530,2752,5530,97,5743,97,5743,2752xe" filled="true" fillcolor="#c00000" stroked="false">
                <v:path arrowok="t"/>
                <v:fill type="solid"/>
              </v:shape>
            </v:group>
            <v:group style="position:absolute;left:4890;top:2111;width:213;height:2" coordorigin="4890,2111" coordsize="213,2">
              <v:shape style="position:absolute;left:4890;top:2111;width:213;height:2" coordorigin="4890,2111" coordsize="213,0" path="m4890,2111l5103,2111e" filled="false" stroked="true" strokeweight=".279443pt" strokecolor="#d9d9d9">
                <v:path arrowok="t"/>
              </v:shape>
            </v:group>
            <v:group style="position:absolute;left:4890;top:1470;width:213;height:2" coordorigin="4890,1470" coordsize="213,2">
              <v:shape style="position:absolute;left:4890;top:1470;width:213;height:2" coordorigin="4890,1470" coordsize="213,0" path="m4890,1470l5103,1470e" filled="false" stroked="true" strokeweight=".279443pt" strokecolor="#d9d9d9">
                <v:path arrowok="t"/>
              </v:shape>
            </v:group>
            <v:group style="position:absolute;left:4890;top:829;width:213;height:2" coordorigin="4890,829" coordsize="213,2">
              <v:shape style="position:absolute;left:4890;top:829;width:213;height:2" coordorigin="4890,829" coordsize="213,0" path="m4890,829l5103,829e" filled="false" stroked="true" strokeweight=".279443pt" strokecolor="#d9d9d9">
                <v:path arrowok="t"/>
              </v:shape>
            </v:group>
            <v:group style="position:absolute;left:5103;top:489;width:214;height:2264" coordorigin="5103,489" coordsize="214,2264">
              <v:shape style="position:absolute;left:5103;top:489;width:214;height:2264" coordorigin="5103,489" coordsize="214,2264" path="m5316,2752l5103,2752,5103,489,5316,489,5316,2752xe" filled="true" fillcolor="#c00000" stroked="false">
                <v:path arrowok="t"/>
                <v:fill type="solid"/>
              </v:shape>
            </v:group>
            <v:group style="position:absolute;left:4463;top:2111;width:214;height:2" coordorigin="4463,2111" coordsize="214,2">
              <v:shape style="position:absolute;left:4463;top:2111;width:214;height:2" coordorigin="4463,2111" coordsize="214,0" path="m4463,2111l4676,2111e" filled="false" stroked="true" strokeweight=".279443pt" strokecolor="#d9d9d9">
                <v:path arrowok="t"/>
              </v:shape>
            </v:group>
            <v:group style="position:absolute;left:4463;top:1470;width:214;height:2" coordorigin="4463,1470" coordsize="214,2">
              <v:shape style="position:absolute;left:4463;top:1470;width:214;height:2" coordorigin="4463,1470" coordsize="214,0" path="m4463,1470l4676,1470e" filled="false" stroked="true" strokeweight=".279443pt" strokecolor="#d9d9d9">
                <v:path arrowok="t"/>
              </v:shape>
            </v:group>
            <v:group style="position:absolute;left:3183;top:829;width:1494;height:2" coordorigin="3183,829" coordsize="1494,2">
              <v:shape style="position:absolute;left:3183;top:829;width:1494;height:2" coordorigin="3183,829" coordsize="1494,0" path="m3183,829l4676,829e" filled="false" stroked="true" strokeweight=".279443pt" strokecolor="#d9d9d9">
                <v:path arrowok="t"/>
              </v:shape>
            </v:group>
            <v:group style="position:absolute;left:4676;top:702;width:214;height:2051" coordorigin="4676,702" coordsize="214,2051">
              <v:shape style="position:absolute;left:4676;top:702;width:214;height:2051" coordorigin="4676,702" coordsize="214,2051" path="m4890,2752l4676,2752,4676,702,4890,702,4890,2752xe" filled="true" fillcolor="#c00000" stroked="false">
                <v:path arrowok="t"/>
                <v:fill type="solid"/>
              </v:shape>
            </v:group>
            <v:group style="position:absolute;left:4037;top:2111;width:213;height:2" coordorigin="4037,2111" coordsize="213,2">
              <v:shape style="position:absolute;left:4037;top:2111;width:213;height:2" coordorigin="4037,2111" coordsize="213,0" path="m4037,2111l4249,2111e" filled="false" stroked="true" strokeweight=".279443pt" strokecolor="#d9d9d9">
                <v:path arrowok="t"/>
              </v:shape>
            </v:group>
            <v:group style="position:absolute;left:4037;top:1470;width:213;height:2" coordorigin="4037,1470" coordsize="213,2">
              <v:shape style="position:absolute;left:4037;top:1470;width:213;height:2" coordorigin="4037,1470" coordsize="213,0" path="m4037,1470l4249,1470e" filled="false" stroked="true" strokeweight=".279443pt" strokecolor="#d9d9d9">
                <v:path arrowok="t"/>
              </v:shape>
            </v:group>
            <v:group style="position:absolute;left:4249;top:927;width:214;height:1826" coordorigin="4249,927" coordsize="214,1826">
              <v:shape style="position:absolute;left:4249;top:927;width:214;height:1826" coordorigin="4249,927" coordsize="214,1826" path="m4463,2752l4249,2752,4249,927,4463,927,4463,2752xe" filled="true" fillcolor="#c00000" stroked="false">
                <v:path arrowok="t"/>
                <v:fill type="solid"/>
              </v:shape>
            </v:group>
            <v:group style="position:absolute;left:3610;top:2111;width:214;height:2" coordorigin="3610,2111" coordsize="214,2">
              <v:shape style="position:absolute;left:3610;top:2111;width:214;height:2" coordorigin="3610,2111" coordsize="214,0" path="m3610,2111l3823,2111e" filled="false" stroked="true" strokeweight=".279443pt" strokecolor="#d9d9d9">
                <v:path arrowok="t"/>
              </v:shape>
            </v:group>
            <v:group style="position:absolute;left:3610;top:1470;width:214;height:2" coordorigin="3610,1470" coordsize="214,2">
              <v:shape style="position:absolute;left:3610;top:1470;width:214;height:2" coordorigin="3610,1470" coordsize="214,0" path="m3610,1470l3823,1470e" filled="false" stroked="true" strokeweight=".279443pt" strokecolor="#d9d9d9">
                <v:path arrowok="t"/>
              </v:shape>
            </v:group>
            <v:group style="position:absolute;left:3823;top:1173;width:214;height:1579" coordorigin="3823,1173" coordsize="214,1579">
              <v:shape style="position:absolute;left:3823;top:1173;width:214;height:1579" coordorigin="3823,1173" coordsize="214,1579" path="m4037,2752l3823,2752,3823,1173,4037,1173,4037,2752xe" filled="true" fillcolor="#c00000" stroked="false">
                <v:path arrowok="t"/>
                <v:fill type="solid"/>
              </v:shape>
            </v:group>
            <v:group style="position:absolute;left:3183;top:2111;width:214;height:2" coordorigin="3183,2111" coordsize="214,2">
              <v:shape style="position:absolute;left:3183;top:2111;width:214;height:2" coordorigin="3183,2111" coordsize="214,0" path="m3183,2111l3396,2111e" filled="false" stroked="true" strokeweight=".279443pt" strokecolor="#d9d9d9">
                <v:path arrowok="t"/>
              </v:shape>
            </v:group>
            <v:group style="position:absolute;left:3183;top:1470;width:214;height:2" coordorigin="3183,1470" coordsize="214,2">
              <v:shape style="position:absolute;left:3183;top:1470;width:214;height:2" coordorigin="3183,1470" coordsize="214,0" path="m3183,1470l3396,1470e" filled="false" stroked="true" strokeweight=".279443pt" strokecolor="#d9d9d9">
                <v:path arrowok="t"/>
              </v:shape>
            </v:group>
            <v:group style="position:absolute;left:3396;top:1253;width:214;height:1499" coordorigin="3396,1253" coordsize="214,1499">
              <v:shape style="position:absolute;left:3396;top:1253;width:214;height:1499" coordorigin="3396,1253" coordsize="214,1499" path="m3610,2752l3396,2752,3396,1253,3610,1253,3610,2752xe" filled="true" fillcolor="#c00000" stroked="false">
                <v:path arrowok="t"/>
                <v:fill type="solid"/>
              </v:shape>
            </v:group>
            <v:group style="position:absolute;left:2756;top:2111;width:214;height:2" coordorigin="2756,2111" coordsize="214,2">
              <v:shape style="position:absolute;left:2756;top:2111;width:214;height:2" coordorigin="2756,2111" coordsize="214,0" path="m2756,2111l2970,2111e" filled="false" stroked="true" strokeweight=".279443pt" strokecolor="#d9d9d9">
                <v:path arrowok="t"/>
              </v:shape>
            </v:group>
            <v:group style="position:absolute;left:2756;top:1470;width:214;height:2" coordorigin="2756,1470" coordsize="214,2">
              <v:shape style="position:absolute;left:2756;top:1470;width:214;height:2" coordorigin="2756,1470" coordsize="214,0" path="m2756,1470l2970,1470e" filled="false" stroked="true" strokeweight=".279443pt" strokecolor="#d9d9d9">
                <v:path arrowok="t"/>
              </v:shape>
            </v:group>
            <v:group style="position:absolute;left:2756;top:829;width:214;height:2" coordorigin="2756,829" coordsize="214,2">
              <v:shape style="position:absolute;left:2756;top:829;width:214;height:2" coordorigin="2756,829" coordsize="214,0" path="m2756,829l2970,829e" filled="false" stroked="true" strokeweight=".279443pt" strokecolor="#d9d9d9">
                <v:path arrowok="t"/>
              </v:shape>
            </v:group>
            <v:group style="position:absolute;left:2970;top:666;width:213;height:2087" coordorigin="2970,666" coordsize="213,2087">
              <v:shape style="position:absolute;left:2970;top:666;width:213;height:2087" coordorigin="2970,666" coordsize="213,2087" path="m3183,2752l2970,2752,2970,666,3183,666,3183,2752xe" filled="true" fillcolor="#c00000" stroked="false">
                <v:path arrowok="t"/>
                <v:fill type="solid"/>
              </v:shape>
            </v:group>
            <v:group style="position:absolute;left:2329;top:2111;width:214;height:2" coordorigin="2329,2111" coordsize="214,2">
              <v:shape style="position:absolute;left:2329;top:2111;width:214;height:2" coordorigin="2329,2111" coordsize="214,0" path="m2329,2111l2543,2111e" filled="false" stroked="true" strokeweight=".279443pt" strokecolor="#d9d9d9">
                <v:path arrowok="t"/>
              </v:shape>
            </v:group>
            <v:group style="position:absolute;left:2329;top:1470;width:214;height:2" coordorigin="2329,1470" coordsize="214,2">
              <v:shape style="position:absolute;left:2329;top:1470;width:214;height:2" coordorigin="2329,1470" coordsize="214,0" path="m2329,1470l2543,1470e" filled="false" stroked="true" strokeweight=".279443pt" strokecolor="#d9d9d9">
                <v:path arrowok="t"/>
              </v:shape>
            </v:group>
            <v:group style="position:absolute;left:2329;top:829;width:214;height:2" coordorigin="2329,829" coordsize="214,2">
              <v:shape style="position:absolute;left:2329;top:829;width:214;height:2" coordorigin="2329,829" coordsize="214,0" path="m2329,829l2543,829e" filled="false" stroked="true" strokeweight=".279443pt" strokecolor="#d9d9d9">
                <v:path arrowok="t"/>
              </v:shape>
            </v:group>
            <v:group style="position:absolute;left:2543;top:584;width:214;height:2169" coordorigin="2543,584" coordsize="214,2169">
              <v:shape style="position:absolute;left:2543;top:584;width:214;height:2169" coordorigin="2543,584" coordsize="214,2169" path="m2756,2752l2543,2752,2543,584,2756,584,2756,2752xe" filled="true" fillcolor="#c00000" stroked="false">
                <v:path arrowok="t"/>
                <v:fill type="solid"/>
              </v:shape>
            </v:group>
            <v:group style="position:absolute;left:1903;top:2111;width:213;height:2" coordorigin="1903,2111" coordsize="213,2">
              <v:shape style="position:absolute;left:1903;top:2111;width:213;height:2" coordorigin="1903,2111" coordsize="213,0" path="m1903,2111l2116,2111e" filled="false" stroked="true" strokeweight=".279443pt" strokecolor="#d9d9d9">
                <v:path arrowok="t"/>
              </v:shape>
            </v:group>
            <v:group style="position:absolute;left:1903;top:1470;width:213;height:2" coordorigin="1903,1470" coordsize="213,2">
              <v:shape style="position:absolute;left:1903;top:1470;width:213;height:2" coordorigin="1903,1470" coordsize="213,0" path="m1903,1470l2116,1470e" filled="false" stroked="true" strokeweight=".279443pt" strokecolor="#d9d9d9">
                <v:path arrowok="t"/>
              </v:shape>
            </v:group>
            <v:group style="position:absolute;left:1903;top:829;width:213;height:2" coordorigin="1903,829" coordsize="213,2">
              <v:shape style="position:absolute;left:1903;top:829;width:213;height:2" coordorigin="1903,829" coordsize="213,0" path="m1903,829l2116,829e" filled="false" stroked="true" strokeweight=".279443pt" strokecolor="#d9d9d9">
                <v:path arrowok="t"/>
              </v:shape>
            </v:group>
            <v:group style="position:absolute;left:2116;top:201;width:214;height:2552" coordorigin="2116,201" coordsize="214,2552">
              <v:shape style="position:absolute;left:2116;top:201;width:214;height:2552" coordorigin="2116,201" coordsize="214,2552" path="m2329,2752l2116,2752,2116,201,2329,201,2329,2752xe" filled="true" fillcolor="#c00000" stroked="false">
                <v:path arrowok="t"/>
                <v:fill type="solid"/>
              </v:shape>
            </v:group>
            <v:group style="position:absolute;left:1476;top:2111;width:214;height:2" coordorigin="1476,2111" coordsize="214,2">
              <v:shape style="position:absolute;left:1476;top:2111;width:214;height:2" coordorigin="1476,2111" coordsize="214,0" path="m1476,2111l1690,2111e" filled="false" stroked="true" strokeweight=".279443pt" strokecolor="#d9d9d9">
                <v:path arrowok="t"/>
              </v:shape>
            </v:group>
            <v:group style="position:absolute;left:1476;top:1470;width:214;height:2" coordorigin="1476,1470" coordsize="214,2">
              <v:shape style="position:absolute;left:1476;top:1470;width:214;height:2" coordorigin="1476,1470" coordsize="214,0" path="m1476,1470l1690,1470e" filled="false" stroked="true" strokeweight=".279443pt" strokecolor="#d9d9d9">
                <v:path arrowok="t"/>
              </v:shape>
            </v:group>
            <v:group style="position:absolute;left:1156;top:829;width:534;height:2" coordorigin="1156,829" coordsize="534,2">
              <v:shape style="position:absolute;left:1156;top:829;width:534;height:2" coordorigin="1156,829" coordsize="534,0" path="m1156,829l1690,829e" filled="false" stroked="true" strokeweight=".279443pt" strokecolor="#d9d9d9">
                <v:path arrowok="t"/>
              </v:shape>
            </v:group>
            <v:group style="position:absolute;left:1690;top:476;width:214;height:2277" coordorigin="1690,476" coordsize="214,2277">
              <v:shape style="position:absolute;left:1690;top:476;width:214;height:2277" coordorigin="1690,476" coordsize="214,2277" path="m1903,2752l1690,2752,1690,476,1903,476,1903,2752xe" filled="true" fillcolor="#c00000" stroked="false">
                <v:path arrowok="t"/>
                <v:fill type="solid"/>
              </v:shape>
            </v:group>
            <v:group style="position:absolute;left:1156;top:2111;width:107;height:2" coordorigin="1156,2111" coordsize="107,2">
              <v:shape style="position:absolute;left:1156;top:2111;width:107;height:2" coordorigin="1156,2111" coordsize="107,0" path="m1156,2111l1263,2111e" filled="false" stroked="true" strokeweight=".279443pt" strokecolor="#d9d9d9">
                <v:path arrowok="t"/>
              </v:shape>
            </v:group>
            <v:group style="position:absolute;left:1156;top:1470;width:107;height:2" coordorigin="1156,1470" coordsize="107,2">
              <v:shape style="position:absolute;left:1156;top:1470;width:107;height:2" coordorigin="1156,1470" coordsize="107,0" path="m1156,1470l1263,1470e" filled="false" stroked="true" strokeweight=".279443pt" strokecolor="#d9d9d9">
                <v:path arrowok="t"/>
              </v:shape>
            </v:group>
            <v:group style="position:absolute;left:1263;top:955;width:214;height:1797" coordorigin="1263,955" coordsize="214,1797">
              <v:shape style="position:absolute;left:1263;top:955;width:214;height:1797" coordorigin="1263,955" coordsize="214,1797" path="m1476,2752l1263,2752,1263,955,1476,955,1476,2752xe" filled="true" fillcolor="#c00000" stroked="false">
                <v:path arrowok="t"/>
                <v:fill type="solid"/>
              </v:shape>
            </v:group>
            <v:group style="position:absolute;left:1156;top:2752;width:4694;height:2" coordorigin="1156,2752" coordsize="4694,2">
              <v:shape style="position:absolute;left:1156;top:2752;width:4694;height:2" coordorigin="1156,2752" coordsize="4694,0" path="m1156,2752l5849,2752e" filled="false" stroked="true" strokeweight=".279443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392822pt;margin-top:-11.335748pt;width:237.95pt;height:72.55pt;mso-position-horizontal-relative:page;mso-position-vertical-relative:paragraph;z-index:4648" coordorigin="6708,-227" coordsize="4759,1451">
            <v:group style="position:absolute;left:6711;top:892;width:4753;height:2" coordorigin="6711,892" coordsize="4753,2">
              <v:shape style="position:absolute;left:6711;top:892;width:4753;height:2" coordorigin="6711,892" coordsize="4753,0" path="m6711,892l11464,892e" filled="false" stroked="true" strokeweight=".28049pt" strokecolor="#d9d9d9">
                <v:path arrowok="t"/>
              </v:shape>
            </v:group>
            <v:group style="position:absolute;left:6711;top:59;width:4753;height:2" coordorigin="6711,59" coordsize="4753,2">
              <v:shape style="position:absolute;left:6711;top:59;width:4753;height:2" coordorigin="6711,59" coordsize="4753,0" path="m6711,59l11464,59e" filled="false" stroked="true" strokeweight=".28049pt" strokecolor="#d9d9d9">
                <v:path arrowok="t"/>
              </v:shape>
            </v:group>
            <v:group style="position:absolute;left:6909;top:-147;width:4357;height:1117" coordorigin="6909,-147" coordsize="4357,1117">
              <v:shape style="position:absolute;left:6909;top:-147;width:4357;height:1117" coordorigin="6909,-147" coordsize="4357,1117" path="m6909,680l6968,623,7028,564,7047,545,7067,525,7127,467,7186,410,7245,355,7305,303,7364,252,7424,203,7483,155,7542,110,7602,67,7661,29,7721,-6,7740,-18,7800,-52,7859,-85,7919,-114,7978,-135,8038,-146,8057,-147,8077,-147,8137,-133,8196,-99,8255,-51,8315,3,8335,21,8394,70,8453,107,8513,123,8533,122,8592,108,8651,80,8691,59,8711,48,8770,22,8830,9,8849,10,8909,30,8968,74,9028,134,9067,181,9107,231,9147,284,9186,338,9206,365,9226,391,9246,417,9265,442,9285,466,9305,491,9345,550,9384,618,9424,689,9444,725,9483,795,9523,858,9562,911,9622,961,9661,970,9681,965,9741,900,9780,820,9820,721,9859,609,9879,551,9899,493,9919,437,9959,330,9998,239,10038,172,10097,131,10117,135,10176,182,10216,238,10256,306,10295,379,10315,417,10355,488,10394,550,10434,596,10493,624,10513,624,10572,601,10632,556,10691,500,10711,480,10731,461,10790,410,10850,377,10909,370,10929,371,10988,383,11048,404,11107,430,11147,449,11167,459,11186,468,11206,477,11226,485,11246,492,11266,499e" filled="false" stroked="true" strokeweight="1.354272pt" strokecolor="#000000">
                <v:path arrowok="t"/>
                <v:stroke dashstyle="longDash"/>
              </v:shape>
            </v:group>
            <v:group style="position:absolute;left:6909;top:-213;width:4357;height:1424" coordorigin="6909,-213" coordsize="4357,1424">
              <v:shape style="position:absolute;left:6909;top:-213;width:4357;height:1424" coordorigin="6909,-213" coordsize="4357,1424" path="m6909,1055l6968,993,7028,930,7048,908,7067,887,7127,823,7186,762,7246,705,7305,654,7364,607,7424,564,7483,523,7543,487,7602,456,7661,430,7721,411,7780,399,7859,393,7879,393,7899,393,7978,398,8058,405,8077,407,8157,417,8216,431,8275,448,8295,453,8355,469,8414,480,8473,483,8493,482,8553,468,8612,439,8671,403,8691,391,8751,359,8810,340,8830,337,8850,338,8909,357,8969,403,9028,468,9068,519,9107,573,9147,629,9167,657,9206,712,9246,763,9285,809,9305,832,9345,883,9384,940,9424,1000,9444,1029,9483,1085,9523,1135,9582,1189,9642,1210,9662,1207,9721,1163,9761,1102,9800,1022,9840,928,9879,825,9919,718,9939,666,9978,564,10018,473,10058,397,10097,339,10137,293,10196,240,10256,201,10315,169,10355,150,10375,140,10434,107,10493,66,10553,14,10612,-42,10632,-61,10691,-115,10751,-162,10810,-196,10870,-213,10889,-213,10909,-211,10969,-194,11028,-162,11088,-121,11147,-75,11167,-60,11187,-45,11206,-31,11226,-18,11246,-5,11266,7e" filled="false" stroked="true" strokeweight="1.353467pt" strokecolor="#7e7e7e">
                <v:path arrowok="t"/>
              </v:shape>
            </v:group>
            <v:group style="position:absolute;left:6909;top:-150;width:1189;height:741" coordorigin="6909,-150" coordsize="1189,741">
              <v:shape style="position:absolute;left:6909;top:-150;width:1189;height:741" coordorigin="6909,-150" coordsize="1189,741" path="m6909,591l6949,528,6988,461,7028,391,7048,356,7067,321,7107,252,7147,186,7186,125,7226,71,7265,26,7325,-21,7384,-40,7404,-41,7424,-40,7483,-27,7543,-7,7562,0,7622,18,7661,23,7681,23,7742,11,7809,-12,7879,-41,7946,-74,8007,-105,8026,-115,8043,-124,8059,-132,8074,-139,8086,-145,8097,-150e" filled="false" stroked="true" strokeweight="1.349211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62,000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529"/>
            <w:col w:w="664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after="0" w:line="240" w:lineRule="auto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5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61,000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529"/>
            <w:col w:w="664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3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600,000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11463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8"/>
        <w:rPr>
          <w:rFonts w:ascii="Calibri" w:hAnsi="Calibri" w:cs="Calibri" w:eastAsia="Calibri"/>
          <w:sz w:val="15"/>
          <w:szCs w:val="15"/>
        </w:r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580,000</w:t>
      </w:r>
      <w:r>
        <w:rPr>
          <w:rFonts w:ascii="Calibri"/>
          <w:sz w:val="9"/>
        </w:rPr>
      </w: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560,000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8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628" w:val="left" w:leader="none"/>
          <w:tab w:pos="1055" w:val="left" w:leader="none"/>
          <w:tab w:pos="1482" w:val="left" w:leader="none"/>
          <w:tab w:pos="1908" w:val="left" w:leader="none"/>
          <w:tab w:pos="2335" w:val="left" w:leader="none"/>
          <w:tab w:pos="2762" w:val="left" w:leader="none"/>
          <w:tab w:pos="3188" w:val="left" w:leader="none"/>
          <w:tab w:pos="3615" w:val="left" w:leader="none"/>
          <w:tab w:pos="4042" w:val="left" w:leader="none"/>
          <w:tab w:pos="4468" w:val="left" w:leader="none"/>
        </w:tabs>
        <w:spacing w:before="0"/>
        <w:ind w:left="202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1550" w:val="left" w:leader="none"/>
          <w:tab w:pos="1928" w:val="left" w:leader="none"/>
          <w:tab w:pos="2337" w:val="left" w:leader="none"/>
          <w:tab w:pos="2720" w:val="left" w:leader="none"/>
          <w:tab w:pos="3141" w:val="left" w:leader="none"/>
          <w:tab w:pos="3537" w:val="left" w:leader="none"/>
          <w:tab w:pos="3921" w:val="left" w:leader="none"/>
          <w:tab w:pos="4323" w:val="left" w:leader="none"/>
          <w:tab w:pos="4709" w:val="left" w:leader="none"/>
          <w:tab w:pos="5106" w:val="left" w:leader="none"/>
          <w:tab w:pos="5504" w:val="left" w:leader="none"/>
          <w:tab w:pos="5730" w:val="left" w:leader="none"/>
        </w:tabs>
        <w:spacing w:line="265" w:lineRule="auto" w:before="0"/>
        <w:ind w:left="1161" w:right="774" w:hanging="525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59,000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Calibri"/>
          <w:color w:val="585858"/>
          <w:sz w:val="9"/>
        </w:rPr>
      </w:r>
      <w:r>
        <w:rPr>
          <w:rFonts w:ascii="Calibri"/>
          <w:color w:val="585858"/>
          <w:spacing w:val="25"/>
          <w:sz w:val="9"/>
        </w:rPr>
        <w:t> </w:t>
      </w:r>
      <w:r>
        <w:rPr>
          <w:rFonts w:ascii="Calibri"/>
          <w:color w:val="585858"/>
          <w:sz w:val="9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</w:r>
      <w:r>
        <w:rPr>
          <w:rFonts w:ascii="Calibri"/>
          <w:sz w:val="9"/>
        </w:rPr>
      </w:r>
    </w:p>
    <w:p>
      <w:pPr>
        <w:spacing w:before="61"/>
        <w:ind w:left="0" w:right="69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w w:val="102"/>
          <w:sz w:val="9"/>
        </w:rPr>
      </w:r>
      <w:r>
        <w:rPr>
          <w:rFonts w:ascii="Calibri"/>
          <w:color w:val="585858"/>
          <w:w w:val="102"/>
          <w:sz w:val="9"/>
          <w:u w:val="thick" w:color="000000"/>
        </w:rPr>
        <w:t> </w:t>
      </w:r>
      <w:r>
        <w:rPr>
          <w:rFonts w:ascii="Calibri"/>
          <w:color w:val="585858"/>
          <w:sz w:val="9"/>
          <w:u w:val="thick" w:color="000000"/>
        </w:rPr>
        <w:t>       </w:t>
      </w:r>
      <w:r>
        <w:rPr>
          <w:rFonts w:ascii="Calibri"/>
          <w:color w:val="585858"/>
          <w:spacing w:val="9"/>
          <w:sz w:val="9"/>
          <w:u w:val="thick" w:color="000000"/>
        </w:rPr>
        <w:t> </w:t>
      </w:r>
      <w:r>
        <w:rPr>
          <w:rFonts w:ascii="Calibri"/>
          <w:color w:val="585858"/>
          <w:spacing w:val="9"/>
          <w:sz w:val="9"/>
        </w:rPr>
      </w:r>
      <w:r>
        <w:rPr>
          <w:rFonts w:ascii="Calibri"/>
          <w:color w:val="585858"/>
          <w:sz w:val="9"/>
        </w:rPr>
        <w:t> </w:t>
      </w:r>
      <w:r>
        <w:rPr>
          <w:rFonts w:ascii="Calibri"/>
          <w:color w:val="585858"/>
          <w:spacing w:val="-1"/>
          <w:sz w:val="9"/>
        </w:rPr>
        <w:t>2017</w:t>
      </w:r>
      <w:r>
        <w:rPr>
          <w:rFonts w:ascii="Calibri"/>
          <w:color w:val="585858"/>
          <w:sz w:val="9"/>
        </w:rPr>
        <w:t>           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pacing w:val="3"/>
          <w:sz w:val="9"/>
          <w:u w:val="thick" w:color="7E7E7E"/>
        </w:rPr>
      </w:r>
      <w:r>
        <w:rPr>
          <w:rFonts w:ascii="Calibri"/>
          <w:color w:val="585858"/>
          <w:spacing w:val="3"/>
          <w:sz w:val="9"/>
        </w:rPr>
      </w:r>
      <w:r>
        <w:rPr>
          <w:rFonts w:ascii="Calibri"/>
          <w:color w:val="585858"/>
          <w:spacing w:val="-1"/>
          <w:sz w:val="9"/>
        </w:rPr>
        <w:t>2018</w:t>
      </w:r>
      <w:r>
        <w:rPr>
          <w:rFonts w:ascii="Calibri"/>
          <w:color w:val="585858"/>
          <w:sz w:val="9"/>
        </w:rPr>
        <w:t>           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sz w:val="9"/>
          <w:u w:val="thick" w:color="C00000"/>
        </w:rPr>
      </w:r>
      <w:r>
        <w:rPr>
          <w:rFonts w:ascii="Calibri"/>
          <w:color w:val="585858"/>
          <w:spacing w:val="4"/>
          <w:sz w:val="9"/>
        </w:rPr>
      </w:r>
      <w:r>
        <w:rPr>
          <w:rFonts w:ascii="Calibri"/>
          <w:color w:val="585858"/>
          <w:spacing w:val="-1"/>
          <w:sz w:val="9"/>
        </w:rPr>
        <w:t>2019</w:t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3" w:equalWidth="0">
            <w:col w:w="1071" w:space="40"/>
            <w:col w:w="4583" w:space="40"/>
            <w:col w:w="6506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456" w:right="443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66032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5;top:1368;width:9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Micro Area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76;top:1081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107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081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7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8"/>
      </w:tblGrid>
      <w:tr>
        <w:trPr>
          <w:trHeight w:val="20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511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18,659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13,116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19,611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2"/>
          <w:footerReference w:type="default" r:id="rId23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68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Camden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Calhoun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sz w:val="16"/>
        </w:rPr>
      </w:r>
    </w:p>
    <w:p>
      <w:pPr>
        <w:spacing w:line="196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 Micro = Boone &amp; Newton counties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 Micro = Hempstead &amp; Nevada counties</w:t>
      </w:r>
      <w:r>
        <w:rPr>
          <w:rFonts w:ascii="Segoe UI"/>
          <w:color w:val="231F20"/>
          <w:sz w:val="16"/>
        </w:rPr>
        <w:t> </w:t>
      </w:r>
      <w:r>
        <w:rPr>
          <w:rFonts w:ascii="Segoe UI"/>
          <w:color w:val="231F20"/>
          <w:sz w:val="16"/>
        </w:rPr>
        <w:t>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z w:val="16"/>
        </w:rPr>
        <w:t> Micro = Greene County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Russellville Micro =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z w:val="16"/>
        </w:rPr>
        <w:t> &amp; </w:t>
      </w:r>
      <w:r>
        <w:rPr>
          <w:rFonts w:ascii="Segoe UI"/>
          <w:color w:val="231F20"/>
          <w:spacing w:val="-4"/>
          <w:sz w:val="16"/>
        </w:rPr>
        <w:t>Yell</w:t>
      </w:r>
      <w:r>
        <w:rPr>
          <w:rFonts w:ascii="Segoe UI"/>
          <w:color w:val="231F20"/>
          <w:sz w:val="16"/>
        </w:rPr>
        <w:t> 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65744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24" o:title="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92;top:9702;width:1059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6" w:right="0" w:hanging="17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16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2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7;top:10031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1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85;top:10030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97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7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4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>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11,811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25,911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48,115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46,940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38,095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14,703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14,112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93,991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29,911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28,902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28,637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443"/>
        <w:jc w:val="center"/>
        <w:rPr>
          <w:b w:val="0"/>
          <w:bCs w:val="0"/>
        </w:rPr>
      </w:pPr>
      <w:bookmarkStart w:name="_TOC_250001" w:id="2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71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65600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;top:1636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County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85;top:1324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-1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76;top:1322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34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7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7"/>
          <w:szCs w:val="27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678"/>
      </w:tblGrid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136,507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27,043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20,727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21,446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61,611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61,231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41,314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41,230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19,611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20,113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25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480" w:right="443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473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443" w:right="44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65456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;top:1495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County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6;top:1206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14;top:12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208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7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4"/>
          <w:szCs w:val="24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>
        <w:trPr>
          <w:trHeight w:val="20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3,511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29,077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190,456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188,731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182,515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57,993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55,892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54,930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121,691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right="8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1"/>
        <w:jc w:val="both"/>
      </w:pPr>
      <w:r>
        <w:rPr>
          <w:rFonts w:ascii="Segoe UI" w:hAnsi="Segoe UI" w:cs="Segoe UI" w:eastAsia="Segoe UI"/>
          <w:color w:val="231F20"/>
          <w:spacing w:val="-1"/>
        </w:rPr>
        <w:t>Between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March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April,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decreased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73</w:t>
      </w:r>
      <w:r>
        <w:rPr>
          <w:rFonts w:ascii="Segoe UI" w:hAnsi="Segoe UI" w:cs="Segoe UI" w:eastAsia="Segoe UI"/>
          <w:color w:val="231F20"/>
          <w:spacing w:val="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75</w:t>
      </w:r>
      <w:r>
        <w:rPr>
          <w:rFonts w:ascii="Segoe UI" w:hAnsi="Segoe UI" w:cs="Segoe UI" w:eastAsia="Segoe UI"/>
          <w:color w:val="231F20"/>
          <w:spacing w:val="12"/>
        </w:rPr>
        <w:t> </w:t>
      </w:r>
      <w:r>
        <w:rPr>
          <w:rFonts w:ascii="Segoe UI" w:hAnsi="Segoe UI" w:cs="Segoe UI" w:eastAsia="Segoe UI"/>
          <w:color w:val="231F20"/>
        </w:rPr>
        <w:t>counties.</w:t>
      </w:r>
      <w:r>
        <w:rPr>
          <w:rFonts w:ascii="Segoe UI" w:hAnsi="Segoe UI" w:cs="Segoe UI" w:eastAsia="Segoe UI"/>
          <w:color w:val="231F20"/>
          <w:spacing w:val="25"/>
        </w:rPr>
        <w:t> </w:t>
      </w:r>
      <w:r>
        <w:rPr>
          <w:rFonts w:ascii="Segoe UI" w:hAnsi="Segoe UI" w:cs="Segoe UI" w:eastAsia="Segoe UI"/>
          <w:color w:val="231F20"/>
          <w:spacing w:val="-6"/>
        </w:rPr>
        <w:t>Two</w:t>
      </w:r>
      <w:r>
        <w:rPr>
          <w:rFonts w:ascii="Segoe UI" w:hAnsi="Segoe UI" w:cs="Segoe UI" w:eastAsia="Segoe UI"/>
          <w:color w:val="231F20"/>
          <w:spacing w:val="30"/>
          <w:w w:val="99"/>
        </w:rPr>
        <w:t> </w:t>
      </w:r>
      <w:r>
        <w:rPr>
          <w:color w:val="231F20"/>
        </w:rPr>
        <w:t>counties</w:t>
      </w:r>
      <w:r>
        <w:rPr>
          <w:color w:val="231F20"/>
          <w:spacing w:val="26"/>
        </w:rPr>
        <w:t> </w:t>
      </w:r>
      <w:r>
        <w:rPr>
          <w:color w:val="231F20"/>
        </w:rPr>
        <w:t>posted</w:t>
      </w:r>
      <w:r>
        <w:rPr>
          <w:color w:val="231F20"/>
          <w:spacing w:val="26"/>
        </w:rPr>
        <w:t> </w:t>
      </w:r>
      <w:r>
        <w:rPr>
          <w:color w:val="231F20"/>
        </w:rPr>
        <w:t>over-the-month</w:t>
      </w:r>
      <w:r>
        <w:rPr>
          <w:color w:val="231F20"/>
          <w:spacing w:val="25"/>
        </w:rPr>
        <w:t> </w:t>
      </w:r>
      <w:r>
        <w:rPr>
          <w:color w:val="231F20"/>
        </w:rPr>
        <w:t>increases.</w:t>
      </w:r>
      <w:r>
        <w:rPr>
          <w:color w:val="231F20"/>
          <w:spacing w:val="51"/>
        </w:rPr>
        <w:t> </w:t>
      </w:r>
      <w:r>
        <w:rPr>
          <w:color w:val="231F20"/>
        </w:rPr>
        <w:t>Jobless</w:t>
      </w:r>
      <w:r>
        <w:rPr>
          <w:color w:val="231F20"/>
          <w:spacing w:val="26"/>
        </w:rPr>
        <w:t> </w:t>
      </w:r>
      <w:r>
        <w:rPr>
          <w:color w:val="231F20"/>
        </w:rPr>
        <w:t>rates</w:t>
      </w:r>
      <w:r>
        <w:rPr>
          <w:color w:val="231F20"/>
          <w:spacing w:val="25"/>
        </w:rPr>
        <w:t> </w:t>
      </w:r>
      <w:r>
        <w:rPr>
          <w:color w:val="231F20"/>
        </w:rPr>
        <w:t>ranged</w:t>
      </w:r>
      <w:r>
        <w:rPr>
          <w:color w:val="231F20"/>
          <w:spacing w:val="25"/>
        </w:rPr>
        <w:t> </w:t>
      </w:r>
      <w:r>
        <w:rPr>
          <w:color w:val="231F20"/>
        </w:rPr>
        <w:t>from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low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1.9</w:t>
      </w:r>
      <w:r>
        <w:rPr>
          <w:color w:val="231F20"/>
          <w:spacing w:val="26"/>
        </w:rPr>
        <w:t> </w:t>
      </w:r>
      <w:r>
        <w:rPr>
          <w:color w:val="231F20"/>
        </w:rPr>
        <w:t>percent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</w:rPr>
        <w:t> </w:t>
      </w:r>
      <w:r>
        <w:rPr>
          <w:color w:val="231F20"/>
          <w:spacing w:val="-1"/>
        </w:rPr>
        <w:t>Washington</w:t>
      </w:r>
      <w:r>
        <w:rPr>
          <w:color w:val="231F20"/>
        </w:rPr>
        <w:t> County to a high of 6.4 percent in Chicot County.</w:t>
      </w:r>
      <w:r>
        <w:rPr/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April,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  <w:spacing w:val="-1"/>
        </w:rPr>
        <w:t>sixty-three</w:t>
      </w:r>
      <w:r>
        <w:rPr>
          <w:rFonts w:ascii="Segoe UI"/>
          <w:color w:val="231F20"/>
          <w:spacing w:val="5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3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  <w:color w:val="231F20"/>
          <w:spacing w:val="9"/>
        </w:rPr>
        <w:t> </w:t>
      </w:r>
      <w:r>
        <w:rPr>
          <w:rFonts w:ascii="Segoe UI"/>
          <w:color w:val="231F20"/>
        </w:rPr>
        <w:t>That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  <w:spacing w:val="-1"/>
        </w:rPr>
        <w:t>is</w:t>
      </w:r>
      <w:r>
        <w:rPr>
          <w:rFonts w:ascii="Segoe UI"/>
          <w:color w:val="231F20"/>
          <w:spacing w:val="4"/>
        </w:rPr>
        <w:t> </w:t>
      </w:r>
      <w:r>
        <w:rPr>
          <w:rFonts w:ascii="Segoe UI"/>
          <w:color w:val="231F20"/>
        </w:rPr>
        <w:t>up</w:t>
      </w:r>
      <w:r>
        <w:rPr>
          <w:rFonts w:ascii="Segoe UI"/>
          <w:color w:val="231F20"/>
          <w:spacing w:val="24"/>
          <w:w w:val="99"/>
        </w:rPr>
        <w:t> </w:t>
      </w:r>
      <w:r>
        <w:rPr>
          <w:color w:val="231F20"/>
        </w:rPr>
        <w:t>significantly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36</w:t>
      </w:r>
      <w:r>
        <w:rPr>
          <w:color w:val="231F20"/>
          <w:spacing w:val="-8"/>
        </w:rPr>
        <w:t> </w:t>
      </w:r>
      <w:r>
        <w:rPr>
          <w:color w:val="231F20"/>
        </w:rPr>
        <w:t>counties</w:t>
      </w:r>
      <w:r>
        <w:rPr>
          <w:color w:val="231F20"/>
          <w:spacing w:val="-8"/>
        </w:rPr>
        <w:t> </w:t>
      </w:r>
      <w:r>
        <w:rPr>
          <w:color w:val="231F20"/>
        </w:rPr>
        <w:t>at</w:t>
      </w:r>
      <w:r>
        <w:rPr>
          <w:color w:val="231F20"/>
          <w:spacing w:val="-8"/>
        </w:rPr>
        <w:t> </w:t>
      </w:r>
      <w:r>
        <w:rPr>
          <w:color w:val="231F20"/>
        </w:rPr>
        <w:t>or</w:t>
      </w:r>
      <w:r>
        <w:rPr>
          <w:color w:val="231F20"/>
          <w:spacing w:val="-8"/>
        </w:rPr>
        <w:t> </w:t>
      </w:r>
      <w:r>
        <w:rPr>
          <w:color w:val="231F20"/>
        </w:rPr>
        <w:t>below</w:t>
      </w:r>
      <w:r>
        <w:rPr>
          <w:color w:val="231F20"/>
          <w:spacing w:val="-8"/>
        </w:rPr>
        <w:t> </w:t>
      </w:r>
      <w:r>
        <w:rPr>
          <w:color w:val="231F20"/>
        </w:rPr>
        <w:t>four</w:t>
      </w:r>
      <w:r>
        <w:rPr>
          <w:color w:val="231F20"/>
          <w:spacing w:val="-8"/>
        </w:rPr>
        <w:t> </w:t>
      </w:r>
      <w:r>
        <w:rPr>
          <w:color w:val="231F20"/>
        </w:rPr>
        <w:t>percent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March.</w:t>
      </w:r>
      <w:r>
        <w:rPr>
          <w:color w:val="231F20"/>
          <w:spacing w:val="49"/>
        </w:rPr>
        <w:t> </w:t>
      </w:r>
      <w:r>
        <w:rPr>
          <w:color w:val="231F20"/>
        </w:rPr>
        <w:t>For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first</w:t>
      </w:r>
      <w:r>
        <w:rPr>
          <w:color w:val="231F20"/>
          <w:spacing w:val="-8"/>
        </w:rPr>
        <w:t> </w:t>
      </w:r>
      <w:r>
        <w:rPr>
          <w:color w:val="231F20"/>
        </w:rPr>
        <w:t>time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2019,</w:t>
      </w:r>
      <w:r>
        <w:rPr>
          <w:color w:val="231F20"/>
          <w:spacing w:val="-8"/>
        </w:rPr>
        <w:t> </w:t>
      </w:r>
      <w:r>
        <w:rPr>
          <w:color w:val="231F20"/>
        </w:rPr>
        <w:t>no</w:t>
      </w:r>
      <w:r>
        <w:rPr>
          <w:color w:val="231F20"/>
        </w:rPr>
        <w:t> </w:t>
      </w:r>
      <w:r>
        <w:rPr>
          <w:rFonts w:ascii="Segoe UI"/>
          <w:color w:val="231F20"/>
        </w:rPr>
        <w:t>county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a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  <w:spacing w:val="-1"/>
        </w:rPr>
        <w:t>jobless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rate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</w:rPr>
      </w:r>
    </w:p>
    <w:p>
      <w:pPr>
        <w:pStyle w:val="BodyText"/>
        <w:spacing w:line="280" w:lineRule="exact" w:before="175"/>
        <w:ind w:left="969" w:right="0"/>
        <w:jc w:val="both"/>
      </w:pPr>
      <w:r>
        <w:rPr>
          <w:color w:val="231F20"/>
        </w:rPr>
        <w:t>Compared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April</w:t>
      </w:r>
      <w:r>
        <w:rPr>
          <w:color w:val="231F20"/>
          <w:spacing w:val="2"/>
        </w:rPr>
        <w:t> </w:t>
      </w:r>
      <w:r>
        <w:rPr>
          <w:color w:val="231F20"/>
        </w:rPr>
        <w:t>2018,</w:t>
      </w:r>
      <w:r>
        <w:rPr>
          <w:color w:val="231F20"/>
          <w:spacing w:val="2"/>
        </w:rPr>
        <w:t> </w:t>
      </w:r>
      <w:r>
        <w:rPr>
          <w:color w:val="231F20"/>
        </w:rPr>
        <w:t>unemployment</w:t>
      </w:r>
      <w:r>
        <w:rPr>
          <w:color w:val="231F20"/>
          <w:spacing w:val="2"/>
        </w:rPr>
        <w:t> </w:t>
      </w:r>
      <w:r>
        <w:rPr>
          <w:color w:val="231F20"/>
        </w:rPr>
        <w:t>rates</w:t>
      </w:r>
      <w:r>
        <w:rPr>
          <w:color w:val="231F20"/>
          <w:spacing w:val="2"/>
        </w:rPr>
        <w:t> </w:t>
      </w:r>
      <w:r>
        <w:rPr>
          <w:color w:val="231F20"/>
        </w:rPr>
        <w:t>are</w:t>
      </w:r>
      <w:r>
        <w:rPr>
          <w:color w:val="231F20"/>
          <w:spacing w:val="2"/>
        </w:rPr>
        <w:t> </w:t>
      </w:r>
      <w:r>
        <w:rPr>
          <w:color w:val="231F20"/>
        </w:rPr>
        <w:t>down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62</w:t>
      </w:r>
      <w:r>
        <w:rPr>
          <w:color w:val="231F20"/>
          <w:spacing w:val="2"/>
        </w:rPr>
        <w:t> </w:t>
      </w:r>
      <w:r>
        <w:rPr>
          <w:color w:val="231F20"/>
        </w:rPr>
        <w:t>Arkansas</w:t>
      </w:r>
      <w:r>
        <w:rPr>
          <w:color w:val="231F20"/>
          <w:spacing w:val="2"/>
        </w:rPr>
        <w:t> </w:t>
      </w:r>
      <w:r>
        <w:rPr>
          <w:color w:val="231F20"/>
        </w:rPr>
        <w:t>counties. </w:t>
      </w:r>
      <w:r>
        <w:rPr>
          <w:color w:val="231F20"/>
          <w:spacing w:val="5"/>
        </w:rPr>
        <w:t> </w:t>
      </w:r>
      <w:r>
        <w:rPr>
          <w:color w:val="231F20"/>
        </w:rPr>
        <w:t>Rates</w:t>
      </w:r>
      <w:r>
        <w:rPr>
          <w:color w:val="231F20"/>
          <w:spacing w:val="2"/>
        </w:rPr>
        <w:t> </w:t>
      </w:r>
      <w:r>
        <w:rPr>
          <w:color w:val="231F20"/>
        </w:rPr>
        <w:t>were</w:t>
      </w:r>
      <w:r>
        <w:rPr>
          <w:color w:val="231F20"/>
          <w:spacing w:val="2"/>
        </w:rPr>
        <w:t> </w:t>
      </w:r>
      <w:r>
        <w:rPr>
          <w:color w:val="231F20"/>
        </w:rPr>
        <w:t>up</w:t>
      </w:r>
      <w:r>
        <w:rPr/>
      </w:r>
    </w:p>
    <w:p>
      <w:pPr>
        <w:pStyle w:val="BodyText"/>
        <w:spacing w:line="280" w:lineRule="exact" w:before="0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</w:rPr>
        <w:t>over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year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nine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counties,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while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unchanged.</w:t>
      </w:r>
      <w:r>
        <w:rPr>
          <w:rFonts w:ascii="Segoe UI"/>
        </w:rPr>
      </w:r>
    </w:p>
    <w:p>
      <w:pPr>
        <w:spacing w:after="0" w:line="280" w:lineRule="exact"/>
        <w:jc w:val="both"/>
        <w:rPr>
          <w:rFonts w:ascii="Segoe UI" w:hAnsi="Segoe UI" w:cs="Segoe UI" w:eastAsia="Segoe UI"/>
        </w:rPr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63632" coordorigin="0,14947" coordsize="12240,893">
            <v:shape style="position:absolute;left:0;top:14947;width:12240;height:893" type="#_x0000_t75" stroked="false">
              <v:imagedata r:id="rId24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0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spacing w:line="200" w:lineRule="atLeast"/>
        <w:ind w:left="1917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18.9pt;height:273.150pt;mso-position-horizontal-relative:char;mso-position-vertical-relative:line" coordorigin="0,0" coordsize="8378,5463">
            <v:shape style="position:absolute;left:0;top:0;width:8377;height:5462" type="#_x0000_t75" stroked="false">
              <v:imagedata r:id="rId28" o:title=""/>
            </v:shape>
            <v:shape style="position:absolute;left:423;top:185;width:43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722;top:207;width:41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51;top:153;width:393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888;top:150;width:273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73;top:259;width:400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39;top:233;width:59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69;top:322;width:421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82;top:294;width:396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046;top:488;width:36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66;top:591;width:29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55;top:562;width:443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97;top:683;width:51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6;top:773;width:731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19;top:709;width:593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65;top:859;width:46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55;top:878;width:417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49;top:958;width:35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701;top:1022;width:86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49;top:996;width:63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Craighead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353;top:1019;width:69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7;top:1379;width:566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86;top:1411;width:53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98;top:1392;width:636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93;top:1408;width:51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06;top:1405;width:510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21;top:1501;width:49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99;top:1459;width:55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47;top:1635;width:31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99;top:1884;width:49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90;top:1836;width:36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2;top:1989;width:60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333;top:1964;width:38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14;top:1900;width:350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930;top:1974;width:64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22;top:2069;width:53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14;top:2098;width:57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856;top:2296;width:22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Yell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23;top:2264;width:657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54;top:2351;width:326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52;top:2517;width:32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91;top:2565;width:39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46;top:2680;width:1181;height:122" type="#_x0000_t202" filled="false" stroked="false">
              <v:textbox inset="0,0,0,0">
                <w:txbxContent>
                  <w:p>
                    <w:pPr>
                      <w:tabs>
                        <w:tab w:pos="723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Pulaski</w:t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04;top:2651;width:21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21;top:2849;width:37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00;top:2801;width:46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19;top:3018;width:771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51;top:2957;width:48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80;top:3101;width:27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61;top:3197;width:45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59;top:3452;width:47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10;top:3385;width:65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Spring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498;top:3405;width:343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185;top:3440;width:57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139;top:3405;width:578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515;top:3603;width:266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2;top:3855;width:386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20;top:3778;width:31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69;top:3906;width:379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97;top:3925;width:457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24;top:4018;width:603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70;top:4117;width:38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3;top:4321;width:1573;height:122" type="#_x0000_t202" filled="false" stroked="false">
              <v:textbox inset="0,0,0,0">
                <w:txbxContent>
                  <w:p>
                    <w:pPr>
                      <w:tabs>
                        <w:tab w:pos="88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006;top:4382;width:457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49;top:4490;width:550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81;top:4548;width:512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731;top:4497;width:31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91;top:4740;width:471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69;top:4941;width:1598;height:236" type="#_x0000_t202" filled="false" stroked="false">
              <v:textbox inset="0,0,0,0">
                <w:txbxContent>
                  <w:p>
                    <w:pPr>
                      <w:spacing w:line="92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8" w:lineRule="exact" w:before="0"/>
                      <w:ind w:left="371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Lafayette </w:t>
                    </w:r>
                    <w:r>
                      <w:rPr>
                        <w:rFonts w:ascii="Arial"/>
                        <w:b/>
                        <w:spacing w:val="20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87;top:5008;width:395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12;top:5149;width:364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95;top:5104;width:417;height:119" type="#_x0000_t202" filled="false" stroked="false">
              <v:textbox inset="0,0,0,0">
                <w:txbxContent>
                  <w:p>
                    <w:pPr>
                      <w:spacing w:line="113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14;top:4147;width:1902;height:1232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-1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-18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404" w:lineRule="auto" w:before="88"/>
                      <w:ind w:left="506" w:right="539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&lt;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or</w:t>
                    </w:r>
                    <w:r>
                      <w:rPr>
                        <w:rFonts w:ascii="Arial"/>
                        <w:spacing w:val="2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=</w:t>
                    </w:r>
                    <w:r>
                      <w:rPr>
                        <w:rFonts w:ascii="Arial"/>
                        <w:spacing w:val="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3.0%</w:t>
                    </w:r>
                    <w:r>
                      <w:rPr>
                        <w:rFonts w:ascii="Arial"/>
                        <w:spacing w:val="2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3.1%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5.0%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3"/>
                      <w:ind w:left="506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110"/>
                      <w:ind w:left="506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&gt;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pacing w:val="5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1"/>
                        <w:w w:val="110"/>
                        <w:sz w:val="14"/>
                      </w:rPr>
                      <w:t>[NONE]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8"/>
          <w:szCs w:val="8"/>
        </w:rPr>
      </w:pPr>
    </w:p>
    <w:p>
      <w:pPr>
        <w:spacing w:before="3"/>
        <w:ind w:left="464" w:right="443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546" w:right="443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1"/>
        </w:rPr>
        <w:t>April</w:t>
      </w:r>
      <w:r>
        <w:rPr>
          <w:rFonts w:ascii="Segoe UI Semibold"/>
          <w:b/>
          <w:color w:val="D2232A"/>
          <w:spacing w:val="25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5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8"/>
        </w:rPr>
        <w:t> </w:t>
      </w:r>
      <w:r>
        <w:rPr>
          <w:rFonts w:ascii="Segoe UI Semibold"/>
          <w:b/>
          <w:color w:val="D2232A"/>
          <w:spacing w:val="13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415"/>
        <w:gridCol w:w="979"/>
        <w:gridCol w:w="1002"/>
        <w:gridCol w:w="1302"/>
        <w:gridCol w:w="1032"/>
        <w:gridCol w:w="949"/>
        <w:gridCol w:w="1375"/>
        <w:gridCol w:w="1161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9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2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343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6"/>
          <w:footerReference w:type="default" r:id="rId27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3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61712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50;top:1624;width:52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</w:rPr>
                        <w:t>LWDA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58;top:1335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77;top:1333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66;top:1337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7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April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4"/>
          <w:szCs w:val="24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84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>
        <w:trPr>
          <w:trHeight w:val="201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245,480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252,289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242,547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97,989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93,991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46,615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44,823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90,934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93,829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326,216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319,128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326,026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317,406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322,407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313,902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78,171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93,195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132,799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127,783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132,498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108,048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109,072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1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29"/>
          <w:footerReference w:type="default" r:id="rId30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9136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9160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9184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9256" coordorigin="0,14947" coordsize="12240,893">
            <v:shape style="position:absolute;left:0;top:14947;width:12240;height:893" type="#_x0000_t75" stroked="false">
              <v:imagedata r:id="rId32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69752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9728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69704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6968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965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8.599976pt;margin-top:761.367249pt;width:13.5pt;height:12pt;mso-position-horizontal-relative:page;mso-position-vertical-relative:page;z-index:-269632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  <w:t>10</w:t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6960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958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6956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6948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946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69440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9800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75.945313pt;margin-top:40.903362pt;width:99.4pt;height:22pt;mso-position-horizontal-relative:page;mso-position-vertical-relative:page;z-index:-26977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April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953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75.945313pt;margin-top:40.903362pt;width:99.4pt;height:22pt;mso-position-horizontal-relative:page;mso-position-vertical-relative:page;z-index:-26951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April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941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75.945313pt;margin-top:40.903362pt;width:99.4pt;height:22pt;mso-position-horizontal-relative:page;mso-position-vertical-relative:page;z-index:-26939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April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936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75.945313pt;margin-top:40.903362pt;width:99.4pt;height:22pt;mso-position-horizontal-relative:page;mso-position-vertical-relative:page;z-index:-26934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April</w:t>
                </w:r>
                <w:r>
                  <w:rPr>
                    <w:rFonts w:ascii="Segoe UI"/>
                    <w:b/>
                    <w:color w:val="FFFFFF"/>
                    <w:sz w:val="40"/>
                  </w:rPr>
                  <w:t> 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455"/>
    </w:pPr>
    <w:rPr>
      <w:rFonts w:ascii="Segoe UI" w:hAnsi="Segoe UI" w:eastAsia="Segoe UI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460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462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discover.arkansas.gov/" TargetMode="External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header" Target="header2.xml"/><Relationship Id="rId23" Type="http://schemas.openxmlformats.org/officeDocument/2006/relationships/footer" Target="footer4.xml"/><Relationship Id="rId24" Type="http://schemas.openxmlformats.org/officeDocument/2006/relationships/image" Target="media/image15.jpeg"/><Relationship Id="rId25" Type="http://schemas.openxmlformats.org/officeDocument/2006/relationships/footer" Target="footer5.xml"/><Relationship Id="rId26" Type="http://schemas.openxmlformats.org/officeDocument/2006/relationships/header" Target="header3.xml"/><Relationship Id="rId27" Type="http://schemas.openxmlformats.org/officeDocument/2006/relationships/footer" Target="footer6.xml"/><Relationship Id="rId28" Type="http://schemas.openxmlformats.org/officeDocument/2006/relationships/image" Target="media/image16.png"/><Relationship Id="rId29" Type="http://schemas.openxmlformats.org/officeDocument/2006/relationships/header" Target="header4.xml"/><Relationship Id="rId30" Type="http://schemas.openxmlformats.org/officeDocument/2006/relationships/footer" Target="footer7.xml"/><Relationship Id="rId31" Type="http://schemas.openxmlformats.org/officeDocument/2006/relationships/image" Target="media/image17.png"/><Relationship Id="rId32" Type="http://schemas.openxmlformats.org/officeDocument/2006/relationships/image" Target="media/image14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hyperlink" Target="http://www.discover.arkansas.gov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2019-07-02T10:36:43Z</dcterms:created>
  <dcterms:modified xsi:type="dcterms:W3CDTF">2019-07-02T10:36:43Z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2019-07-02T00:00:00Z</vt:filetime>
  </property>
  <property fmtid="{D5CDD505-2E9C-101B-9397-08002B2CF9AE}" pid="3" name="LastSaved">
    <vt:filetime>2019-07-02T00:00:00Z</vt:filetime>
  </property>
</Properties>
</file>